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CC827E" w14:textId="4D31D1EB" w:rsidR="002113A8" w:rsidRDefault="001B1777" w:rsidP="001B177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2113A8" w:rsidRPr="00BD5A92">
        <w:rPr>
          <w:rFonts w:ascii="Times New Roman" w:hAnsi="Times New Roman"/>
          <w:sz w:val="28"/>
          <w:szCs w:val="28"/>
        </w:rPr>
        <w:t>УТВЕРЖДАЮ</w:t>
      </w:r>
    </w:p>
    <w:p w14:paraId="20150613" w14:textId="77777777" w:rsidR="00E51262" w:rsidRP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 xml:space="preserve">Исполняющий обязанности Главы </w:t>
      </w:r>
    </w:p>
    <w:p w14:paraId="6196BE59" w14:textId="77777777" w:rsidR="00E51262" w:rsidRP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 xml:space="preserve">           Баганского района Новосибирской области,                                                                                               </w:t>
      </w:r>
    </w:p>
    <w:p w14:paraId="6F11460E" w14:textId="5B597E01" w:rsidR="00E51262" w:rsidRPr="00E51262" w:rsidRDefault="0096330B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первый </w:t>
      </w:r>
      <w:r w:rsidR="00E51262" w:rsidRPr="00E51262">
        <w:rPr>
          <w:rFonts w:ascii="Times New Roman" w:hAnsi="Times New Roman"/>
          <w:sz w:val="28"/>
          <w:szCs w:val="28"/>
        </w:rPr>
        <w:t>заместитель главы администрации</w:t>
      </w:r>
    </w:p>
    <w:p w14:paraId="43BBEF8F" w14:textId="6FBADFAE" w:rsid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 xml:space="preserve">           Баганского района Новосибирской области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__________________    </w:t>
      </w:r>
      <w:r w:rsidR="0096330B">
        <w:rPr>
          <w:rFonts w:ascii="Times New Roman" w:hAnsi="Times New Roman"/>
          <w:sz w:val="28"/>
          <w:szCs w:val="28"/>
        </w:rPr>
        <w:t>Л.М. Пермякова</w:t>
      </w:r>
    </w:p>
    <w:p w14:paraId="1C8C83D6" w14:textId="4F65F08A" w:rsidR="00BD5A92" w:rsidRPr="00BD5A92" w:rsidRDefault="00E8336C" w:rsidP="00E5126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B928AB">
        <w:rPr>
          <w:rFonts w:ascii="Times New Roman" w:hAnsi="Times New Roman"/>
          <w:sz w:val="24"/>
          <w:szCs w:val="24"/>
        </w:rPr>
        <w:t>1</w:t>
      </w:r>
      <w:r w:rsidR="00BD5A92">
        <w:rPr>
          <w:rFonts w:ascii="Times New Roman" w:hAnsi="Times New Roman"/>
          <w:sz w:val="24"/>
          <w:szCs w:val="24"/>
        </w:rPr>
        <w:t>.</w:t>
      </w:r>
      <w:r w:rsidR="006E179F">
        <w:rPr>
          <w:rFonts w:ascii="Times New Roman" w:hAnsi="Times New Roman"/>
          <w:sz w:val="24"/>
          <w:szCs w:val="24"/>
        </w:rPr>
        <w:t>01</w:t>
      </w:r>
      <w:r w:rsidR="00BD5A92">
        <w:rPr>
          <w:rFonts w:ascii="Times New Roman" w:hAnsi="Times New Roman"/>
          <w:sz w:val="24"/>
          <w:szCs w:val="24"/>
        </w:rPr>
        <w:t>.202</w:t>
      </w:r>
      <w:r w:rsidR="006E179F">
        <w:rPr>
          <w:rFonts w:ascii="Times New Roman" w:hAnsi="Times New Roman"/>
          <w:sz w:val="24"/>
          <w:szCs w:val="24"/>
        </w:rPr>
        <w:t>3</w:t>
      </w:r>
    </w:p>
    <w:p w14:paraId="55AA5ADE" w14:textId="77777777" w:rsidR="004D4951" w:rsidRDefault="004D4951" w:rsidP="004D4951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План основных организационных мероприятий на территории</w:t>
      </w:r>
    </w:p>
    <w:p w14:paraId="036CE459" w14:textId="49A9C707" w:rsidR="004D4951" w:rsidRDefault="004D4951" w:rsidP="004D49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Баганского района </w:t>
      </w:r>
      <w:r w:rsidR="00AE4D9C">
        <w:rPr>
          <w:rFonts w:ascii="Times New Roman" w:hAnsi="Times New Roman"/>
          <w:sz w:val="28"/>
          <w:szCs w:val="28"/>
        </w:rPr>
        <w:t>на</w:t>
      </w:r>
      <w:r w:rsidR="009C2883">
        <w:rPr>
          <w:rFonts w:ascii="Times New Roman" w:hAnsi="Times New Roman"/>
          <w:sz w:val="28"/>
          <w:szCs w:val="28"/>
        </w:rPr>
        <w:t xml:space="preserve"> </w:t>
      </w:r>
      <w:r w:rsidR="00215234">
        <w:rPr>
          <w:rFonts w:ascii="Times New Roman" w:hAnsi="Times New Roman"/>
          <w:sz w:val="28"/>
          <w:szCs w:val="28"/>
        </w:rPr>
        <w:t>февраль</w:t>
      </w:r>
      <w:r w:rsidR="0096330B">
        <w:rPr>
          <w:rFonts w:ascii="Times New Roman" w:hAnsi="Times New Roman"/>
          <w:sz w:val="28"/>
          <w:szCs w:val="28"/>
        </w:rPr>
        <w:t xml:space="preserve"> 2023</w:t>
      </w:r>
      <w:r>
        <w:rPr>
          <w:rFonts w:ascii="Times New Roman" w:hAnsi="Times New Roman"/>
          <w:sz w:val="28"/>
          <w:szCs w:val="28"/>
        </w:rPr>
        <w:t xml:space="preserve"> год</w:t>
      </w:r>
      <w:r w:rsidR="00B1335B">
        <w:rPr>
          <w:rFonts w:ascii="Times New Roman" w:hAnsi="Times New Roman"/>
          <w:sz w:val="28"/>
          <w:szCs w:val="28"/>
        </w:rPr>
        <w:t>а</w:t>
      </w:r>
    </w:p>
    <w:p w14:paraId="425B9004" w14:textId="77777777" w:rsidR="0088044C" w:rsidRDefault="0088044C" w:rsidP="004D49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380DAD1" w14:textId="77777777" w:rsidR="003E2B0E" w:rsidRPr="004C5F8A" w:rsidRDefault="003E2B0E" w:rsidP="004D495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a3"/>
        <w:tblW w:w="15310" w:type="dxa"/>
        <w:tblInd w:w="-176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1418"/>
        <w:gridCol w:w="4253"/>
        <w:gridCol w:w="2551"/>
        <w:gridCol w:w="2977"/>
        <w:gridCol w:w="4111"/>
      </w:tblGrid>
      <w:tr w:rsidR="0051533C" w:rsidRPr="004C5F8A" w14:paraId="6F358DC5" w14:textId="77777777" w:rsidTr="00AA1402">
        <w:tc>
          <w:tcPr>
            <w:tcW w:w="1418" w:type="dxa"/>
            <w:shd w:val="clear" w:color="auto" w:fill="FFFFFF" w:themeFill="background1"/>
            <w:hideMark/>
          </w:tcPr>
          <w:p w14:paraId="0157250C" w14:textId="77777777" w:rsidR="004D4951" w:rsidRPr="00926BE6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4253" w:type="dxa"/>
            <w:shd w:val="clear" w:color="auto" w:fill="FFFFFF" w:themeFill="background1"/>
            <w:hideMark/>
          </w:tcPr>
          <w:p w14:paraId="0734FBC7" w14:textId="77777777" w:rsidR="004D4951" w:rsidRPr="00926BE6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551" w:type="dxa"/>
            <w:shd w:val="clear" w:color="auto" w:fill="FFFFFF" w:themeFill="background1"/>
            <w:hideMark/>
          </w:tcPr>
          <w:p w14:paraId="16ABC089" w14:textId="77777777" w:rsidR="004D4951" w:rsidRPr="00926BE6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Место</w:t>
            </w:r>
          </w:p>
          <w:p w14:paraId="5606126F" w14:textId="77777777" w:rsidR="004D4951" w:rsidRPr="00926BE6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</w:tc>
        <w:tc>
          <w:tcPr>
            <w:tcW w:w="2977" w:type="dxa"/>
            <w:shd w:val="clear" w:color="auto" w:fill="FFFFFF" w:themeFill="background1"/>
            <w:hideMark/>
          </w:tcPr>
          <w:p w14:paraId="41FE1988" w14:textId="77777777" w:rsidR="004D4951" w:rsidRPr="00926BE6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Кто</w:t>
            </w:r>
          </w:p>
          <w:p w14:paraId="4C265976" w14:textId="77777777" w:rsidR="004D4951" w:rsidRPr="00926BE6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проводит</w:t>
            </w:r>
          </w:p>
        </w:tc>
        <w:tc>
          <w:tcPr>
            <w:tcW w:w="4111" w:type="dxa"/>
            <w:shd w:val="clear" w:color="auto" w:fill="FFFFFF" w:themeFill="background1"/>
            <w:hideMark/>
          </w:tcPr>
          <w:p w14:paraId="7642E2A6" w14:textId="77777777" w:rsidR="004D4951" w:rsidRPr="00926BE6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Ответственный за проведение,</w:t>
            </w:r>
          </w:p>
          <w:p w14:paraId="7EFDF1E3" w14:textId="77777777" w:rsidR="004D4951" w:rsidRPr="00926BE6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должность, телефон</w:t>
            </w:r>
          </w:p>
        </w:tc>
      </w:tr>
      <w:tr w:rsidR="003267C0" w:rsidRPr="004C5F8A" w14:paraId="1E847D9C" w14:textId="77777777" w:rsidTr="00AA1402">
        <w:tc>
          <w:tcPr>
            <w:tcW w:w="1418" w:type="dxa"/>
            <w:shd w:val="clear" w:color="auto" w:fill="FFFFFF" w:themeFill="background1"/>
          </w:tcPr>
          <w:p w14:paraId="3CC91EAD" w14:textId="77777777" w:rsidR="00AA1402" w:rsidRDefault="00AA1402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06,13,20,27</w:t>
            </w:r>
          </w:p>
          <w:p w14:paraId="08B36DAB" w14:textId="7FFA34D0" w:rsidR="003267C0" w:rsidRDefault="00AA1402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</w:t>
            </w:r>
            <w:r w:rsidR="0096330B"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л</w:t>
            </w:r>
            <w:r w:rsidR="009C2883">
              <w:rPr>
                <w:rFonts w:ascii="Times New Roman" w:hAnsi="Times New Roman"/>
                <w:sz w:val="24"/>
                <w:szCs w:val="24"/>
              </w:rPr>
              <w:t>я</w:t>
            </w:r>
          </w:p>
          <w:p w14:paraId="755FF2A4" w14:textId="2F285689" w:rsidR="003267C0" w:rsidRPr="00926BE6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A5A7B5F" w14:textId="77777777" w:rsidR="00B801B9" w:rsidRDefault="003267C0" w:rsidP="000A031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5404">
              <w:rPr>
                <w:rFonts w:ascii="Times New Roman" w:hAnsi="Times New Roman"/>
                <w:sz w:val="24"/>
                <w:szCs w:val="24"/>
              </w:rPr>
              <w:t>Планёрные заседания 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30ABF">
              <w:rPr>
                <w:rFonts w:ascii="Times New Roman" w:hAnsi="Times New Roman"/>
                <w:sz w:val="24"/>
                <w:szCs w:val="24"/>
              </w:rPr>
              <w:t>и</w:t>
            </w:r>
            <w:r w:rsidR="00052B32">
              <w:rPr>
                <w:rFonts w:ascii="Times New Roman" w:hAnsi="Times New Roman"/>
                <w:sz w:val="24"/>
                <w:szCs w:val="24"/>
              </w:rPr>
              <w:t>сполняющ</w:t>
            </w:r>
            <w:r w:rsidR="00030ABF">
              <w:rPr>
                <w:rFonts w:ascii="Times New Roman" w:hAnsi="Times New Roman"/>
                <w:sz w:val="24"/>
                <w:szCs w:val="24"/>
              </w:rPr>
              <w:t xml:space="preserve">его </w:t>
            </w:r>
            <w:r w:rsidR="00052B32">
              <w:rPr>
                <w:rFonts w:ascii="Times New Roman" w:hAnsi="Times New Roman"/>
                <w:sz w:val="24"/>
                <w:szCs w:val="24"/>
              </w:rPr>
              <w:t xml:space="preserve">обязанности </w:t>
            </w:r>
            <w:r w:rsidRPr="00995404">
              <w:rPr>
                <w:rFonts w:ascii="Times New Roman" w:hAnsi="Times New Roman"/>
                <w:sz w:val="24"/>
                <w:szCs w:val="24"/>
              </w:rPr>
              <w:t>Главы района с участием председателя Совета депутатов Баганского района, заместителей главы администрации, начальника УФ и НП Баганского района, начальника отделения полиции «</w:t>
            </w:r>
            <w:proofErr w:type="spellStart"/>
            <w:r w:rsidRPr="00995404">
              <w:rPr>
                <w:rFonts w:ascii="Times New Roman" w:hAnsi="Times New Roman"/>
                <w:sz w:val="24"/>
                <w:szCs w:val="24"/>
              </w:rPr>
              <w:t>Баганское</w:t>
            </w:r>
            <w:proofErr w:type="spellEnd"/>
            <w:r w:rsidRPr="00995404">
              <w:rPr>
                <w:rFonts w:ascii="Times New Roman" w:hAnsi="Times New Roman"/>
                <w:sz w:val="24"/>
                <w:szCs w:val="24"/>
              </w:rPr>
              <w:t>» межмуниципального отдела МВД России «Карасукский»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995404">
              <w:rPr>
                <w:rFonts w:ascii="Times New Roman" w:hAnsi="Times New Roman"/>
                <w:sz w:val="24"/>
                <w:szCs w:val="24"/>
              </w:rPr>
              <w:t xml:space="preserve"> 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едактора газеты «Степная Нива», </w:t>
            </w:r>
            <w:r w:rsidR="00C52912">
              <w:rPr>
                <w:rFonts w:ascii="Times New Roman" w:hAnsi="Times New Roman"/>
                <w:sz w:val="24"/>
                <w:szCs w:val="24"/>
              </w:rPr>
              <w:t>главного врача ГБУЗ НСО «</w:t>
            </w:r>
            <w:proofErr w:type="spellStart"/>
            <w:r w:rsidR="00C52912">
              <w:rPr>
                <w:rFonts w:ascii="Times New Roman" w:hAnsi="Times New Roman"/>
                <w:sz w:val="24"/>
                <w:szCs w:val="24"/>
              </w:rPr>
              <w:t>Баганская</w:t>
            </w:r>
            <w:proofErr w:type="spellEnd"/>
            <w:r w:rsidR="00C52912">
              <w:rPr>
                <w:rFonts w:ascii="Times New Roman" w:hAnsi="Times New Roman"/>
                <w:sz w:val="24"/>
                <w:szCs w:val="24"/>
              </w:rPr>
              <w:t xml:space="preserve"> ЦРБ», </w:t>
            </w:r>
            <w:r>
              <w:rPr>
                <w:rFonts w:ascii="Times New Roman" w:hAnsi="Times New Roman"/>
                <w:sz w:val="24"/>
                <w:szCs w:val="24"/>
              </w:rPr>
              <w:t>Главы Баганского сельсовета</w:t>
            </w:r>
          </w:p>
          <w:p w14:paraId="24FED0B7" w14:textId="77777777" w:rsidR="002F5F8D" w:rsidRDefault="002F5F8D" w:rsidP="000A031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C3356D1" w14:textId="77777777" w:rsidR="002F5F8D" w:rsidRDefault="002F5F8D" w:rsidP="000A031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CEC70E4" w14:textId="5E99C54F" w:rsidR="002F5F8D" w:rsidRPr="00926BE6" w:rsidRDefault="002F5F8D" w:rsidP="000A031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0A5B78AA" w14:textId="77777777" w:rsidR="003267C0" w:rsidRPr="0099540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540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5B3C9A6" w14:textId="48FC3106" w:rsidR="003267C0" w:rsidRPr="00926BE6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кабинет </w:t>
            </w:r>
            <w:r w:rsidR="00030ABF">
              <w:rPr>
                <w:rFonts w:ascii="Times New Roman" w:hAnsi="Times New Roman"/>
                <w:sz w:val="24"/>
                <w:szCs w:val="24"/>
              </w:rPr>
              <w:t xml:space="preserve">исполняющего обязанности </w:t>
            </w:r>
            <w:r>
              <w:rPr>
                <w:rFonts w:ascii="Times New Roman" w:hAnsi="Times New Roman"/>
                <w:sz w:val="24"/>
                <w:szCs w:val="24"/>
              </w:rPr>
              <w:t>Главы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D4BB1A8" w14:textId="33F1BB3C" w:rsidR="003267C0" w:rsidRPr="00926BE6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52B32">
              <w:rPr>
                <w:rFonts w:ascii="Times New Roman" w:hAnsi="Times New Roman"/>
                <w:sz w:val="24"/>
                <w:szCs w:val="24"/>
              </w:rPr>
              <w:t xml:space="preserve">Исполняющий обязанности </w:t>
            </w:r>
            <w:r>
              <w:rPr>
                <w:rFonts w:ascii="Times New Roman" w:hAnsi="Times New Roman"/>
                <w:sz w:val="24"/>
                <w:szCs w:val="24"/>
              </w:rPr>
              <w:t>Глав</w:t>
            </w:r>
            <w:r w:rsidR="00052B32">
              <w:rPr>
                <w:rFonts w:ascii="Times New Roman" w:hAnsi="Times New Roman"/>
                <w:sz w:val="24"/>
                <w:szCs w:val="24"/>
              </w:rPr>
              <w:t>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Баганского района Новосибирской области</w:t>
            </w:r>
          </w:p>
        </w:tc>
        <w:tc>
          <w:tcPr>
            <w:tcW w:w="4111" w:type="dxa"/>
            <w:shd w:val="clear" w:color="auto" w:fill="FFFFFF" w:themeFill="background1"/>
          </w:tcPr>
          <w:p w14:paraId="5D032973" w14:textId="77777777" w:rsidR="003267C0" w:rsidRPr="0099540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95404">
              <w:rPr>
                <w:rFonts w:ascii="Times New Roman" w:hAnsi="Times New Roman"/>
                <w:sz w:val="24"/>
                <w:szCs w:val="24"/>
              </w:rPr>
              <w:t>Прах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95404">
              <w:rPr>
                <w:rFonts w:ascii="Times New Roman" w:hAnsi="Times New Roman"/>
                <w:sz w:val="24"/>
                <w:szCs w:val="24"/>
              </w:rPr>
              <w:t>Ю.М.,</w:t>
            </w:r>
          </w:p>
          <w:p w14:paraId="5D5A1A03" w14:textId="77777777" w:rsidR="003267C0" w:rsidRPr="0099540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5404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64A4BAE1" w14:textId="77777777" w:rsidR="003267C0" w:rsidRPr="0099540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5404">
              <w:rPr>
                <w:rFonts w:ascii="Times New Roman" w:hAnsi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995404">
              <w:rPr>
                <w:rFonts w:ascii="Times New Roman" w:hAnsi="Times New Roman"/>
                <w:sz w:val="24"/>
                <w:szCs w:val="24"/>
              </w:rPr>
              <w:t>341</w:t>
            </w:r>
          </w:p>
          <w:p w14:paraId="1EA2491E" w14:textId="77777777" w:rsidR="003267C0" w:rsidRPr="0099540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5404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52DBD5A5" w14:textId="77777777" w:rsidR="003267C0" w:rsidRPr="0099540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5404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4BEB5764" w14:textId="569FFB4C" w:rsidR="003267C0" w:rsidRPr="00926BE6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5404">
              <w:rPr>
                <w:rFonts w:ascii="Times New Roman" w:hAnsi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995404">
              <w:rPr>
                <w:rFonts w:ascii="Times New Roman" w:hAnsi="Times New Roman"/>
                <w:sz w:val="24"/>
                <w:szCs w:val="24"/>
              </w:rPr>
              <w:t>109</w:t>
            </w:r>
          </w:p>
        </w:tc>
      </w:tr>
      <w:tr w:rsidR="003225BE" w:rsidRPr="004C5F8A" w14:paraId="7C53F95A" w14:textId="77777777" w:rsidTr="00AA1402">
        <w:tc>
          <w:tcPr>
            <w:tcW w:w="1418" w:type="dxa"/>
            <w:shd w:val="clear" w:color="auto" w:fill="FFFFFF" w:themeFill="background1"/>
          </w:tcPr>
          <w:p w14:paraId="66E913CF" w14:textId="77777777" w:rsidR="003225BE" w:rsidRDefault="003225BE" w:rsidP="003225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</w:t>
            </w:r>
          </w:p>
          <w:p w14:paraId="7B49286E" w14:textId="0FEF1F0B" w:rsidR="003225BE" w:rsidRDefault="003225BE" w:rsidP="003225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0C9BA412" w14:textId="3FFC6ACF" w:rsidR="003225BE" w:rsidRDefault="003225BE" w:rsidP="003225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52B00A1C" w14:textId="6B4A7ADD" w:rsidR="003225BE" w:rsidRDefault="003225BE" w:rsidP="003225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680A6BE" w14:textId="59EE525C" w:rsidR="003225BE" w:rsidRPr="00995404" w:rsidRDefault="003225BE" w:rsidP="003225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5BE">
              <w:rPr>
                <w:rFonts w:ascii="Times New Roman" w:hAnsi="Times New Roman"/>
                <w:sz w:val="24"/>
                <w:szCs w:val="24"/>
              </w:rPr>
              <w:t>Урок доблести «Колыбель героев ратных – вечный Сталинград»</w:t>
            </w:r>
          </w:p>
        </w:tc>
        <w:tc>
          <w:tcPr>
            <w:tcW w:w="2551" w:type="dxa"/>
            <w:shd w:val="clear" w:color="auto" w:fill="FFFFFF" w:themeFill="background1"/>
          </w:tcPr>
          <w:p w14:paraId="7433EE31" w14:textId="77777777" w:rsidR="003225BE" w:rsidRDefault="003225BE" w:rsidP="003225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745B9ED" w14:textId="7F2B4176" w:rsidR="003225BE" w:rsidRDefault="003225BE" w:rsidP="003225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</w:p>
          <w:p w14:paraId="5089A74E" w14:textId="6DEA4628" w:rsidR="003225BE" w:rsidRPr="00995404" w:rsidRDefault="003225BE" w:rsidP="003225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4BE444D6" w14:textId="5AC50DD5" w:rsidR="003225BE" w:rsidRDefault="003225BE" w:rsidP="003225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МКУК Баганского района «Центральная библиотечная система»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54B07D2B" w14:textId="77777777" w:rsidR="003225BE" w:rsidRDefault="003225BE" w:rsidP="003225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Вальц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Т.И.,</w:t>
            </w:r>
          </w:p>
          <w:p w14:paraId="11BEBDD4" w14:textId="77777777" w:rsidR="003225BE" w:rsidRDefault="003225BE" w:rsidP="003225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директор </w:t>
            </w:r>
          </w:p>
          <w:p w14:paraId="5D85345F" w14:textId="77777777" w:rsidR="003225BE" w:rsidRDefault="003225BE" w:rsidP="003225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МКУК Баганского района «Централизованная </w:t>
            </w:r>
          </w:p>
          <w:p w14:paraId="5A370FDB" w14:textId="77777777" w:rsidR="003225BE" w:rsidRDefault="003225BE" w:rsidP="003225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библиотечная система»,</w:t>
            </w:r>
          </w:p>
          <w:p w14:paraId="6F895D2C" w14:textId="77777777" w:rsidR="003225BE" w:rsidRDefault="003225BE" w:rsidP="003225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49-751</w:t>
            </w:r>
          </w:p>
          <w:p w14:paraId="363A4328" w14:textId="77777777" w:rsidR="002F5F8D" w:rsidRDefault="002F5F8D" w:rsidP="003225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F3195FE" w14:textId="03C84CE3" w:rsidR="002F5F8D" w:rsidRPr="00995404" w:rsidRDefault="002F5F8D" w:rsidP="003225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5F8D" w:rsidRPr="004C5F8A" w14:paraId="547D7E5F" w14:textId="77777777" w:rsidTr="00AA1402">
        <w:tc>
          <w:tcPr>
            <w:tcW w:w="1418" w:type="dxa"/>
            <w:shd w:val="clear" w:color="auto" w:fill="FFFFFF" w:themeFill="background1"/>
          </w:tcPr>
          <w:p w14:paraId="2941A727" w14:textId="77777777" w:rsidR="002F5F8D" w:rsidRPr="002F5F8D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F8D">
              <w:rPr>
                <w:rFonts w:ascii="Times New Roman" w:hAnsi="Times New Roman"/>
                <w:sz w:val="24"/>
                <w:szCs w:val="24"/>
              </w:rPr>
              <w:lastRenderedPageBreak/>
              <w:t>03</w:t>
            </w:r>
          </w:p>
          <w:p w14:paraId="56B65B6F" w14:textId="77777777" w:rsidR="002F5F8D" w:rsidRPr="002F5F8D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F8D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2CDE8A1E" w14:textId="77777777" w:rsidR="002F5F8D" w:rsidRPr="002F5F8D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F8D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088B5DA0" w14:textId="10B060A9" w:rsidR="002F5F8D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F8D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2F5F8D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5937D7E" w14:textId="552A7FD0" w:rsidR="002F5F8D" w:rsidRPr="003225BE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Комиссия по делам несовершеннолетних и защите их прав</w:t>
            </w:r>
          </w:p>
        </w:tc>
        <w:tc>
          <w:tcPr>
            <w:tcW w:w="2551" w:type="dxa"/>
            <w:shd w:val="clear" w:color="auto" w:fill="FFFFFF" w:themeFill="background1"/>
          </w:tcPr>
          <w:p w14:paraId="5A763224" w14:textId="77777777" w:rsidR="002F5F8D" w:rsidRPr="00926BE6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64237B8" w14:textId="036E7848" w:rsidR="002F5F8D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зал заседаний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15606BBB" w14:textId="40091688" w:rsidR="002F5F8D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Комиссия по делам несовершеннолетних и защите их прав</w:t>
            </w:r>
          </w:p>
        </w:tc>
        <w:tc>
          <w:tcPr>
            <w:tcW w:w="4111" w:type="dxa"/>
            <w:shd w:val="clear" w:color="auto" w:fill="FFFFFF" w:themeFill="background1"/>
          </w:tcPr>
          <w:p w14:paraId="37B237F9" w14:textId="0A687244" w:rsidR="002F5F8D" w:rsidRPr="00926BE6" w:rsidRDefault="00BA252D" w:rsidP="002F5F8D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Удалова Т.Н.,</w:t>
            </w:r>
          </w:p>
          <w:p w14:paraId="4B1A19C2" w14:textId="77777777" w:rsidR="002F5F8D" w:rsidRPr="00926BE6" w:rsidRDefault="002F5F8D" w:rsidP="002F5F8D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 xml:space="preserve">заместитель главы администрации района, председатель комиссии, </w:t>
            </w:r>
          </w:p>
          <w:p w14:paraId="435AFA33" w14:textId="77777777" w:rsidR="002F5F8D" w:rsidRPr="00926BE6" w:rsidRDefault="002F5F8D" w:rsidP="002F5F8D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21-154</w:t>
            </w:r>
          </w:p>
          <w:p w14:paraId="143D3E63" w14:textId="77777777" w:rsidR="002F5F8D" w:rsidRPr="00926BE6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Токарева Л.М.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0C8F16DD" w14:textId="77777777" w:rsidR="002F5F8D" w:rsidRPr="00926BE6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главный специалист,</w:t>
            </w:r>
          </w:p>
          <w:p w14:paraId="686CC6EB" w14:textId="77777777" w:rsidR="002F5F8D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секретарь комиссии по делам несовершеннолетних и защите их прав,</w:t>
            </w:r>
          </w:p>
          <w:p w14:paraId="30180CC6" w14:textId="77777777" w:rsidR="002F5F8D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21-011</w:t>
            </w:r>
          </w:p>
          <w:p w14:paraId="1A063275" w14:textId="77777777" w:rsidR="002F5F8D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4ED3ADE" w14:textId="5BF83AAD" w:rsidR="0086188C" w:rsidRDefault="0086188C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CEFEB7E" w14:textId="7B2A2925" w:rsidR="0086188C" w:rsidRDefault="0086188C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B79719F" w14:textId="77777777" w:rsidR="0086188C" w:rsidRDefault="0086188C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F11AF44" w14:textId="7ACA7B68" w:rsidR="0086188C" w:rsidRDefault="0086188C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F63" w:rsidRPr="004C5F8A" w14:paraId="637C7744" w14:textId="77777777" w:rsidTr="00AA1402">
        <w:tc>
          <w:tcPr>
            <w:tcW w:w="1418" w:type="dxa"/>
            <w:shd w:val="clear" w:color="auto" w:fill="FFFFFF" w:themeFill="background1"/>
          </w:tcPr>
          <w:p w14:paraId="74516A77" w14:textId="77777777" w:rsidR="00C87F63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</w:t>
            </w:r>
          </w:p>
          <w:p w14:paraId="21B5504C" w14:textId="16B9A98D" w:rsidR="00C87F63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32E39E02" w14:textId="00540D16" w:rsidR="00C87F63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3A470C5E" w14:textId="7FFE70FE" w:rsidR="00C87F63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5E09B5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2B232D0" w14:textId="084AC163" w:rsidR="00C87F63" w:rsidRPr="00995404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7F63">
              <w:rPr>
                <w:rFonts w:ascii="Times New Roman" w:hAnsi="Times New Roman"/>
                <w:sz w:val="24"/>
                <w:szCs w:val="24"/>
              </w:rPr>
              <w:t>Концерт коллективов, подтвердивших звание народные и образцовые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87F63">
              <w:rPr>
                <w:rFonts w:ascii="Times New Roman" w:hAnsi="Times New Roman"/>
                <w:sz w:val="24"/>
                <w:szCs w:val="24"/>
              </w:rPr>
              <w:t>«Народные артисты»</w:t>
            </w:r>
          </w:p>
        </w:tc>
        <w:tc>
          <w:tcPr>
            <w:tcW w:w="2551" w:type="dxa"/>
            <w:shd w:val="clear" w:color="auto" w:fill="FFFFFF" w:themeFill="background1"/>
          </w:tcPr>
          <w:p w14:paraId="0124D7EF" w14:textId="77777777" w:rsidR="00C87F63" w:rsidRPr="00926BE6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>Баган,</w:t>
            </w:r>
          </w:p>
          <w:p w14:paraId="7D7C99C1" w14:textId="77777777" w:rsidR="00C87F63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  <w:p w14:paraId="1954260A" w14:textId="77777777" w:rsidR="00C87F63" w:rsidRPr="00995404" w:rsidRDefault="00C87F63" w:rsidP="003225B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4C440441" w14:textId="5B1B02AE" w:rsidR="00C87F63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111" w:type="dxa"/>
            <w:shd w:val="clear" w:color="auto" w:fill="FFFFFF" w:themeFill="background1"/>
          </w:tcPr>
          <w:p w14:paraId="3642A6D3" w14:textId="77777777" w:rsidR="00C87F63" w:rsidRPr="00926BE6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26BE6">
              <w:rPr>
                <w:rFonts w:ascii="Times New Roman" w:hAnsi="Times New Roman"/>
                <w:sz w:val="24"/>
                <w:szCs w:val="24"/>
              </w:rPr>
              <w:t>Клятченок</w:t>
            </w:r>
            <w:proofErr w:type="spellEnd"/>
            <w:r w:rsidRPr="00926BE6"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3606CFC9" w14:textId="77777777" w:rsidR="00C87F63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14731730" w14:textId="77777777" w:rsidR="00C87F63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1477473C" w14:textId="77777777" w:rsidR="002F5F8D" w:rsidRDefault="002F5F8D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2CDCD1A" w14:textId="77777777" w:rsidR="002F5F8D" w:rsidRDefault="002F5F8D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8D9DC1D" w14:textId="6BEDE745" w:rsidR="0086188C" w:rsidRDefault="0086188C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0CE3622" w14:textId="21FF77C4" w:rsidR="0086188C" w:rsidRDefault="0086188C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0A263A2" w14:textId="77777777" w:rsidR="0086188C" w:rsidRDefault="0086188C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E063000" w14:textId="77777777" w:rsidR="0086188C" w:rsidRDefault="0086188C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0169847" w14:textId="77777777" w:rsidR="0086188C" w:rsidRDefault="0086188C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8641B69" w14:textId="7E6C6975" w:rsidR="0086188C" w:rsidRPr="00995404" w:rsidRDefault="0086188C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3054" w:rsidRPr="004C5F8A" w14:paraId="18ECDE1F" w14:textId="77777777" w:rsidTr="00AA1402">
        <w:tc>
          <w:tcPr>
            <w:tcW w:w="1418" w:type="dxa"/>
            <w:shd w:val="clear" w:color="auto" w:fill="FFFFFF" w:themeFill="background1"/>
          </w:tcPr>
          <w:p w14:paraId="3676A7AD" w14:textId="77777777" w:rsidR="00D53054" w:rsidRDefault="00D53054" w:rsidP="00D530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</w:t>
            </w:r>
          </w:p>
          <w:p w14:paraId="010B6AB9" w14:textId="77777777" w:rsidR="00D53054" w:rsidRDefault="00D53054" w:rsidP="00D530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2E09EAA3" w14:textId="77777777" w:rsidR="00D53054" w:rsidRDefault="00D53054" w:rsidP="00D530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490ACFAA" w14:textId="1D9BA024" w:rsidR="00D53054" w:rsidRDefault="00D53054" w:rsidP="00D530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ECD9249" w14:textId="4A22829C" w:rsidR="00D53054" w:rsidRPr="00C87F63" w:rsidRDefault="00D53054" w:rsidP="00D530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4F01"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  <w:t xml:space="preserve">Чемпионат по логическим играм (реверси, </w:t>
            </w:r>
            <w:proofErr w:type="spellStart"/>
            <w:r w:rsidRPr="00924F01"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  <w:t>рендзю</w:t>
            </w:r>
            <w:proofErr w:type="spellEnd"/>
            <w:r w:rsidRPr="00924F01"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  <w:t>)</w:t>
            </w:r>
          </w:p>
        </w:tc>
        <w:tc>
          <w:tcPr>
            <w:tcW w:w="2551" w:type="dxa"/>
            <w:shd w:val="clear" w:color="auto" w:fill="FFFFFF" w:themeFill="background1"/>
          </w:tcPr>
          <w:p w14:paraId="28F97BA1" w14:textId="77777777" w:rsidR="00D53054" w:rsidRDefault="00D53054" w:rsidP="00D530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683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F71D914" w14:textId="0608AAFB" w:rsidR="00D53054" w:rsidRPr="00926BE6" w:rsidRDefault="00D53054" w:rsidP="00D530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DA1B6F1" w14:textId="15940A58" w:rsidR="00D53054" w:rsidRPr="00926BE6" w:rsidRDefault="00D53054" w:rsidP="00D530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683D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</w:p>
        </w:tc>
        <w:tc>
          <w:tcPr>
            <w:tcW w:w="4111" w:type="dxa"/>
            <w:shd w:val="clear" w:color="auto" w:fill="FFFFFF" w:themeFill="background1"/>
          </w:tcPr>
          <w:p w14:paraId="6B5D9D6B" w14:textId="77777777" w:rsidR="00D53054" w:rsidRPr="0080683D" w:rsidRDefault="00D53054" w:rsidP="00D530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683D">
              <w:rPr>
                <w:rFonts w:ascii="Times New Roman" w:hAnsi="Times New Roman"/>
                <w:sz w:val="24"/>
                <w:szCs w:val="24"/>
              </w:rPr>
              <w:t>директор МБОУ ДО Баганск</w:t>
            </w:r>
            <w:r>
              <w:rPr>
                <w:rFonts w:ascii="Times New Roman" w:hAnsi="Times New Roman"/>
                <w:sz w:val="24"/>
                <w:szCs w:val="24"/>
              </w:rPr>
              <w:t>ого</w:t>
            </w:r>
            <w:r w:rsidRPr="0080683D">
              <w:rPr>
                <w:rFonts w:ascii="Times New Roman" w:hAnsi="Times New Roman"/>
                <w:sz w:val="24"/>
                <w:szCs w:val="24"/>
              </w:rPr>
              <w:t xml:space="preserve"> Дом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80683D">
              <w:rPr>
                <w:rFonts w:ascii="Times New Roman" w:hAnsi="Times New Roman"/>
                <w:sz w:val="24"/>
                <w:szCs w:val="24"/>
              </w:rPr>
              <w:t xml:space="preserve"> детского творчества,</w:t>
            </w:r>
          </w:p>
          <w:p w14:paraId="016D0EB5" w14:textId="77777777" w:rsidR="00D53054" w:rsidRDefault="00D53054" w:rsidP="00D530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683D">
              <w:rPr>
                <w:rFonts w:ascii="Times New Roman" w:hAnsi="Times New Roman"/>
                <w:sz w:val="24"/>
                <w:szCs w:val="24"/>
              </w:rPr>
              <w:t>22-753</w:t>
            </w:r>
          </w:p>
          <w:p w14:paraId="4FD9DA8B" w14:textId="77777777" w:rsidR="00D53054" w:rsidRDefault="00D53054" w:rsidP="00D530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3A1E774" w14:textId="77777777" w:rsidR="00D53054" w:rsidRDefault="00D53054" w:rsidP="00D530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5393418" w14:textId="77777777" w:rsidR="00D53054" w:rsidRDefault="00D53054" w:rsidP="00D530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E904660" w14:textId="77777777" w:rsidR="00D53054" w:rsidRDefault="00D53054" w:rsidP="00D530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FE8998F" w14:textId="77777777" w:rsidR="00D53054" w:rsidRDefault="00D53054" w:rsidP="00D530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73BD2BD" w14:textId="77777777" w:rsidR="00D53054" w:rsidRDefault="00D53054" w:rsidP="00D530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98DF5F8" w14:textId="77777777" w:rsidR="00D53054" w:rsidRDefault="00D53054" w:rsidP="00D530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FF4444C" w14:textId="3D1068B6" w:rsidR="00D53054" w:rsidRPr="00926BE6" w:rsidRDefault="00D53054" w:rsidP="00D530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179F" w:rsidRPr="004C5F8A" w14:paraId="6CF41D71" w14:textId="77777777" w:rsidTr="00AA1402">
        <w:tc>
          <w:tcPr>
            <w:tcW w:w="1418" w:type="dxa"/>
            <w:shd w:val="clear" w:color="auto" w:fill="FFFFFF" w:themeFill="background1"/>
          </w:tcPr>
          <w:p w14:paraId="740DEDA9" w14:textId="77777777" w:rsidR="006E179F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</w:t>
            </w:r>
          </w:p>
          <w:p w14:paraId="17B18915" w14:textId="6A3BBCFB" w:rsidR="006E179F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21B85C8D" w14:textId="45A7B656" w:rsidR="006E179F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5D457EB6" w14:textId="0B13C230" w:rsidR="006E179F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14.15</w:t>
            </w:r>
          </w:p>
        </w:tc>
        <w:tc>
          <w:tcPr>
            <w:tcW w:w="4253" w:type="dxa"/>
            <w:shd w:val="clear" w:color="auto" w:fill="FFFFFF" w:themeFill="background1"/>
          </w:tcPr>
          <w:p w14:paraId="4E1AEBCD" w14:textId="1078D4A3" w:rsidR="006E179F" w:rsidRPr="00995404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</w:t>
            </w:r>
            <w:r w:rsidRPr="006E179F">
              <w:rPr>
                <w:rFonts w:ascii="Times New Roman" w:hAnsi="Times New Roman"/>
                <w:sz w:val="24"/>
                <w:szCs w:val="24"/>
              </w:rPr>
              <w:t xml:space="preserve">екция, посвящённая Сталинградской </w:t>
            </w:r>
            <w:proofErr w:type="gramStart"/>
            <w:r w:rsidRPr="006E179F">
              <w:rPr>
                <w:rFonts w:ascii="Times New Roman" w:hAnsi="Times New Roman"/>
                <w:sz w:val="24"/>
                <w:szCs w:val="24"/>
              </w:rPr>
              <w:t>битв</w:t>
            </w:r>
            <w:r w:rsidR="00B474D0"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E179F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gramEnd"/>
            <w:r w:rsidRPr="006E179F">
              <w:rPr>
                <w:rFonts w:ascii="Times New Roman" w:hAnsi="Times New Roman"/>
                <w:sz w:val="24"/>
                <w:szCs w:val="24"/>
              </w:rPr>
              <w:t xml:space="preserve">Очевидцы битвы Сталинградской»  </w:t>
            </w:r>
          </w:p>
        </w:tc>
        <w:tc>
          <w:tcPr>
            <w:tcW w:w="2551" w:type="dxa"/>
            <w:shd w:val="clear" w:color="auto" w:fill="FFFFFF" w:themeFill="background1"/>
          </w:tcPr>
          <w:p w14:paraId="183BAFFD" w14:textId="77777777" w:rsidR="006E179F" w:rsidRPr="00926BE6" w:rsidRDefault="006E179F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с. Баган,</w:t>
            </w:r>
          </w:p>
          <w:p w14:paraId="79D4EF96" w14:textId="44DB321C" w:rsidR="006E179F" w:rsidRPr="00995404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здание районного краеведческого музея, зал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ВОВ</w:t>
            </w:r>
          </w:p>
        </w:tc>
        <w:tc>
          <w:tcPr>
            <w:tcW w:w="2977" w:type="dxa"/>
            <w:shd w:val="clear" w:color="auto" w:fill="FFFFFF" w:themeFill="background1"/>
          </w:tcPr>
          <w:p w14:paraId="78F83EB5" w14:textId="281E34AA" w:rsidR="006E179F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29D72517" w14:textId="77777777" w:rsidR="006E179F" w:rsidRDefault="006E179F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3DB6BA33" w14:textId="77777777" w:rsidR="006E179F" w:rsidRDefault="006E179F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</w:t>
            </w: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иректор</w:t>
            </w:r>
          </w:p>
          <w:p w14:paraId="2611FE03" w14:textId="77777777" w:rsidR="006E179F" w:rsidRPr="00926BE6" w:rsidRDefault="006E179F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МКУК «Баганский районный краеведческий музей»,</w:t>
            </w:r>
          </w:p>
          <w:p w14:paraId="51CBBA96" w14:textId="77777777" w:rsidR="006E179F" w:rsidRDefault="006E179F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22-780</w:t>
            </w:r>
          </w:p>
          <w:p w14:paraId="1F9F3AAB" w14:textId="77777777" w:rsidR="002F5F8D" w:rsidRDefault="002F5F8D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55123862" w14:textId="08DE2EB6" w:rsidR="002F5F8D" w:rsidRDefault="002F5F8D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4EB2BE5A" w14:textId="77777777" w:rsidR="0086188C" w:rsidRDefault="0086188C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36452421" w14:textId="77777777" w:rsidR="002F5F8D" w:rsidRDefault="002F5F8D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777A724" w14:textId="77777777" w:rsidR="0086188C" w:rsidRDefault="0086188C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68A9146" w14:textId="1587D80A" w:rsidR="0086188C" w:rsidRPr="00995404" w:rsidRDefault="0086188C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8090B" w:rsidRPr="004C5F8A" w14:paraId="3A843F82" w14:textId="77777777" w:rsidTr="00AA1402">
        <w:tc>
          <w:tcPr>
            <w:tcW w:w="1418" w:type="dxa"/>
            <w:shd w:val="clear" w:color="auto" w:fill="FFFFFF" w:themeFill="background1"/>
          </w:tcPr>
          <w:p w14:paraId="31F061A2" w14:textId="77777777" w:rsidR="00F8090B" w:rsidRPr="00F8090B" w:rsidRDefault="00F8090B" w:rsidP="00F809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090B">
              <w:rPr>
                <w:rFonts w:ascii="Times New Roman" w:hAnsi="Times New Roman"/>
                <w:sz w:val="24"/>
                <w:szCs w:val="24"/>
              </w:rPr>
              <w:t>06</w:t>
            </w:r>
          </w:p>
          <w:p w14:paraId="6DDE44E3" w14:textId="77777777" w:rsidR="00F8090B" w:rsidRPr="00F8090B" w:rsidRDefault="00F8090B" w:rsidP="00F809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090B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0305B96C" w14:textId="77777777" w:rsidR="00F8090B" w:rsidRPr="00F8090B" w:rsidRDefault="00F8090B" w:rsidP="00F809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090B"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2F8C0555" w14:textId="7278E019" w:rsidR="00F8090B" w:rsidRDefault="00F8090B" w:rsidP="00F809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CAE5EC5" w14:textId="0AB67B07" w:rsidR="00083CFB" w:rsidRPr="00083CFB" w:rsidRDefault="00083CFB" w:rsidP="00083C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3CFB">
              <w:rPr>
                <w:rFonts w:ascii="Times New Roman" w:hAnsi="Times New Roman"/>
                <w:sz w:val="24"/>
                <w:szCs w:val="24"/>
              </w:rPr>
              <w:t>Час контроля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083CFB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</w:t>
            </w:r>
          </w:p>
          <w:p w14:paraId="2958ADAF" w14:textId="4C8430A9" w:rsidR="00F8090B" w:rsidRDefault="00083CFB" w:rsidP="00083CFB">
            <w:pPr>
              <w:rPr>
                <w:rFonts w:ascii="Times New Roman" w:hAnsi="Times New Roman"/>
                <w:sz w:val="24"/>
                <w:szCs w:val="24"/>
              </w:rPr>
            </w:pPr>
            <w:r w:rsidRPr="00083CFB">
              <w:rPr>
                <w:rFonts w:ascii="Times New Roman" w:hAnsi="Times New Roman"/>
                <w:sz w:val="24"/>
                <w:szCs w:val="24"/>
              </w:rPr>
              <w:t xml:space="preserve">1. О выполнении постановления администрации </w:t>
            </w:r>
            <w:proofErr w:type="gramStart"/>
            <w:r w:rsidRPr="00083CFB">
              <w:rPr>
                <w:rFonts w:ascii="Times New Roman" w:hAnsi="Times New Roman"/>
                <w:sz w:val="24"/>
                <w:szCs w:val="24"/>
              </w:rPr>
              <w:t>Ивановского  сельсовета</w:t>
            </w:r>
            <w:proofErr w:type="gramEnd"/>
            <w:r w:rsidRPr="00083CFB">
              <w:rPr>
                <w:rFonts w:ascii="Times New Roman" w:hAnsi="Times New Roman"/>
                <w:sz w:val="24"/>
                <w:szCs w:val="24"/>
              </w:rPr>
              <w:t xml:space="preserve"> «Об обеспечении безопасности людей на водных объектах на территории Ивановского сельсовета Баганского района Новосибирской области в 2023 году»</w:t>
            </w:r>
          </w:p>
          <w:p w14:paraId="4600B59C" w14:textId="77777777" w:rsidR="00215234" w:rsidRDefault="00215234" w:rsidP="00083CFB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5E888BD" w14:textId="77777777" w:rsidR="00215234" w:rsidRDefault="00215234" w:rsidP="00083CFB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C10D5C3" w14:textId="064BA987" w:rsidR="002F5F8D" w:rsidRDefault="002F5F8D" w:rsidP="00083CFB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FB34343" w14:textId="77777777" w:rsidR="002F5F8D" w:rsidRDefault="002F5F8D" w:rsidP="00083CFB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9B54DA5" w14:textId="04D28A50" w:rsidR="002F5F8D" w:rsidRDefault="002F5F8D" w:rsidP="00083CF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79A109FA" w14:textId="6E38244C" w:rsidR="00F8090B" w:rsidRDefault="00083CFB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с. Ивановка,</w:t>
            </w:r>
          </w:p>
          <w:p w14:paraId="5946C8BD" w14:textId="0B0F8A45" w:rsidR="00083CFB" w:rsidRDefault="00083CFB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3CF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здание администрации сельсовета</w:t>
            </w:r>
          </w:p>
          <w:p w14:paraId="2B707C86" w14:textId="65F81741" w:rsidR="00083CFB" w:rsidRPr="00926BE6" w:rsidRDefault="00083CFB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0EE6ED8B" w14:textId="77777777" w:rsidR="00F8090B" w:rsidRDefault="00083CFB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14:paraId="1565E265" w14:textId="2B479AC8" w:rsidR="00083CFB" w:rsidRPr="00926BE6" w:rsidRDefault="00083CFB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Ивановского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EC8F04A" w14:textId="44C15DB1" w:rsidR="00F8090B" w:rsidRDefault="00083CFB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Ритер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А.К.,</w:t>
            </w:r>
          </w:p>
          <w:p w14:paraId="49342BFD" w14:textId="43FE20EE" w:rsidR="00083CFB" w:rsidRDefault="00083CFB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Глава Ивановского сельсовета,</w:t>
            </w:r>
          </w:p>
          <w:p w14:paraId="0742231B" w14:textId="257F012B" w:rsidR="00083CFB" w:rsidRDefault="00083CFB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39-224</w:t>
            </w:r>
          </w:p>
          <w:p w14:paraId="625B1FAD" w14:textId="77777777" w:rsidR="00083CFB" w:rsidRDefault="00083CFB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5DA18D7B" w14:textId="77777777" w:rsidR="0086188C" w:rsidRDefault="0086188C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1AE18C85" w14:textId="77777777" w:rsidR="0086188C" w:rsidRDefault="0086188C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63E84930" w14:textId="77777777" w:rsidR="0086188C" w:rsidRDefault="0086188C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555E1664" w14:textId="77777777" w:rsidR="0086188C" w:rsidRDefault="0086188C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7C6A8ECA" w14:textId="77777777" w:rsidR="0086188C" w:rsidRDefault="0086188C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33DACCC1" w14:textId="77777777" w:rsidR="0086188C" w:rsidRDefault="0086188C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0AAFBA3" w14:textId="1EF4E3FB" w:rsidR="0086188C" w:rsidRPr="00926BE6" w:rsidRDefault="0086188C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B474D0" w:rsidRPr="004C5F8A" w14:paraId="72CACFBB" w14:textId="77777777" w:rsidTr="00AA1402">
        <w:tc>
          <w:tcPr>
            <w:tcW w:w="1418" w:type="dxa"/>
            <w:shd w:val="clear" w:color="auto" w:fill="FFFFFF" w:themeFill="background1"/>
          </w:tcPr>
          <w:p w14:paraId="69903F47" w14:textId="77777777" w:rsidR="00B474D0" w:rsidRDefault="00B474D0" w:rsidP="00B474D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</w:t>
            </w:r>
          </w:p>
          <w:p w14:paraId="5DD87ADB" w14:textId="77777777" w:rsidR="00B474D0" w:rsidRDefault="00B474D0" w:rsidP="00B474D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54EE0B42" w14:textId="77777777" w:rsidR="00B474D0" w:rsidRDefault="00B474D0" w:rsidP="00B474D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45EA697D" w14:textId="4B32CBCD" w:rsidR="00B474D0" w:rsidRDefault="00B474D0" w:rsidP="00B474D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CDDABA3" w14:textId="1DC38389" w:rsidR="00B474D0" w:rsidRPr="00B474D0" w:rsidRDefault="00B474D0" w:rsidP="00B474D0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Расширенное планёрное совещание при исполняющем обязанности Главы района</w:t>
            </w:r>
          </w:p>
        </w:tc>
        <w:tc>
          <w:tcPr>
            <w:tcW w:w="2551" w:type="dxa"/>
            <w:shd w:val="clear" w:color="auto" w:fill="FFFFFF" w:themeFill="background1"/>
          </w:tcPr>
          <w:p w14:paraId="7099DA8F" w14:textId="77777777" w:rsidR="00B474D0" w:rsidRDefault="00B474D0" w:rsidP="00B474D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9629E34" w14:textId="77777777" w:rsidR="00B474D0" w:rsidRDefault="00B474D0" w:rsidP="00B474D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зал заседаний администрации</w:t>
            </w:r>
          </w:p>
          <w:p w14:paraId="375C0D47" w14:textId="77777777" w:rsidR="00B474D0" w:rsidRDefault="00B474D0" w:rsidP="00B474D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района</w:t>
            </w:r>
          </w:p>
          <w:p w14:paraId="6F0E7423" w14:textId="77777777" w:rsidR="00B474D0" w:rsidRPr="00B474D0" w:rsidRDefault="00B474D0" w:rsidP="00B474D0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188A6072" w14:textId="61763535" w:rsidR="00B474D0" w:rsidRPr="00B474D0" w:rsidRDefault="00B474D0" w:rsidP="00B474D0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Исполняющий обязанности Главы Баганского района Новосибирской области</w:t>
            </w:r>
          </w:p>
        </w:tc>
        <w:tc>
          <w:tcPr>
            <w:tcW w:w="4111" w:type="dxa"/>
            <w:shd w:val="clear" w:color="auto" w:fill="FFFFFF" w:themeFill="background1"/>
          </w:tcPr>
          <w:p w14:paraId="0EE418FC" w14:textId="77777777" w:rsidR="00B474D0" w:rsidRPr="00926BE6" w:rsidRDefault="00B474D0" w:rsidP="00B474D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26BE6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926BE6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5F9F3025" w14:textId="77777777" w:rsidR="00B474D0" w:rsidRPr="00926BE6" w:rsidRDefault="00B474D0" w:rsidP="00B474D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Баганского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 xml:space="preserve"> района,</w:t>
            </w:r>
          </w:p>
          <w:p w14:paraId="7906E8E9" w14:textId="77777777" w:rsidR="00B474D0" w:rsidRPr="00926BE6" w:rsidRDefault="00B474D0" w:rsidP="00B474D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19221AF3" w14:textId="77777777" w:rsidR="00B474D0" w:rsidRPr="00926BE6" w:rsidRDefault="00B474D0" w:rsidP="00B474D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4C7089C2" w14:textId="77777777" w:rsidR="00B474D0" w:rsidRPr="00926BE6" w:rsidRDefault="00B474D0" w:rsidP="00B474D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0FA2C777" w14:textId="1461BB22" w:rsidR="00B474D0" w:rsidRPr="00B474D0" w:rsidRDefault="00B474D0" w:rsidP="00B474D0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21-109</w:t>
            </w:r>
          </w:p>
        </w:tc>
      </w:tr>
      <w:tr w:rsidR="0027084E" w:rsidRPr="004C5F8A" w14:paraId="71D8BD63" w14:textId="77777777" w:rsidTr="00AA1402">
        <w:tc>
          <w:tcPr>
            <w:tcW w:w="1418" w:type="dxa"/>
            <w:shd w:val="clear" w:color="auto" w:fill="FFFFFF" w:themeFill="background1"/>
          </w:tcPr>
          <w:p w14:paraId="0F51756D" w14:textId="77777777" w:rsidR="0027084E" w:rsidRPr="003225BE" w:rsidRDefault="0027084E" w:rsidP="002708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5BE">
              <w:rPr>
                <w:rFonts w:ascii="Times New Roman" w:hAnsi="Times New Roman"/>
                <w:sz w:val="24"/>
                <w:szCs w:val="24"/>
              </w:rPr>
              <w:t>08</w:t>
            </w:r>
          </w:p>
          <w:p w14:paraId="431292FD" w14:textId="77777777" w:rsidR="0027084E" w:rsidRPr="003225BE" w:rsidRDefault="0027084E" w:rsidP="002708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5BE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3A9DDD2F" w14:textId="77777777" w:rsidR="0027084E" w:rsidRPr="003225BE" w:rsidRDefault="0027084E" w:rsidP="002708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5BE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366C58EA" w14:textId="00A8CA20" w:rsidR="0027084E" w:rsidRDefault="0027084E" w:rsidP="002708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25B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3225BE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C1FAC36" w14:textId="77777777" w:rsidR="0027084E" w:rsidRPr="0027084E" w:rsidRDefault="0027084E" w:rsidP="002708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7084E">
              <w:rPr>
                <w:rFonts w:ascii="Times New Roman" w:hAnsi="Times New Roman"/>
                <w:sz w:val="24"/>
                <w:szCs w:val="24"/>
              </w:rPr>
              <w:t xml:space="preserve">Квест «Алиса в стране наук» </w:t>
            </w:r>
          </w:p>
          <w:p w14:paraId="759BE744" w14:textId="261E69A3" w:rsidR="0027084E" w:rsidRPr="00AA1402" w:rsidRDefault="0027084E" w:rsidP="002708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7084E">
              <w:rPr>
                <w:rFonts w:ascii="Times New Roman" w:hAnsi="Times New Roman"/>
                <w:sz w:val="24"/>
                <w:szCs w:val="24"/>
              </w:rPr>
              <w:t>(Десятилетие науки и технологий в РФ)</w:t>
            </w:r>
          </w:p>
        </w:tc>
        <w:tc>
          <w:tcPr>
            <w:tcW w:w="2551" w:type="dxa"/>
            <w:shd w:val="clear" w:color="auto" w:fill="FFFFFF" w:themeFill="background1"/>
          </w:tcPr>
          <w:p w14:paraId="5D508A70" w14:textId="77777777" w:rsidR="0027084E" w:rsidRPr="00926BE6" w:rsidRDefault="0027084E" w:rsidP="002708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>Баган,</w:t>
            </w:r>
          </w:p>
          <w:p w14:paraId="75DBCCD7" w14:textId="77777777" w:rsidR="0027084E" w:rsidRPr="00926BE6" w:rsidRDefault="0027084E" w:rsidP="002708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здание</w:t>
            </w:r>
          </w:p>
          <w:p w14:paraId="790408DF" w14:textId="0C4E525D" w:rsidR="0027084E" w:rsidRPr="00AA1402" w:rsidRDefault="0027084E" w:rsidP="0027084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детской библиотеки</w:t>
            </w:r>
          </w:p>
        </w:tc>
        <w:tc>
          <w:tcPr>
            <w:tcW w:w="2977" w:type="dxa"/>
            <w:shd w:val="clear" w:color="auto" w:fill="FFFFFF" w:themeFill="background1"/>
          </w:tcPr>
          <w:p w14:paraId="2AD545E1" w14:textId="1260309E" w:rsidR="0027084E" w:rsidRPr="001A3C0B" w:rsidRDefault="0027084E" w:rsidP="002708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20895CCE" w14:textId="77777777" w:rsidR="0027084E" w:rsidRPr="00926BE6" w:rsidRDefault="0027084E" w:rsidP="0027084E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</w:t>
            </w:r>
            <w:proofErr w:type="spellEnd"/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Т.И.,</w:t>
            </w:r>
          </w:p>
          <w:p w14:paraId="50BA11F1" w14:textId="77777777" w:rsidR="0027084E" w:rsidRPr="00926BE6" w:rsidRDefault="0027084E" w:rsidP="0027084E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МКУК Баганского района «Централизованная библиотечная система»,</w:t>
            </w:r>
          </w:p>
          <w:p w14:paraId="52E68DBF" w14:textId="0D4F32DB" w:rsidR="0027084E" w:rsidRPr="001A3C0B" w:rsidRDefault="0027084E" w:rsidP="002708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</w:tc>
      </w:tr>
      <w:tr w:rsidR="00C87F63" w:rsidRPr="004C5F8A" w14:paraId="05C70355" w14:textId="77777777" w:rsidTr="00AA1402">
        <w:tc>
          <w:tcPr>
            <w:tcW w:w="1418" w:type="dxa"/>
            <w:shd w:val="clear" w:color="auto" w:fill="FFFFFF" w:themeFill="background1"/>
          </w:tcPr>
          <w:p w14:paraId="2DCC5725" w14:textId="77777777" w:rsidR="00C87F63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</w:t>
            </w:r>
          </w:p>
          <w:p w14:paraId="2D052BEF" w14:textId="3FA2477E" w:rsidR="00C87F63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7E4AA51B" w14:textId="68C66C44" w:rsidR="00C87F63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3CB7186F" w14:textId="1BE0C069" w:rsidR="00C87F63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CB91A87" w14:textId="77777777" w:rsidR="00C87F63" w:rsidRPr="00C87F63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7F63">
              <w:rPr>
                <w:rFonts w:ascii="Times New Roman" w:hAnsi="Times New Roman"/>
                <w:sz w:val="24"/>
                <w:szCs w:val="24"/>
              </w:rPr>
              <w:t>Отчётный концерт вокальной группы «Русская душа»</w:t>
            </w:r>
          </w:p>
          <w:p w14:paraId="573129AC" w14:textId="743B85E8" w:rsidR="00C87F63" w:rsidRPr="00AA1402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7F63">
              <w:rPr>
                <w:rFonts w:ascii="Times New Roman" w:hAnsi="Times New Roman"/>
                <w:sz w:val="24"/>
                <w:szCs w:val="24"/>
              </w:rPr>
              <w:t>«Деревенская история серия 2»</w:t>
            </w:r>
          </w:p>
        </w:tc>
        <w:tc>
          <w:tcPr>
            <w:tcW w:w="2551" w:type="dxa"/>
            <w:shd w:val="clear" w:color="auto" w:fill="FFFFFF" w:themeFill="background1"/>
          </w:tcPr>
          <w:p w14:paraId="5BF8BDFD" w14:textId="77777777" w:rsidR="00C87F63" w:rsidRPr="00926BE6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>Баган,</w:t>
            </w:r>
          </w:p>
          <w:p w14:paraId="709D6C72" w14:textId="77777777" w:rsidR="00C87F63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  <w:p w14:paraId="625653F0" w14:textId="77777777" w:rsidR="00C87F63" w:rsidRDefault="00C87F63" w:rsidP="00C87F63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418930A" w14:textId="77777777" w:rsidR="00C87F63" w:rsidRPr="00AA1402" w:rsidRDefault="00C87F63" w:rsidP="00C87F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0DCD9B29" w14:textId="24DF0837" w:rsidR="00C87F63" w:rsidRPr="001A3C0B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111" w:type="dxa"/>
            <w:shd w:val="clear" w:color="auto" w:fill="FFFFFF" w:themeFill="background1"/>
          </w:tcPr>
          <w:p w14:paraId="1B4ADA48" w14:textId="77777777" w:rsidR="00C87F63" w:rsidRPr="00926BE6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26BE6">
              <w:rPr>
                <w:rFonts w:ascii="Times New Roman" w:hAnsi="Times New Roman"/>
                <w:sz w:val="24"/>
                <w:szCs w:val="24"/>
              </w:rPr>
              <w:t>Клятченок</w:t>
            </w:r>
            <w:proofErr w:type="spellEnd"/>
            <w:r w:rsidRPr="00926BE6"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21A4CDC1" w14:textId="77777777" w:rsidR="00C87F63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C794309" w14:textId="77777777" w:rsidR="00C87F63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06112D09" w14:textId="77777777" w:rsidR="00A34E27" w:rsidRDefault="00A34E27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717E0B6" w14:textId="77777777" w:rsidR="00A34E27" w:rsidRDefault="00A34E27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3C63409" w14:textId="5BF953FC" w:rsidR="00A34E27" w:rsidRPr="001A3C0B" w:rsidRDefault="00A34E27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179F" w:rsidRPr="004C5F8A" w14:paraId="1FD0717A" w14:textId="77777777" w:rsidTr="00AA1402">
        <w:tc>
          <w:tcPr>
            <w:tcW w:w="1418" w:type="dxa"/>
            <w:shd w:val="clear" w:color="auto" w:fill="FFFFFF" w:themeFill="background1"/>
          </w:tcPr>
          <w:p w14:paraId="41AB0878" w14:textId="77777777" w:rsidR="006E179F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</w:p>
          <w:p w14:paraId="2A450C8C" w14:textId="73E47384" w:rsidR="006E179F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1C2D8397" w14:textId="47164D1B" w:rsidR="006E179F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5004DCBD" w14:textId="149EC77A" w:rsidR="006E179F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595137A" w14:textId="1E7AC394" w:rsidR="006E179F" w:rsidRPr="00AA1402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6E179F">
              <w:rPr>
                <w:rFonts w:ascii="Times New Roman" w:hAnsi="Times New Roman"/>
                <w:sz w:val="24"/>
                <w:szCs w:val="24"/>
              </w:rPr>
              <w:t>ерсональная выставка резьбы по дереву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6E179F">
              <w:rPr>
                <w:rFonts w:ascii="Times New Roman" w:hAnsi="Times New Roman"/>
                <w:sz w:val="24"/>
                <w:szCs w:val="24"/>
              </w:rPr>
              <w:t xml:space="preserve">Природа и человек» </w:t>
            </w:r>
          </w:p>
        </w:tc>
        <w:tc>
          <w:tcPr>
            <w:tcW w:w="2551" w:type="dxa"/>
            <w:shd w:val="clear" w:color="auto" w:fill="FFFFFF" w:themeFill="background1"/>
          </w:tcPr>
          <w:p w14:paraId="3905AB92" w14:textId="77777777" w:rsidR="006E179F" w:rsidRPr="00926BE6" w:rsidRDefault="006E179F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с. Баган,</w:t>
            </w:r>
          </w:p>
          <w:p w14:paraId="231920D7" w14:textId="7EBD7CA4" w:rsidR="006E179F" w:rsidRPr="00AA1402" w:rsidRDefault="006E179F" w:rsidP="006E179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здание районного краеведческого музея,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выставочный </w:t>
            </w: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160D92B4" w14:textId="25659D94" w:rsidR="006E179F" w:rsidRPr="001A3C0B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65B0BE2" w14:textId="77777777" w:rsidR="006E179F" w:rsidRDefault="006E179F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2DE3C421" w14:textId="77777777" w:rsidR="006E179F" w:rsidRDefault="006E179F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</w:t>
            </w: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иректор</w:t>
            </w:r>
          </w:p>
          <w:p w14:paraId="15E7F677" w14:textId="77777777" w:rsidR="006E179F" w:rsidRPr="00926BE6" w:rsidRDefault="006E179F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МКУК «Баганский районный краеведческий музей»,</w:t>
            </w:r>
          </w:p>
          <w:p w14:paraId="463A15DD" w14:textId="77777777" w:rsidR="0086188C" w:rsidRDefault="006E179F" w:rsidP="0086188C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22-780</w:t>
            </w:r>
          </w:p>
          <w:p w14:paraId="7E3A2C16" w14:textId="77777777" w:rsidR="00A34E27" w:rsidRDefault="00A34E27" w:rsidP="0086188C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21C1B884" w14:textId="3D659CB9" w:rsidR="00A34E27" w:rsidRPr="0086188C" w:rsidRDefault="00A34E27" w:rsidP="0086188C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F00299" w:rsidRPr="004C5F8A" w14:paraId="24A6EBDB" w14:textId="77777777" w:rsidTr="00AA1402">
        <w:tc>
          <w:tcPr>
            <w:tcW w:w="1418" w:type="dxa"/>
            <w:shd w:val="clear" w:color="auto" w:fill="FFFFFF" w:themeFill="background1"/>
          </w:tcPr>
          <w:p w14:paraId="4E3D7833" w14:textId="77777777" w:rsidR="00F00299" w:rsidRPr="00F00299" w:rsidRDefault="00F00299" w:rsidP="00F002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0299">
              <w:rPr>
                <w:rFonts w:ascii="Times New Roman" w:hAnsi="Times New Roman"/>
                <w:sz w:val="24"/>
                <w:szCs w:val="24"/>
              </w:rPr>
              <w:t>09</w:t>
            </w:r>
          </w:p>
          <w:p w14:paraId="273920EF" w14:textId="77777777" w:rsidR="00F00299" w:rsidRPr="00F00299" w:rsidRDefault="00F00299" w:rsidP="00F002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0299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55B13396" w14:textId="77777777" w:rsidR="00F00299" w:rsidRPr="00F00299" w:rsidRDefault="00F00299" w:rsidP="00F002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0299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5148A2A4" w14:textId="0A14D544" w:rsidR="00F00299" w:rsidRDefault="00F00299" w:rsidP="00F002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0299"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A945667" w14:textId="4200DC46" w:rsidR="00F00299" w:rsidRDefault="00F00299" w:rsidP="00F002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0299">
              <w:rPr>
                <w:rFonts w:ascii="Times New Roman" w:hAnsi="Times New Roman"/>
                <w:sz w:val="24"/>
                <w:szCs w:val="24"/>
              </w:rPr>
              <w:t>Познавательно-игровая программа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00299">
              <w:rPr>
                <w:rFonts w:ascii="Times New Roman" w:hAnsi="Times New Roman"/>
                <w:sz w:val="24"/>
                <w:szCs w:val="24"/>
              </w:rPr>
              <w:t>«Вредные привычки нам не друзья»</w:t>
            </w:r>
          </w:p>
        </w:tc>
        <w:tc>
          <w:tcPr>
            <w:tcW w:w="2551" w:type="dxa"/>
            <w:shd w:val="clear" w:color="auto" w:fill="FFFFFF" w:themeFill="background1"/>
          </w:tcPr>
          <w:p w14:paraId="1816F1DC" w14:textId="77777777" w:rsidR="00F00299" w:rsidRPr="00926BE6" w:rsidRDefault="00F00299" w:rsidP="00F002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>Баган,</w:t>
            </w:r>
          </w:p>
          <w:p w14:paraId="57C38BAD" w14:textId="24440EB2" w:rsidR="00F00299" w:rsidRPr="00215234" w:rsidRDefault="00F00299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 xml:space="preserve">здание районного Дома культуры, </w:t>
            </w:r>
            <w:r>
              <w:rPr>
                <w:rFonts w:ascii="Times New Roman" w:hAnsi="Times New Roman"/>
                <w:sz w:val="24"/>
                <w:szCs w:val="24"/>
              </w:rPr>
              <w:t>танцевальный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 xml:space="preserve">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03D25906" w14:textId="0DE9790F" w:rsidR="00F00299" w:rsidRPr="00926BE6" w:rsidRDefault="00F00299" w:rsidP="00F002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111" w:type="dxa"/>
            <w:shd w:val="clear" w:color="auto" w:fill="FFFFFF" w:themeFill="background1"/>
          </w:tcPr>
          <w:p w14:paraId="50D5F09E" w14:textId="77777777" w:rsidR="00F00299" w:rsidRPr="00926BE6" w:rsidRDefault="00F00299" w:rsidP="00F002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26BE6">
              <w:rPr>
                <w:rFonts w:ascii="Times New Roman" w:hAnsi="Times New Roman"/>
                <w:sz w:val="24"/>
                <w:szCs w:val="24"/>
              </w:rPr>
              <w:t>Клятченок</w:t>
            </w:r>
            <w:proofErr w:type="spellEnd"/>
            <w:r w:rsidRPr="00926BE6"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3A7CB1C5" w14:textId="77777777" w:rsidR="00F00299" w:rsidRDefault="00F00299" w:rsidP="00F002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6FFDD29" w14:textId="77777777" w:rsidR="00F00299" w:rsidRDefault="00F00299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37ADE13E" w14:textId="19DFBA6E" w:rsidR="0086188C" w:rsidRPr="00926BE6" w:rsidRDefault="0086188C" w:rsidP="00215234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6E179F" w:rsidRPr="004C5F8A" w14:paraId="67224740" w14:textId="77777777" w:rsidTr="00AA1402">
        <w:tc>
          <w:tcPr>
            <w:tcW w:w="1418" w:type="dxa"/>
            <w:shd w:val="clear" w:color="auto" w:fill="FFFFFF" w:themeFill="background1"/>
          </w:tcPr>
          <w:p w14:paraId="1219189E" w14:textId="77777777" w:rsidR="006E179F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</w:p>
          <w:p w14:paraId="67D228AF" w14:textId="77777777" w:rsidR="006E179F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046F9FC3" w14:textId="77777777" w:rsidR="006E179F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05E4984C" w14:textId="6D6E406E" w:rsidR="006E179F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DB34306" w14:textId="66ADD9F5" w:rsidR="006E179F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6E179F">
              <w:rPr>
                <w:rFonts w:ascii="Times New Roman" w:hAnsi="Times New Roman"/>
                <w:sz w:val="24"/>
                <w:szCs w:val="24"/>
              </w:rPr>
              <w:t>бластной выставочный проект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E179F">
              <w:rPr>
                <w:rFonts w:ascii="Times New Roman" w:hAnsi="Times New Roman"/>
                <w:sz w:val="24"/>
                <w:szCs w:val="24"/>
              </w:rPr>
              <w:t xml:space="preserve">«Пять петровских крепостей» </w:t>
            </w:r>
          </w:p>
        </w:tc>
        <w:tc>
          <w:tcPr>
            <w:tcW w:w="2551" w:type="dxa"/>
            <w:shd w:val="clear" w:color="auto" w:fill="FFFFFF" w:themeFill="background1"/>
          </w:tcPr>
          <w:p w14:paraId="7EA666D7" w14:textId="77777777" w:rsidR="006E179F" w:rsidRPr="00926BE6" w:rsidRDefault="006E179F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с. Баган,</w:t>
            </w:r>
          </w:p>
          <w:p w14:paraId="511F057C" w14:textId="50C4525F" w:rsidR="006E179F" w:rsidRPr="00926BE6" w:rsidRDefault="006E179F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здание районного краеведческого музея,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выставочный </w:t>
            </w: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2E224AC0" w14:textId="1698E18D" w:rsidR="006E179F" w:rsidRPr="00926BE6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0211AC4D" w14:textId="77777777" w:rsidR="006E179F" w:rsidRDefault="006E179F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7B0BC3C9" w14:textId="77777777" w:rsidR="006E179F" w:rsidRDefault="006E179F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</w:t>
            </w: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иректор</w:t>
            </w:r>
          </w:p>
          <w:p w14:paraId="0D62F09C" w14:textId="77777777" w:rsidR="006E179F" w:rsidRPr="00926BE6" w:rsidRDefault="006E179F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МКУК «Баганский районный краеведческий музей»,</w:t>
            </w:r>
          </w:p>
          <w:p w14:paraId="17438687" w14:textId="77777777" w:rsidR="006E179F" w:rsidRDefault="006E179F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22-780</w:t>
            </w:r>
          </w:p>
          <w:p w14:paraId="7209E43A" w14:textId="77777777" w:rsidR="002F5F8D" w:rsidRDefault="002F5F8D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749A8662" w14:textId="148CA104" w:rsidR="002F5F8D" w:rsidRPr="00926BE6" w:rsidRDefault="002F5F8D" w:rsidP="006E179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F10CC6" w:rsidRPr="004C5F8A" w14:paraId="2A35D986" w14:textId="77777777" w:rsidTr="00AA1402">
        <w:tc>
          <w:tcPr>
            <w:tcW w:w="1418" w:type="dxa"/>
            <w:shd w:val="clear" w:color="auto" w:fill="FFFFFF" w:themeFill="background1"/>
          </w:tcPr>
          <w:p w14:paraId="1E6A9504" w14:textId="77777777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  <w:p w14:paraId="2EFC7A4D" w14:textId="3F0AAC85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64694979" w14:textId="05A43FC1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BECF53C" w14:textId="12F50434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C88DE42" w14:textId="56E29964" w:rsidR="00F10CC6" w:rsidRPr="00AA1402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Заседание районной комиссии по оказанию материальной, социальной помощи жителям района, оказавшимся в трудной жизненной ситуации</w:t>
            </w:r>
          </w:p>
        </w:tc>
        <w:tc>
          <w:tcPr>
            <w:tcW w:w="2551" w:type="dxa"/>
            <w:shd w:val="clear" w:color="auto" w:fill="FFFFFF" w:themeFill="background1"/>
          </w:tcPr>
          <w:p w14:paraId="4E236566" w14:textId="77777777" w:rsidR="00F10CC6" w:rsidRPr="00926BE6" w:rsidRDefault="00F10CC6" w:rsidP="00F10CC6">
            <w:pPr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 xml:space="preserve">              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>Баган,</w:t>
            </w:r>
          </w:p>
          <w:p w14:paraId="19C34D31" w14:textId="3EF5CC40" w:rsidR="00F10CC6" w:rsidRPr="00AA1402" w:rsidRDefault="00F10CC6" w:rsidP="00F10CC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администрация Баганского района, кабинет заместителя главы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6A9970D" w14:textId="77777777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 xml:space="preserve">Комиссия по оказанию материальной, </w:t>
            </w:r>
          </w:p>
          <w:p w14:paraId="747501A7" w14:textId="6314CBD3" w:rsidR="00F10CC6" w:rsidRPr="001A3C0B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социальной помощи жителям района, оказавшимся в трудной жизненной ситуации</w:t>
            </w:r>
          </w:p>
        </w:tc>
        <w:tc>
          <w:tcPr>
            <w:tcW w:w="4111" w:type="dxa"/>
            <w:shd w:val="clear" w:color="auto" w:fill="FFFFFF" w:themeFill="background1"/>
          </w:tcPr>
          <w:p w14:paraId="2FDC5278" w14:textId="0BBACC4E" w:rsidR="00F10CC6" w:rsidRPr="00926BE6" w:rsidRDefault="00BA252D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Удалова Т.Н.,</w:t>
            </w:r>
          </w:p>
          <w:p w14:paraId="32547FE4" w14:textId="77777777" w:rsidR="00F10CC6" w:rsidRPr="00926BE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6EBB0D71" w14:textId="77777777" w:rsidR="00F10CC6" w:rsidRPr="00926BE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21-154;</w:t>
            </w:r>
          </w:p>
          <w:p w14:paraId="18FF8A0F" w14:textId="77777777" w:rsidR="00F10CC6" w:rsidRPr="00926BE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26BE6">
              <w:rPr>
                <w:rFonts w:ascii="Times New Roman" w:hAnsi="Times New Roman"/>
                <w:sz w:val="24"/>
                <w:szCs w:val="24"/>
              </w:rPr>
              <w:t>Туркеева</w:t>
            </w:r>
            <w:proofErr w:type="spellEnd"/>
            <w:r w:rsidRPr="00926BE6"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1E602B68" w14:textId="77777777" w:rsidR="00F10CC6" w:rsidRPr="00926BE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372BC90F" w14:textId="77777777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48F2E9D4" w14:textId="77777777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21-955</w:t>
            </w:r>
          </w:p>
          <w:p w14:paraId="0D869AE1" w14:textId="77777777" w:rsidR="00A34E27" w:rsidRDefault="00A34E27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C503047" w14:textId="77777777" w:rsidR="00A34E27" w:rsidRDefault="00A34E27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7CD4DFE" w14:textId="3A146AC1" w:rsidR="00A34E27" w:rsidRPr="001A3C0B" w:rsidRDefault="00A34E27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E5B11" w:rsidRPr="004C5F8A" w14:paraId="0A25E80B" w14:textId="77777777" w:rsidTr="00AA1402">
        <w:tc>
          <w:tcPr>
            <w:tcW w:w="1418" w:type="dxa"/>
            <w:shd w:val="clear" w:color="auto" w:fill="FFFFFF" w:themeFill="background1"/>
          </w:tcPr>
          <w:p w14:paraId="3BFAB58C" w14:textId="77777777" w:rsid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  <w:p w14:paraId="5F82BD7F" w14:textId="77777777" w:rsid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149D63C2" w14:textId="1411E73A" w:rsid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7214B851" w14:textId="5ED7B399" w:rsid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FEFEFCB" w14:textId="38116600" w:rsidR="00EE5B11" w:rsidRPr="00926BE6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B11">
              <w:rPr>
                <w:rFonts w:ascii="Times New Roman" w:hAnsi="Times New Roman"/>
                <w:sz w:val="24"/>
                <w:szCs w:val="24"/>
              </w:rPr>
              <w:t>Лыжня России</w:t>
            </w:r>
            <w:r w:rsidR="00083CFB">
              <w:rPr>
                <w:rFonts w:ascii="Times New Roman" w:hAnsi="Times New Roman"/>
                <w:sz w:val="24"/>
                <w:szCs w:val="24"/>
              </w:rPr>
              <w:t xml:space="preserve"> «2023»</w:t>
            </w:r>
          </w:p>
        </w:tc>
        <w:tc>
          <w:tcPr>
            <w:tcW w:w="2551" w:type="dxa"/>
            <w:shd w:val="clear" w:color="auto" w:fill="FFFFFF" w:themeFill="background1"/>
          </w:tcPr>
          <w:p w14:paraId="158074BF" w14:textId="77777777" w:rsidR="00EE5B11" w:rsidRP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B11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999D6E6" w14:textId="77777777" w:rsid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B11">
              <w:rPr>
                <w:rFonts w:ascii="Times New Roman" w:hAnsi="Times New Roman"/>
                <w:sz w:val="24"/>
                <w:szCs w:val="24"/>
              </w:rPr>
              <w:t>Лыжная база</w:t>
            </w:r>
          </w:p>
          <w:p w14:paraId="272BFECD" w14:textId="0D60CA2D" w:rsid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A42F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Ивановка</w:t>
            </w:r>
          </w:p>
          <w:p w14:paraId="52CEF5AB" w14:textId="0EEEF9AA" w:rsidR="00EE5B11" w:rsidRP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Лыжная база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8B3806D" w14:textId="5EA2508B" w:rsidR="00EE5B11" w:rsidRP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B11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13F8C3BC" w14:textId="77777777" w:rsidR="00EE5B11" w:rsidRPr="00EE5B11" w:rsidRDefault="00EE5B11" w:rsidP="00EE5B11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E5B1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Баганов Г.Г.,</w:t>
            </w:r>
          </w:p>
          <w:p w14:paraId="4979B19A" w14:textId="77777777" w:rsidR="00EE5B11" w:rsidRPr="00EE5B11" w:rsidRDefault="00EE5B11" w:rsidP="00EE5B11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E5B1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начальник отдела молодёжной политике, физической культуры и спорта</w:t>
            </w:r>
          </w:p>
          <w:p w14:paraId="5C9F4486" w14:textId="77777777" w:rsidR="00EE5B11" w:rsidRPr="00EE5B11" w:rsidRDefault="00EE5B11" w:rsidP="00EE5B11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E5B1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21-082</w:t>
            </w:r>
          </w:p>
          <w:p w14:paraId="6514B1E1" w14:textId="77777777" w:rsidR="00EE5B11" w:rsidRP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E5B11">
              <w:rPr>
                <w:rFonts w:ascii="Times New Roman" w:hAnsi="Times New Roman"/>
                <w:sz w:val="24"/>
                <w:szCs w:val="24"/>
              </w:rPr>
              <w:t>Клятченок</w:t>
            </w:r>
            <w:proofErr w:type="spellEnd"/>
            <w:r w:rsidRPr="00EE5B11"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65F8DF79" w14:textId="77777777" w:rsidR="00EE5B11" w:rsidRP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B11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4952D799" w14:textId="4A1D7A01" w:rsidR="00EE5B11" w:rsidRPr="00EE5B11" w:rsidRDefault="00EE5B11" w:rsidP="00A34E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B11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C87F63" w:rsidRPr="004C5F8A" w14:paraId="7366F208" w14:textId="77777777" w:rsidTr="00AA1402">
        <w:tc>
          <w:tcPr>
            <w:tcW w:w="1418" w:type="dxa"/>
            <w:shd w:val="clear" w:color="auto" w:fill="FFFFFF" w:themeFill="background1"/>
          </w:tcPr>
          <w:p w14:paraId="4101B0E1" w14:textId="77777777" w:rsidR="00C87F63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  <w:p w14:paraId="4EC71986" w14:textId="7AB7118B" w:rsidR="00C87F63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58D08F14" w14:textId="29C33DEA" w:rsidR="00C87F63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5535CDA0" w14:textId="06BB02AA" w:rsidR="00C87F63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C1E4720" w14:textId="615BDE2A" w:rsidR="00C87F63" w:rsidRPr="00926BE6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C87F63">
              <w:rPr>
                <w:rFonts w:ascii="Times New Roman" w:hAnsi="Times New Roman"/>
                <w:sz w:val="24"/>
                <w:szCs w:val="24"/>
              </w:rPr>
              <w:t>стреча с воинами-интернационалистами «Афганистан – живая память»</w:t>
            </w:r>
          </w:p>
        </w:tc>
        <w:tc>
          <w:tcPr>
            <w:tcW w:w="2551" w:type="dxa"/>
            <w:shd w:val="clear" w:color="auto" w:fill="FFFFFF" w:themeFill="background1"/>
          </w:tcPr>
          <w:p w14:paraId="5DE659FE" w14:textId="77777777" w:rsidR="00C87F63" w:rsidRPr="00926BE6" w:rsidRDefault="00C87F63" w:rsidP="00C87F63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с. Баган,</w:t>
            </w:r>
          </w:p>
          <w:p w14:paraId="009B3B7E" w14:textId="768E7E47" w:rsidR="00C87F63" w:rsidRPr="00926BE6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здание районного краеведческого музея,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лекционный </w:t>
            </w: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5E461256" w14:textId="3C2D8996" w:rsidR="00C87F63" w:rsidRPr="00926BE6" w:rsidRDefault="00C87F63" w:rsidP="00C87F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3A041895" w14:textId="77777777" w:rsidR="00C87F63" w:rsidRDefault="00C87F63" w:rsidP="00C87F63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4A2FE4D8" w14:textId="77777777" w:rsidR="00C87F63" w:rsidRDefault="00C87F63" w:rsidP="00C87F63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</w:t>
            </w: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иректор</w:t>
            </w:r>
          </w:p>
          <w:p w14:paraId="2A6B0EB5" w14:textId="77777777" w:rsidR="00C87F63" w:rsidRPr="00926BE6" w:rsidRDefault="00C87F63" w:rsidP="00C87F63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МКУК «Баганский районный краеведческий музей»,</w:t>
            </w:r>
          </w:p>
          <w:p w14:paraId="413A449C" w14:textId="6B58D62D" w:rsidR="0086188C" w:rsidRPr="00A34E27" w:rsidRDefault="00C87F63" w:rsidP="00A34E2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22-780</w:t>
            </w:r>
          </w:p>
        </w:tc>
      </w:tr>
      <w:tr w:rsidR="0080257F" w:rsidRPr="004C5F8A" w14:paraId="3D336D8D" w14:textId="77777777" w:rsidTr="00AA1402">
        <w:tc>
          <w:tcPr>
            <w:tcW w:w="1418" w:type="dxa"/>
            <w:shd w:val="clear" w:color="auto" w:fill="FFFFFF" w:themeFill="background1"/>
          </w:tcPr>
          <w:p w14:paraId="6E56C8E0" w14:textId="77777777" w:rsidR="0080257F" w:rsidRP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>14</w:t>
            </w:r>
          </w:p>
          <w:p w14:paraId="126527BF" w14:textId="77777777" w:rsidR="0080257F" w:rsidRP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4DB2934B" w14:textId="77777777" w:rsidR="0080257F" w:rsidRP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2E4B7753" w14:textId="1566F2E9" w:rsid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80257F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02D86B8" w14:textId="67FA23DF" w:rsid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F55">
              <w:rPr>
                <w:rFonts w:ascii="Times New Roman" w:hAnsi="Times New Roman"/>
                <w:sz w:val="24"/>
                <w:szCs w:val="24"/>
              </w:rPr>
              <w:t>Соревнования по настольному теннису среди девушек и юношей 20</w:t>
            </w:r>
            <w:r>
              <w:rPr>
                <w:rFonts w:ascii="Times New Roman" w:hAnsi="Times New Roman"/>
                <w:sz w:val="24"/>
                <w:szCs w:val="24"/>
              </w:rPr>
              <w:t>08</w:t>
            </w:r>
            <w:r w:rsidRPr="000B0F55">
              <w:rPr>
                <w:rFonts w:ascii="Times New Roman" w:hAnsi="Times New Roman"/>
                <w:sz w:val="24"/>
                <w:szCs w:val="24"/>
              </w:rPr>
              <w:t>-20</w:t>
            </w:r>
            <w:r>
              <w:rPr>
                <w:rFonts w:ascii="Times New Roman" w:hAnsi="Times New Roman"/>
                <w:sz w:val="24"/>
                <w:szCs w:val="24"/>
              </w:rPr>
              <w:t>09</w:t>
            </w:r>
            <w:r w:rsidRPr="000B0F55">
              <w:rPr>
                <w:rFonts w:ascii="Times New Roman" w:hAnsi="Times New Roman"/>
                <w:sz w:val="24"/>
                <w:szCs w:val="24"/>
              </w:rPr>
              <w:t xml:space="preserve"> г.р. в зачет Муниципального этапа Всероссийских спортивных игр школьников «Президентские спортивные игры»</w:t>
            </w:r>
          </w:p>
        </w:tc>
        <w:tc>
          <w:tcPr>
            <w:tcW w:w="2551" w:type="dxa"/>
            <w:shd w:val="clear" w:color="auto" w:fill="FFFFFF" w:themeFill="background1"/>
          </w:tcPr>
          <w:p w14:paraId="0D95F2F9" w14:textId="6E1C99CC" w:rsidR="0080257F" w:rsidRPr="00926BE6" w:rsidRDefault="0080257F" w:rsidP="0080257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F6431">
              <w:rPr>
                <w:rFonts w:ascii="Times New Roman" w:hAnsi="Times New Roman"/>
                <w:sz w:val="24"/>
                <w:szCs w:val="24"/>
              </w:rPr>
              <w:t xml:space="preserve">с. Баган, МКОУ </w:t>
            </w:r>
            <w:proofErr w:type="spellStart"/>
            <w:r w:rsidRPr="000F6431">
              <w:rPr>
                <w:rFonts w:ascii="Times New Roman" w:hAnsi="Times New Roman"/>
                <w:sz w:val="24"/>
                <w:szCs w:val="24"/>
              </w:rPr>
              <w:t>Баганская</w:t>
            </w:r>
            <w:proofErr w:type="spellEnd"/>
            <w:r w:rsidRPr="000F6431">
              <w:rPr>
                <w:rFonts w:ascii="Times New Roman" w:hAnsi="Times New Roman"/>
                <w:sz w:val="24"/>
                <w:szCs w:val="24"/>
              </w:rPr>
              <w:t xml:space="preserve"> СОШ №2</w:t>
            </w:r>
          </w:p>
        </w:tc>
        <w:tc>
          <w:tcPr>
            <w:tcW w:w="2977" w:type="dxa"/>
            <w:shd w:val="clear" w:color="auto" w:fill="FFFFFF" w:themeFill="background1"/>
          </w:tcPr>
          <w:p w14:paraId="5A451D58" w14:textId="77777777" w:rsid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 xml:space="preserve">МКУ «Управление образованием Баганского района», </w:t>
            </w:r>
          </w:p>
          <w:p w14:paraId="4C9701CA" w14:textId="2883AB16" w:rsidR="0080257F" w:rsidRPr="00926BE6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 xml:space="preserve">МБУ ДО </w:t>
            </w:r>
            <w:proofErr w:type="spellStart"/>
            <w:r w:rsidRPr="00926BE6">
              <w:rPr>
                <w:rFonts w:ascii="Times New Roman" w:hAnsi="Times New Roman"/>
                <w:sz w:val="24"/>
                <w:szCs w:val="24"/>
              </w:rPr>
              <w:t>Баганская</w:t>
            </w:r>
            <w:proofErr w:type="spellEnd"/>
            <w:r w:rsidRPr="00926BE6">
              <w:rPr>
                <w:rFonts w:ascii="Times New Roman" w:hAnsi="Times New Roman"/>
                <w:sz w:val="24"/>
                <w:szCs w:val="24"/>
              </w:rPr>
              <w:t xml:space="preserve">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5E4736F8" w14:textId="77777777" w:rsidR="0080257F" w:rsidRPr="00926BE6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Нестерова Л.А.,</w:t>
            </w:r>
          </w:p>
          <w:p w14:paraId="6D14A8F9" w14:textId="77777777" w:rsidR="0080257F" w:rsidRPr="00926BE6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>уководитель МКУ «Управление образованием Баганского района»,</w:t>
            </w:r>
          </w:p>
          <w:p w14:paraId="4CA35357" w14:textId="77777777" w:rsidR="0080257F" w:rsidRPr="00926BE6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49-325</w:t>
            </w:r>
            <w:r w:rsidRPr="00926BE6">
              <w:rPr>
                <w:rFonts w:ascii="Times New Roman" w:hAnsi="Times New Roman"/>
                <w:sz w:val="24"/>
                <w:szCs w:val="24"/>
              </w:rPr>
              <w:br/>
              <w:t xml:space="preserve">Артёменко Н.Ю., </w:t>
            </w:r>
          </w:p>
          <w:p w14:paraId="30C10640" w14:textId="18CA37E2" w:rsidR="0080257F" w:rsidRPr="00926BE6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 xml:space="preserve">иректор МБУ ДО </w:t>
            </w:r>
            <w:proofErr w:type="spellStart"/>
            <w:r w:rsidRPr="00926BE6">
              <w:rPr>
                <w:rFonts w:ascii="Times New Roman" w:hAnsi="Times New Roman"/>
                <w:sz w:val="24"/>
                <w:szCs w:val="24"/>
              </w:rPr>
              <w:t>Баганск</w:t>
            </w:r>
            <w:r w:rsidR="00B474D0">
              <w:rPr>
                <w:rFonts w:ascii="Times New Roman" w:hAnsi="Times New Roman"/>
                <w:sz w:val="24"/>
                <w:szCs w:val="24"/>
              </w:rPr>
              <w:t>ой</w:t>
            </w:r>
            <w:proofErr w:type="spellEnd"/>
            <w:r w:rsidRPr="00926BE6">
              <w:rPr>
                <w:rFonts w:ascii="Times New Roman" w:hAnsi="Times New Roman"/>
                <w:sz w:val="24"/>
                <w:szCs w:val="24"/>
              </w:rPr>
              <w:t xml:space="preserve"> ДЮСШ,</w:t>
            </w:r>
          </w:p>
          <w:p w14:paraId="582C7939" w14:textId="78199053" w:rsidR="0080257F" w:rsidRPr="00926BE6" w:rsidRDefault="0080257F" w:rsidP="0080257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21-404</w:t>
            </w:r>
          </w:p>
        </w:tc>
      </w:tr>
      <w:tr w:rsidR="00EE5B11" w:rsidRPr="004C5F8A" w14:paraId="5E5F4F8F" w14:textId="77777777" w:rsidTr="00AA1402">
        <w:tc>
          <w:tcPr>
            <w:tcW w:w="1418" w:type="dxa"/>
            <w:shd w:val="clear" w:color="auto" w:fill="FFFFFF" w:themeFill="background1"/>
          </w:tcPr>
          <w:p w14:paraId="0FE5996C" w14:textId="77777777" w:rsid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  <w:p w14:paraId="14A345C3" w14:textId="4C164C1E" w:rsid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1C2B9545" w14:textId="5EE49665" w:rsid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458FD290" w14:textId="700777A7" w:rsid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98DBB00" w14:textId="5FDA05E2" w:rsid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</w:t>
            </w:r>
            <w:r w:rsidRPr="00EE5B11">
              <w:rPr>
                <w:rFonts w:ascii="Times New Roman" w:hAnsi="Times New Roman"/>
                <w:sz w:val="24"/>
                <w:szCs w:val="24"/>
              </w:rPr>
              <w:t>ествование воинов- интернационалистов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E5B11">
              <w:rPr>
                <w:rFonts w:ascii="Times New Roman" w:hAnsi="Times New Roman"/>
                <w:sz w:val="24"/>
                <w:szCs w:val="24"/>
              </w:rPr>
              <w:t>«Афганистан. Афганистан…»</w:t>
            </w:r>
          </w:p>
        </w:tc>
        <w:tc>
          <w:tcPr>
            <w:tcW w:w="2551" w:type="dxa"/>
            <w:shd w:val="clear" w:color="auto" w:fill="FFFFFF" w:themeFill="background1"/>
          </w:tcPr>
          <w:p w14:paraId="668B315F" w14:textId="77777777" w:rsidR="00EE5B11" w:rsidRPr="00926BE6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>Баган,</w:t>
            </w:r>
          </w:p>
          <w:p w14:paraId="04F202F9" w14:textId="77777777" w:rsid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  <w:p w14:paraId="5368CECA" w14:textId="77777777" w:rsidR="00EE5B11" w:rsidRDefault="00EE5B11" w:rsidP="00EE5B11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D4BBCEE" w14:textId="77777777" w:rsidR="00EE5B11" w:rsidRPr="00926BE6" w:rsidRDefault="00EE5B11" w:rsidP="00EE5B1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2D9BA657" w14:textId="76D20E65" w:rsidR="00EE5B11" w:rsidRPr="00926BE6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111" w:type="dxa"/>
            <w:shd w:val="clear" w:color="auto" w:fill="FFFFFF" w:themeFill="background1"/>
          </w:tcPr>
          <w:p w14:paraId="737F31EC" w14:textId="77777777" w:rsidR="00EE5B11" w:rsidRPr="00926BE6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26BE6">
              <w:rPr>
                <w:rFonts w:ascii="Times New Roman" w:hAnsi="Times New Roman"/>
                <w:sz w:val="24"/>
                <w:szCs w:val="24"/>
              </w:rPr>
              <w:t>Клятченок</w:t>
            </w:r>
            <w:proofErr w:type="spellEnd"/>
            <w:r w:rsidRPr="00926BE6"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71AB270A" w14:textId="77777777" w:rsid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47493411" w14:textId="4E0591A9" w:rsidR="00EE5B11" w:rsidRPr="00926BE6" w:rsidRDefault="00EE5B11" w:rsidP="00EE5B1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2C3575" w:rsidRPr="004C5F8A" w14:paraId="1C5DDC7A" w14:textId="77777777" w:rsidTr="00AA1402">
        <w:tc>
          <w:tcPr>
            <w:tcW w:w="1418" w:type="dxa"/>
            <w:shd w:val="clear" w:color="auto" w:fill="FFFFFF" w:themeFill="background1"/>
          </w:tcPr>
          <w:p w14:paraId="28EA5B33" w14:textId="150A24D2" w:rsidR="002C3575" w:rsidRPr="00A90630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0630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14:paraId="41B98B1E" w14:textId="77777777" w:rsidR="002C3575" w:rsidRPr="00A90630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0630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061AE4B4" w14:textId="2E59EEB5" w:rsidR="002C3575" w:rsidRPr="00A90630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</w:t>
            </w:r>
            <w:r w:rsidRPr="00A90630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28340F3B" w14:textId="50C488F5" w:rsidR="002C3575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0630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A90630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EC7085B" w14:textId="77777777" w:rsidR="002C3575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54984D5F" w14:textId="368F7A00" w:rsidR="002C3575" w:rsidRPr="00A90630" w:rsidRDefault="002C3575" w:rsidP="002C3575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0630">
              <w:rPr>
                <w:rFonts w:ascii="Times New Roman" w:eastAsia="Times New Roman" w:hAnsi="Times New Roman"/>
                <w:sz w:val="24"/>
                <w:szCs w:val="24"/>
              </w:rPr>
              <w:t xml:space="preserve">1.Об эффективной деятельности административной комиссии при администрации Баганского сельсовета за 2022 год </w:t>
            </w:r>
          </w:p>
          <w:p w14:paraId="70391669" w14:textId="67DE435D" w:rsidR="002C3575" w:rsidRPr="00A34E27" w:rsidRDefault="002C3575" w:rsidP="00A34E2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2.</w:t>
            </w:r>
            <w:r w:rsidRPr="00A90630">
              <w:rPr>
                <w:rFonts w:ascii="Times New Roman" w:eastAsia="Times New Roman" w:hAnsi="Times New Roman"/>
                <w:sz w:val="24"/>
                <w:szCs w:val="24"/>
              </w:rPr>
              <w:t>О контроле по содержанию   муниципальной собственности Баганского сельсовета и промежуточных результатах по работе с ранее учтенными объектами</w:t>
            </w:r>
          </w:p>
        </w:tc>
        <w:tc>
          <w:tcPr>
            <w:tcW w:w="2551" w:type="dxa"/>
            <w:shd w:val="clear" w:color="auto" w:fill="FFFFFF" w:themeFill="background1"/>
          </w:tcPr>
          <w:p w14:paraId="33B69F5B" w14:textId="77777777" w:rsidR="002C3575" w:rsidRPr="00926BE6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91D9B07" w14:textId="000C223B" w:rsidR="002C3575" w:rsidRPr="00926BE6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FD13023" w14:textId="6C89DF70" w:rsidR="002C3575" w:rsidRPr="00926BE6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Администрация </w:t>
            </w: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Баганского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04DB9C3" w14:textId="77777777" w:rsidR="002C3575" w:rsidRPr="00926BE6" w:rsidRDefault="002C3575" w:rsidP="002C3575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Маслик</w:t>
            </w:r>
            <w:proofErr w:type="spellEnd"/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К.В.,</w:t>
            </w:r>
          </w:p>
          <w:p w14:paraId="40DC2882" w14:textId="77777777" w:rsidR="002C3575" w:rsidRPr="00926BE6" w:rsidRDefault="002C3575" w:rsidP="002C3575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Глава Баганского сельсовета,</w:t>
            </w:r>
          </w:p>
          <w:p w14:paraId="77308B53" w14:textId="590AE5AF" w:rsidR="002C3575" w:rsidRPr="00926BE6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22-767</w:t>
            </w:r>
          </w:p>
        </w:tc>
      </w:tr>
      <w:tr w:rsidR="00924F01" w:rsidRPr="004C5F8A" w14:paraId="0EAE9D56" w14:textId="77777777" w:rsidTr="00AA1402">
        <w:tc>
          <w:tcPr>
            <w:tcW w:w="1418" w:type="dxa"/>
            <w:shd w:val="clear" w:color="auto" w:fill="FFFFFF" w:themeFill="background1"/>
          </w:tcPr>
          <w:p w14:paraId="5BFD3690" w14:textId="77777777" w:rsidR="00924F01" w:rsidRDefault="00924F01" w:rsidP="00924F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  <w:p w14:paraId="61DD61B9" w14:textId="68DDFAEF" w:rsidR="00924F01" w:rsidRDefault="00924F01" w:rsidP="00924F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Pr="00F10CC6">
              <w:rPr>
                <w:rFonts w:ascii="Times New Roman" w:hAnsi="Times New Roman"/>
                <w:sz w:val="24"/>
                <w:szCs w:val="24"/>
              </w:rPr>
              <w:t>евраля</w:t>
            </w:r>
          </w:p>
          <w:p w14:paraId="55387B4A" w14:textId="73EB2BEB" w:rsidR="00924F01" w:rsidRDefault="00924F01" w:rsidP="00924F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69051894" w14:textId="4653ADC8" w:rsidR="00924F01" w:rsidRDefault="00924F01" w:rsidP="00924F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38CE705" w14:textId="49FC47AA" w:rsidR="00924F01" w:rsidRPr="00926BE6" w:rsidRDefault="00924F01" w:rsidP="00924F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  <w:t>Совещание руководителей</w:t>
            </w:r>
            <w:r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  <w:t xml:space="preserve"> образовательных учреждений</w:t>
            </w:r>
          </w:p>
        </w:tc>
        <w:tc>
          <w:tcPr>
            <w:tcW w:w="2551" w:type="dxa"/>
            <w:shd w:val="clear" w:color="auto" w:fill="FFFFFF" w:themeFill="background1"/>
          </w:tcPr>
          <w:p w14:paraId="7A285682" w14:textId="77777777" w:rsidR="00924F01" w:rsidRPr="00926BE6" w:rsidRDefault="00924F01" w:rsidP="00924F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с. Баган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4F876AF4" w14:textId="788BAF89" w:rsidR="00924F01" w:rsidRPr="00926BE6" w:rsidRDefault="00924F01" w:rsidP="00924F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2977" w:type="dxa"/>
            <w:shd w:val="clear" w:color="auto" w:fill="FFFFFF" w:themeFill="background1"/>
          </w:tcPr>
          <w:p w14:paraId="191EFF11" w14:textId="21DA13C8" w:rsidR="00924F01" w:rsidRPr="00926BE6" w:rsidRDefault="00924F01" w:rsidP="00924F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635A09E" w14:textId="77777777" w:rsidR="00924F01" w:rsidRPr="00926BE6" w:rsidRDefault="00924F01" w:rsidP="00924F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Нестерова Л.А.,</w:t>
            </w:r>
          </w:p>
          <w:p w14:paraId="125FB9BF" w14:textId="77777777" w:rsidR="00924F01" w:rsidRPr="00926BE6" w:rsidRDefault="00924F01" w:rsidP="00924F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552BDC48" w14:textId="7D65A0E3" w:rsidR="00924F01" w:rsidRPr="00926BE6" w:rsidRDefault="00924F01" w:rsidP="00924F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49-325</w:t>
            </w:r>
          </w:p>
        </w:tc>
      </w:tr>
      <w:tr w:rsidR="002C3575" w:rsidRPr="004C5F8A" w14:paraId="446BC26A" w14:textId="77777777" w:rsidTr="00AA1402">
        <w:tc>
          <w:tcPr>
            <w:tcW w:w="1418" w:type="dxa"/>
            <w:shd w:val="clear" w:color="auto" w:fill="FFFFFF" w:themeFill="background1"/>
          </w:tcPr>
          <w:p w14:paraId="622E9C0F" w14:textId="77777777" w:rsidR="00E8336C" w:rsidRDefault="00E8336C" w:rsidP="00E833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  <w:p w14:paraId="3125D879" w14:textId="77777777" w:rsidR="00E8336C" w:rsidRDefault="00E8336C" w:rsidP="00E833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Pr="00F10CC6">
              <w:rPr>
                <w:rFonts w:ascii="Times New Roman" w:hAnsi="Times New Roman"/>
                <w:sz w:val="24"/>
                <w:szCs w:val="24"/>
              </w:rPr>
              <w:t>евраля</w:t>
            </w:r>
          </w:p>
          <w:p w14:paraId="13EE5873" w14:textId="77777777" w:rsidR="00E8336C" w:rsidRDefault="00E8336C" w:rsidP="00E833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2155BFAA" w14:textId="39C3F9FC" w:rsidR="002C3575" w:rsidRDefault="00E8336C" w:rsidP="00E833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1A690D5" w14:textId="3C34BB7C" w:rsidR="002C3575" w:rsidRPr="00E8336C" w:rsidRDefault="002C3575" w:rsidP="002C3575">
            <w:pPr>
              <w:jc w:val="center"/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</w:pPr>
            <w:r w:rsidRPr="00E8336C">
              <w:rPr>
                <w:rFonts w:ascii="Times New Roman" w:hAnsi="Times New Roman"/>
                <w:sz w:val="24"/>
                <w:szCs w:val="24"/>
              </w:rPr>
              <w:t>Семинар для руководителей по заполнению справок о доходах, расходах, об имуществе и обязательствах имущественного характера</w:t>
            </w:r>
          </w:p>
        </w:tc>
        <w:tc>
          <w:tcPr>
            <w:tcW w:w="2551" w:type="dxa"/>
            <w:shd w:val="clear" w:color="auto" w:fill="FFFFFF" w:themeFill="background1"/>
          </w:tcPr>
          <w:p w14:paraId="4E094E3A" w14:textId="77777777" w:rsidR="002C3575" w:rsidRPr="00E8336C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36C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E0F1E70" w14:textId="560ADA2A" w:rsidR="002C3575" w:rsidRPr="00E8336C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36C">
              <w:rPr>
                <w:rFonts w:ascii="Times New Roman" w:hAnsi="Times New Roman"/>
                <w:sz w:val="24"/>
                <w:szCs w:val="24"/>
              </w:rPr>
              <w:t>зал заседаний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96067F4" w14:textId="77777777" w:rsidR="002C3575" w:rsidRPr="00E8336C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8336C">
              <w:rPr>
                <w:rFonts w:ascii="Times New Roman" w:hAnsi="Times New Roman"/>
                <w:sz w:val="24"/>
                <w:szCs w:val="24"/>
              </w:rPr>
              <w:t>Туркеева</w:t>
            </w:r>
            <w:proofErr w:type="spellEnd"/>
            <w:r w:rsidRPr="00E8336C"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0280EEA9" w14:textId="77777777" w:rsidR="002C3575" w:rsidRPr="00E8336C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36C">
              <w:rPr>
                <w:rFonts w:ascii="Times New Roman" w:hAnsi="Times New Roman"/>
                <w:sz w:val="24"/>
                <w:szCs w:val="24"/>
              </w:rPr>
              <w:t xml:space="preserve"> начальник отдела социальной защиты и трудовых отношений администрации района,</w:t>
            </w:r>
          </w:p>
          <w:p w14:paraId="450F6742" w14:textId="77777777" w:rsidR="002C3575" w:rsidRPr="00E8336C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shd w:val="clear" w:color="auto" w:fill="FFFFFF" w:themeFill="background1"/>
          </w:tcPr>
          <w:p w14:paraId="275075FB" w14:textId="77777777" w:rsidR="002C3575" w:rsidRPr="00E8336C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8336C">
              <w:rPr>
                <w:rFonts w:ascii="Times New Roman" w:hAnsi="Times New Roman"/>
                <w:sz w:val="24"/>
                <w:szCs w:val="24"/>
              </w:rPr>
              <w:t>Туркеева</w:t>
            </w:r>
            <w:proofErr w:type="spellEnd"/>
            <w:r w:rsidRPr="00E8336C"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54CAD495" w14:textId="77777777" w:rsidR="002C3575" w:rsidRPr="00E8336C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36C">
              <w:rPr>
                <w:rFonts w:ascii="Times New Roman" w:hAnsi="Times New Roman"/>
                <w:sz w:val="24"/>
                <w:szCs w:val="24"/>
              </w:rPr>
              <w:t xml:space="preserve"> начальник отдела социальной защиты и трудовых отношений администрации района,</w:t>
            </w:r>
          </w:p>
          <w:p w14:paraId="044A4408" w14:textId="77777777" w:rsidR="002C3575" w:rsidRPr="00E8336C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336C">
              <w:rPr>
                <w:rFonts w:ascii="Times New Roman" w:hAnsi="Times New Roman"/>
                <w:sz w:val="24"/>
                <w:szCs w:val="24"/>
              </w:rPr>
              <w:t xml:space="preserve"> 22-786</w:t>
            </w:r>
          </w:p>
          <w:p w14:paraId="7AF92E22" w14:textId="77777777" w:rsidR="002C3575" w:rsidRPr="00E8336C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084E" w:rsidRPr="004C5F8A" w14:paraId="4CFA7CF6" w14:textId="77777777" w:rsidTr="00AA1402">
        <w:tc>
          <w:tcPr>
            <w:tcW w:w="1418" w:type="dxa"/>
            <w:shd w:val="clear" w:color="auto" w:fill="FFFFFF" w:themeFill="background1"/>
          </w:tcPr>
          <w:p w14:paraId="7148AD21" w14:textId="77777777" w:rsidR="0027084E" w:rsidRPr="0027084E" w:rsidRDefault="0027084E" w:rsidP="002708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7084E">
              <w:rPr>
                <w:rFonts w:ascii="Times New Roman" w:hAnsi="Times New Roman"/>
                <w:sz w:val="24"/>
                <w:szCs w:val="24"/>
              </w:rPr>
              <w:t>15</w:t>
            </w:r>
          </w:p>
          <w:p w14:paraId="0C26B384" w14:textId="77777777" w:rsidR="0027084E" w:rsidRPr="0027084E" w:rsidRDefault="0027084E" w:rsidP="002708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7084E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43C1916A" w14:textId="77777777" w:rsidR="0027084E" w:rsidRPr="0027084E" w:rsidRDefault="0027084E" w:rsidP="002708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7084E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73F46DC4" w14:textId="13236061" w:rsidR="0027084E" w:rsidRPr="0027084E" w:rsidRDefault="0027084E" w:rsidP="002708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7084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27084E">
              <w:rPr>
                <w:rFonts w:ascii="Times New Roman" w:hAnsi="Times New Roman"/>
                <w:sz w:val="24"/>
                <w:szCs w:val="24"/>
              </w:rPr>
              <w:t>.00</w:t>
            </w:r>
          </w:p>
          <w:p w14:paraId="16FE1DB7" w14:textId="77777777" w:rsidR="0027084E" w:rsidRDefault="0027084E" w:rsidP="002708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42ABB0BC" w14:textId="77777777" w:rsidR="0027084E" w:rsidRPr="0027084E" w:rsidRDefault="0027084E" w:rsidP="0027084E">
            <w:pPr>
              <w:jc w:val="center"/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</w:pPr>
            <w:r w:rsidRPr="0027084E"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  <w:t>Театрализованная игра «Поляна с баснями», к дню рождения И.А. Крылова и В.В. Бианки</w:t>
            </w:r>
          </w:p>
          <w:p w14:paraId="25E2C7E0" w14:textId="77777777" w:rsidR="0027084E" w:rsidRDefault="0027084E" w:rsidP="0027084E">
            <w:pPr>
              <w:jc w:val="center"/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</w:pPr>
            <w:r w:rsidRPr="0027084E"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  <w:t>(в рамках программы «Учитель, человек, писатель»)</w:t>
            </w:r>
          </w:p>
          <w:p w14:paraId="7EDF466C" w14:textId="77777777" w:rsidR="0086188C" w:rsidRDefault="0086188C" w:rsidP="0027084E">
            <w:pPr>
              <w:jc w:val="center"/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</w:pPr>
          </w:p>
          <w:p w14:paraId="788539CE" w14:textId="77777777" w:rsidR="0086188C" w:rsidRDefault="0086188C" w:rsidP="0027084E">
            <w:pPr>
              <w:jc w:val="center"/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</w:pPr>
          </w:p>
          <w:p w14:paraId="2DC6B3F9" w14:textId="569DA30E" w:rsidR="0086188C" w:rsidRPr="00926BE6" w:rsidRDefault="0086188C" w:rsidP="0027084E">
            <w:pPr>
              <w:jc w:val="center"/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3E25FA42" w14:textId="77777777" w:rsidR="0027084E" w:rsidRPr="00926BE6" w:rsidRDefault="0027084E" w:rsidP="002708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>Баган,</w:t>
            </w:r>
          </w:p>
          <w:p w14:paraId="51FE913D" w14:textId="77777777" w:rsidR="0027084E" w:rsidRPr="00926BE6" w:rsidRDefault="0027084E" w:rsidP="002708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здание</w:t>
            </w:r>
          </w:p>
          <w:p w14:paraId="3AF31DAA" w14:textId="2E16B424" w:rsidR="0027084E" w:rsidRPr="00926BE6" w:rsidRDefault="0027084E" w:rsidP="002708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детской библиотеки</w:t>
            </w:r>
          </w:p>
        </w:tc>
        <w:tc>
          <w:tcPr>
            <w:tcW w:w="2977" w:type="dxa"/>
            <w:shd w:val="clear" w:color="auto" w:fill="FFFFFF" w:themeFill="background1"/>
          </w:tcPr>
          <w:p w14:paraId="1BC5E42B" w14:textId="3809A0E5" w:rsidR="0027084E" w:rsidRPr="00926BE6" w:rsidRDefault="0027084E" w:rsidP="002708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646E4688" w14:textId="77777777" w:rsidR="0027084E" w:rsidRPr="00926BE6" w:rsidRDefault="0027084E" w:rsidP="0027084E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</w:t>
            </w:r>
            <w:proofErr w:type="spellEnd"/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Т.И.,</w:t>
            </w:r>
          </w:p>
          <w:p w14:paraId="7594CB56" w14:textId="77777777" w:rsidR="0027084E" w:rsidRPr="00926BE6" w:rsidRDefault="0027084E" w:rsidP="0027084E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МКУК Баганского района «Централизованная библиотечная система»,</w:t>
            </w:r>
          </w:p>
          <w:p w14:paraId="11CEFE32" w14:textId="68498CB7" w:rsidR="0027084E" w:rsidRPr="00926BE6" w:rsidRDefault="0027084E" w:rsidP="002708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</w:tc>
      </w:tr>
      <w:tr w:rsidR="00C645EA" w:rsidRPr="004C5F8A" w14:paraId="6DB3E155" w14:textId="77777777" w:rsidTr="00AA1402">
        <w:tc>
          <w:tcPr>
            <w:tcW w:w="1418" w:type="dxa"/>
            <w:shd w:val="clear" w:color="auto" w:fill="FFFFFF" w:themeFill="background1"/>
          </w:tcPr>
          <w:p w14:paraId="604E6820" w14:textId="77777777" w:rsidR="00C645EA" w:rsidRPr="00C645EA" w:rsidRDefault="00C645EA" w:rsidP="00C645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45EA">
              <w:rPr>
                <w:rFonts w:ascii="Times New Roman" w:hAnsi="Times New Roman"/>
                <w:sz w:val="24"/>
                <w:szCs w:val="24"/>
              </w:rPr>
              <w:t>15</w:t>
            </w:r>
          </w:p>
          <w:p w14:paraId="3AFD8511" w14:textId="77777777" w:rsidR="00C645EA" w:rsidRPr="00C645EA" w:rsidRDefault="00C645EA" w:rsidP="00C645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45EA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2AE6B72B" w14:textId="77777777" w:rsidR="00C645EA" w:rsidRPr="00C645EA" w:rsidRDefault="00C645EA" w:rsidP="00C645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45EA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6791A301" w14:textId="700DA5DD" w:rsidR="00C645EA" w:rsidRPr="0027084E" w:rsidRDefault="00C645EA" w:rsidP="00C645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45EA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8BE5486" w14:textId="77777777" w:rsidR="00140375" w:rsidRDefault="00140375" w:rsidP="001403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069F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77D4F39F" w14:textId="77777777" w:rsidR="00C645EA" w:rsidRPr="00C645EA" w:rsidRDefault="00C645EA" w:rsidP="00C645EA">
            <w:pPr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</w:pPr>
            <w:r w:rsidRPr="00C645EA"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  <w:t xml:space="preserve">1.О ходе исполнении постановления администрации Палецкого сельсовета Баганского района Новосибирской области </w:t>
            </w:r>
          </w:p>
          <w:p w14:paraId="3F93133F" w14:textId="77777777" w:rsidR="00C645EA" w:rsidRPr="00C645EA" w:rsidRDefault="00C645EA" w:rsidP="00C645EA">
            <w:pPr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</w:pPr>
            <w:r w:rsidRPr="00C645EA"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  <w:t>«О наступлении пожароопасного</w:t>
            </w:r>
          </w:p>
          <w:p w14:paraId="085634BA" w14:textId="77777777" w:rsidR="00C645EA" w:rsidRPr="00C645EA" w:rsidRDefault="00C645EA" w:rsidP="00C645EA">
            <w:pPr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</w:pPr>
            <w:r w:rsidRPr="00C645EA"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  <w:t xml:space="preserve"> осенне-зимнего периода 2022-2023 г.»</w:t>
            </w:r>
          </w:p>
          <w:p w14:paraId="017921EE" w14:textId="77777777" w:rsidR="00C645EA" w:rsidRDefault="00C645EA" w:rsidP="00C645EA">
            <w:pPr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</w:pPr>
            <w:r w:rsidRPr="00C645EA"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  <w:t>2. Отчёт о работе административной комиссии за 2022 год</w:t>
            </w:r>
          </w:p>
          <w:p w14:paraId="5EC91232" w14:textId="77777777" w:rsidR="0086188C" w:rsidRDefault="0086188C" w:rsidP="00C645EA">
            <w:pPr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</w:pPr>
          </w:p>
          <w:p w14:paraId="432FBBFC" w14:textId="77777777" w:rsidR="0086188C" w:rsidRDefault="0086188C" w:rsidP="00C645EA">
            <w:pPr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</w:pPr>
          </w:p>
          <w:p w14:paraId="592750FB" w14:textId="62CBE57C" w:rsidR="0086188C" w:rsidRPr="0027084E" w:rsidRDefault="0086188C" w:rsidP="00C645EA">
            <w:pPr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579A64D1" w14:textId="77777777" w:rsidR="00C645EA" w:rsidRDefault="00C645EA" w:rsidP="00C645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Палецкое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545A8214" w14:textId="591A8024" w:rsidR="00C645EA" w:rsidRPr="00926BE6" w:rsidRDefault="00C645EA" w:rsidP="00C645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F3D0B63" w14:textId="68B2BEB1" w:rsidR="00C645EA" w:rsidRPr="00926BE6" w:rsidRDefault="00C645EA" w:rsidP="00C645EA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Палецкого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2C4A6F6F" w14:textId="77777777" w:rsidR="00C645EA" w:rsidRDefault="00C645EA" w:rsidP="00C645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Калач В.И.,</w:t>
            </w:r>
          </w:p>
          <w:p w14:paraId="3EA1B4B7" w14:textId="77777777" w:rsidR="00C645EA" w:rsidRDefault="00C645EA" w:rsidP="00C645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 Палецкого сельсовета,</w:t>
            </w:r>
          </w:p>
          <w:p w14:paraId="53EAB1CD" w14:textId="5C9E9D95" w:rsidR="00C645EA" w:rsidRPr="00926BE6" w:rsidRDefault="00C645EA" w:rsidP="00C645EA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45-124</w:t>
            </w:r>
          </w:p>
        </w:tc>
      </w:tr>
      <w:tr w:rsidR="00D100C2" w:rsidRPr="004C5F8A" w14:paraId="57006D7E" w14:textId="77777777" w:rsidTr="00AA1402">
        <w:tc>
          <w:tcPr>
            <w:tcW w:w="1418" w:type="dxa"/>
            <w:shd w:val="clear" w:color="auto" w:fill="FFFFFF" w:themeFill="background1"/>
          </w:tcPr>
          <w:p w14:paraId="07EA0FB2" w14:textId="77777777" w:rsidR="00D100C2" w:rsidRPr="00D100C2" w:rsidRDefault="00D100C2" w:rsidP="00D100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0C2">
              <w:rPr>
                <w:rFonts w:ascii="Times New Roman" w:hAnsi="Times New Roman"/>
                <w:sz w:val="24"/>
                <w:szCs w:val="24"/>
              </w:rPr>
              <w:t>16</w:t>
            </w:r>
          </w:p>
          <w:p w14:paraId="3968DED4" w14:textId="77777777" w:rsidR="00D100C2" w:rsidRPr="00D100C2" w:rsidRDefault="00D100C2" w:rsidP="00D100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0C2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07394994" w14:textId="77777777" w:rsidR="00D100C2" w:rsidRPr="00D100C2" w:rsidRDefault="00D100C2" w:rsidP="00D100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0C2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2AFF809F" w14:textId="54F5FEDB" w:rsidR="00D100C2" w:rsidRPr="00C645EA" w:rsidRDefault="00D100C2" w:rsidP="00D100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</w:t>
            </w:r>
            <w:r w:rsidRPr="00D100C2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B5C26A0" w14:textId="77777777" w:rsidR="00D100C2" w:rsidRDefault="00D100C2" w:rsidP="00D100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Торгово-розничная ярмарка</w:t>
            </w:r>
          </w:p>
          <w:p w14:paraId="26F60D89" w14:textId="74970029" w:rsidR="00D100C2" w:rsidRPr="0068069F" w:rsidRDefault="00D100C2" w:rsidP="00D100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  <w:shd w:val="clear" w:color="auto" w:fill="FFFFFF" w:themeFill="background1"/>
          </w:tcPr>
          <w:p w14:paraId="35AF3E94" w14:textId="77777777" w:rsidR="00D100C2" w:rsidRDefault="00D100C2" w:rsidP="00D100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871F5F8" w14:textId="1F007136" w:rsidR="00D100C2" w:rsidRDefault="00D100C2" w:rsidP="00D100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центральная площадь</w:t>
            </w:r>
          </w:p>
        </w:tc>
        <w:tc>
          <w:tcPr>
            <w:tcW w:w="2977" w:type="dxa"/>
            <w:shd w:val="clear" w:color="auto" w:fill="FFFFFF" w:themeFill="background1"/>
          </w:tcPr>
          <w:p w14:paraId="56F60395" w14:textId="6F03D5FE" w:rsidR="00D100C2" w:rsidRDefault="00D100C2" w:rsidP="00D100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экономического развития администрации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1356604" w14:textId="77777777" w:rsidR="00D100C2" w:rsidRDefault="00D100C2" w:rsidP="00D100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Чмурина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О.А.,</w:t>
            </w:r>
          </w:p>
          <w:p w14:paraId="78975AED" w14:textId="77777777" w:rsidR="00D100C2" w:rsidRDefault="00D100C2" w:rsidP="00D100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экономического развития,</w:t>
            </w:r>
          </w:p>
          <w:p w14:paraId="61882E22" w14:textId="77777777" w:rsidR="00D100C2" w:rsidRDefault="00D100C2" w:rsidP="00D100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21-170</w:t>
            </w:r>
          </w:p>
          <w:p w14:paraId="405EB348" w14:textId="2BE76DD0" w:rsidR="00D100C2" w:rsidRDefault="00D100C2" w:rsidP="00D100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86C91A9" w14:textId="194B88A4" w:rsidR="0086188C" w:rsidRDefault="0086188C" w:rsidP="00D100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1C5CA1B" w14:textId="1BE72F13" w:rsidR="0086188C" w:rsidRDefault="0086188C" w:rsidP="00D100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6F458D3" w14:textId="77777777" w:rsidR="00D100C2" w:rsidRDefault="00D100C2" w:rsidP="00D100C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E2C66" w:rsidRPr="004C5F8A" w14:paraId="2CFC51AC" w14:textId="77777777" w:rsidTr="00AA1402">
        <w:tc>
          <w:tcPr>
            <w:tcW w:w="1418" w:type="dxa"/>
            <w:shd w:val="clear" w:color="auto" w:fill="FFFFFF" w:themeFill="background1"/>
          </w:tcPr>
          <w:p w14:paraId="7E7BC271" w14:textId="77777777" w:rsidR="000E2C66" w:rsidRPr="00924F01" w:rsidRDefault="000E2C6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4F01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  <w:p w14:paraId="6CDF619C" w14:textId="77777777" w:rsidR="000E2C66" w:rsidRPr="00924F01" w:rsidRDefault="000E2C6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4F01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50B0818D" w14:textId="77777777" w:rsidR="000E2C66" w:rsidRPr="00924F01" w:rsidRDefault="000E2C6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</w:t>
            </w:r>
            <w:r w:rsidRPr="00924F01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486CBC7D" w14:textId="142F4E39" w:rsidR="000E2C66" w:rsidRPr="00924F01" w:rsidRDefault="000E2C6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4F01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24F01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E87E646" w14:textId="64411ADA" w:rsidR="000E2C66" w:rsidRPr="00924F01" w:rsidRDefault="000E2C66" w:rsidP="000E2C66">
            <w:pPr>
              <w:jc w:val="center"/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</w:pPr>
            <w:r w:rsidRPr="00FF2207">
              <w:rPr>
                <w:rFonts w:ascii="Times New Roman" w:eastAsia="Times New Roman" w:hAnsi="Times New Roman"/>
                <w:sz w:val="24"/>
                <w:szCs w:val="24"/>
              </w:rPr>
              <w:t>Собрание представителей трудовых коллективов и общественности района по подведению итогов работы за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  <w:r w:rsidRPr="00FF2207">
              <w:rPr>
                <w:rFonts w:ascii="Times New Roman" w:eastAsia="Times New Roman" w:hAnsi="Times New Roman"/>
                <w:sz w:val="24"/>
                <w:szCs w:val="24"/>
              </w:rPr>
              <w:t xml:space="preserve"> год и условий трудовых соревнований 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  <w:r w:rsidRPr="00FF2207">
              <w:rPr>
                <w:rFonts w:ascii="Times New Roman" w:eastAsia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551" w:type="dxa"/>
            <w:shd w:val="clear" w:color="auto" w:fill="FFFFFF" w:themeFill="background1"/>
          </w:tcPr>
          <w:p w14:paraId="74233AE5" w14:textId="77777777" w:rsidR="000E2C66" w:rsidRPr="00FF2207" w:rsidRDefault="000E2C66" w:rsidP="000E2C6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F220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 Баган,</w:t>
            </w:r>
          </w:p>
          <w:p w14:paraId="0E99BD43" w14:textId="06975C0E" w:rsidR="000E2C66" w:rsidRPr="0080683D" w:rsidRDefault="000E2C6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220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здание районного Дома культуры</w:t>
            </w:r>
          </w:p>
        </w:tc>
        <w:tc>
          <w:tcPr>
            <w:tcW w:w="2977" w:type="dxa"/>
            <w:shd w:val="clear" w:color="auto" w:fill="FFFFFF" w:themeFill="background1"/>
          </w:tcPr>
          <w:p w14:paraId="3AFE5ECD" w14:textId="77B3381C" w:rsidR="000E2C66" w:rsidRPr="0080683D" w:rsidRDefault="000E2C6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2207">
              <w:rPr>
                <w:rFonts w:ascii="Times New Roman" w:hAnsi="Times New Roman"/>
                <w:sz w:val="24"/>
                <w:szCs w:val="24"/>
              </w:rPr>
              <w:t>Администрация Баганского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27A2600C" w14:textId="77777777" w:rsidR="000E2C66" w:rsidRDefault="000E2C6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Власова Е.Ю.,</w:t>
            </w:r>
          </w:p>
          <w:p w14:paraId="1B4B80F5" w14:textId="77777777" w:rsidR="000E2C66" w:rsidRDefault="000E2C6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</w:t>
            </w:r>
          </w:p>
          <w:p w14:paraId="3A9EED41" w14:textId="77777777" w:rsidR="000E2C66" w:rsidRDefault="000E2C6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21-283</w:t>
            </w:r>
          </w:p>
          <w:p w14:paraId="7E009D91" w14:textId="77777777" w:rsidR="000E2C66" w:rsidRDefault="000E2C6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Горенин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В.А.,</w:t>
            </w:r>
          </w:p>
          <w:p w14:paraId="78A9C466" w14:textId="77777777" w:rsidR="000E2C66" w:rsidRPr="00C44BD7" w:rsidRDefault="000E2C66" w:rsidP="000E2C6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заместитель главы администрации района,</w:t>
            </w:r>
          </w:p>
          <w:p w14:paraId="23E07FA8" w14:textId="77777777" w:rsidR="000E2C66" w:rsidRDefault="000E2C6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21-309</w:t>
            </w:r>
          </w:p>
          <w:p w14:paraId="768E1A95" w14:textId="4BD6BEFA" w:rsidR="000E2C66" w:rsidRPr="00C44BD7" w:rsidRDefault="00BA252D" w:rsidP="000E2C6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Удалова Т.Н.,</w:t>
            </w:r>
          </w:p>
          <w:p w14:paraId="449EBC11" w14:textId="77777777" w:rsidR="000E2C66" w:rsidRPr="00C44BD7" w:rsidRDefault="000E2C66" w:rsidP="000E2C6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заместитель главы администрации района,</w:t>
            </w:r>
          </w:p>
          <w:p w14:paraId="18A1AE6C" w14:textId="77777777" w:rsidR="000E2C66" w:rsidRDefault="000E2C66" w:rsidP="000E2C6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-</w:t>
            </w:r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154</w:t>
            </w:r>
          </w:p>
          <w:p w14:paraId="44FE6B43" w14:textId="77777777" w:rsidR="000E2C66" w:rsidRPr="00C44BD7" w:rsidRDefault="000E2C66" w:rsidP="003225BE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Прахт</w:t>
            </w:r>
            <w:proofErr w:type="spellEnd"/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Ю.М.,</w:t>
            </w:r>
          </w:p>
          <w:p w14:paraId="6F65CBF1" w14:textId="77777777" w:rsidR="000E2C66" w:rsidRPr="00C44BD7" w:rsidRDefault="000E2C66" w:rsidP="000E2C6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управляющий делами администрации района,</w:t>
            </w:r>
          </w:p>
          <w:p w14:paraId="2F4DDE41" w14:textId="77777777" w:rsidR="000E2C66" w:rsidRDefault="000E2C66" w:rsidP="000E2C6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-</w:t>
            </w:r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341</w:t>
            </w:r>
          </w:p>
          <w:p w14:paraId="59542746" w14:textId="0E882B8D" w:rsidR="000E2C66" w:rsidRPr="00C44BD7" w:rsidRDefault="000E2C66" w:rsidP="000E2C66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               </w:t>
            </w:r>
            <w:proofErr w:type="spellStart"/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Клятченок</w:t>
            </w:r>
            <w:proofErr w:type="spellEnd"/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К.А.,</w:t>
            </w:r>
          </w:p>
          <w:p w14:paraId="0C738319" w14:textId="39481E5A" w:rsidR="000E2C66" w:rsidRPr="00C44BD7" w:rsidRDefault="000E2C66" w:rsidP="000E2C6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Б</w:t>
            </w:r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УК «КДЦ Баганского района»,</w:t>
            </w:r>
          </w:p>
          <w:p w14:paraId="777A89B9" w14:textId="77777777" w:rsidR="000E2C66" w:rsidRDefault="000E2C66" w:rsidP="000E2C6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C44BD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29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-080</w:t>
            </w:r>
          </w:p>
          <w:p w14:paraId="7DB34230" w14:textId="77777777" w:rsidR="00A42F36" w:rsidRDefault="00A42F36" w:rsidP="000E2C6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3614FCF4" w14:textId="77777777" w:rsidR="00A42F36" w:rsidRDefault="00A42F36" w:rsidP="000E2C6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477D5F13" w14:textId="77777777" w:rsidR="00A42F36" w:rsidRDefault="00A42F36" w:rsidP="000E2C6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564E0D35" w14:textId="06CA7935" w:rsidR="00A42F36" w:rsidRDefault="00A42F3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0989C94" w14:textId="19BBA7B2" w:rsidR="0086188C" w:rsidRDefault="0086188C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F1D078B" w14:textId="77777777" w:rsidR="0086188C" w:rsidRDefault="0086188C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B879F6F" w14:textId="6E448924" w:rsidR="0086188C" w:rsidRPr="0080683D" w:rsidRDefault="0086188C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928AB" w:rsidRPr="004C5F8A" w14:paraId="4C58F84C" w14:textId="77777777" w:rsidTr="00AA1402">
        <w:tc>
          <w:tcPr>
            <w:tcW w:w="1418" w:type="dxa"/>
            <w:shd w:val="clear" w:color="auto" w:fill="FFFFFF" w:themeFill="background1"/>
          </w:tcPr>
          <w:p w14:paraId="12DDD836" w14:textId="05E00DDD" w:rsidR="00B928AB" w:rsidRPr="00C55DFF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DFF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  <w:p w14:paraId="63BC5633" w14:textId="77777777" w:rsidR="00B928AB" w:rsidRPr="00C55DFF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DFF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4B43C06A" w14:textId="1EC1400F" w:rsidR="00B928AB" w:rsidRPr="00C55DFF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</w:t>
            </w:r>
            <w:r w:rsidRPr="00C55DF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7B0A30DF" w14:textId="01396CD7" w:rsidR="00B928AB" w:rsidRPr="00924F01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DFF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101E5A1" w14:textId="13112EC7" w:rsidR="00B928AB" w:rsidRPr="00FF2207" w:rsidRDefault="00B928AB" w:rsidP="00B928AB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55DFF"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  <w:t>Семинар библиотечных работников «Итоги деятельности ЦБС в 2022 г.»</w:t>
            </w:r>
          </w:p>
        </w:tc>
        <w:tc>
          <w:tcPr>
            <w:tcW w:w="2551" w:type="dxa"/>
            <w:shd w:val="clear" w:color="auto" w:fill="FFFFFF" w:themeFill="background1"/>
          </w:tcPr>
          <w:p w14:paraId="153C4464" w14:textId="77777777" w:rsid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41862DE" w14:textId="77777777" w:rsid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</w:p>
          <w:p w14:paraId="50D32CD3" w14:textId="77777777" w:rsidR="00B928AB" w:rsidRPr="00FF2207" w:rsidRDefault="00B928AB" w:rsidP="00B928A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506B849A" w14:textId="7695B91F" w:rsidR="00B928AB" w:rsidRPr="00FF2207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МКУК Баганского района «Центральная библиотечная система»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68EBD3F1" w14:textId="77777777" w:rsid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Вальц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Т.И.,</w:t>
            </w:r>
          </w:p>
          <w:p w14:paraId="3A2EC428" w14:textId="77777777" w:rsid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директор </w:t>
            </w:r>
          </w:p>
          <w:p w14:paraId="2F27F2D2" w14:textId="77777777" w:rsid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МКУК Баганского района «Централизованная </w:t>
            </w:r>
          </w:p>
          <w:p w14:paraId="2A9B3649" w14:textId="77777777" w:rsid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библиотечная система»,</w:t>
            </w:r>
          </w:p>
          <w:p w14:paraId="1F7E59C0" w14:textId="77777777" w:rsid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49-751</w:t>
            </w:r>
          </w:p>
          <w:p w14:paraId="4D45DC50" w14:textId="77777777" w:rsid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967442F" w14:textId="77777777" w:rsid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7DF263B" w14:textId="27B73BF6" w:rsidR="0086188C" w:rsidRDefault="0086188C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B840563" w14:textId="77777777" w:rsidR="0086188C" w:rsidRDefault="0086188C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7CADBA4" w14:textId="09AFC9D8" w:rsidR="0086188C" w:rsidRDefault="0086188C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5F8D" w:rsidRPr="004C5F8A" w14:paraId="74EB9600" w14:textId="77777777" w:rsidTr="00AA1402">
        <w:tc>
          <w:tcPr>
            <w:tcW w:w="1418" w:type="dxa"/>
            <w:shd w:val="clear" w:color="auto" w:fill="FFFFFF" w:themeFill="background1"/>
          </w:tcPr>
          <w:p w14:paraId="621CB9D1" w14:textId="77777777" w:rsidR="002F5F8D" w:rsidRPr="002F5F8D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F8D">
              <w:rPr>
                <w:rFonts w:ascii="Times New Roman" w:hAnsi="Times New Roman"/>
                <w:sz w:val="24"/>
                <w:szCs w:val="24"/>
              </w:rPr>
              <w:t>17</w:t>
            </w:r>
          </w:p>
          <w:p w14:paraId="031173BA" w14:textId="77777777" w:rsidR="002F5F8D" w:rsidRPr="002F5F8D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F8D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4F915028" w14:textId="77777777" w:rsidR="002F5F8D" w:rsidRPr="002F5F8D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F8D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F33DE81" w14:textId="14BCE11C" w:rsidR="002F5F8D" w:rsidRPr="00A90630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5F8D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3EBCBA4" w14:textId="3DB4BB52" w:rsidR="002F5F8D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Комиссия по делам несовершеннолетних и защите их прав</w:t>
            </w:r>
          </w:p>
        </w:tc>
        <w:tc>
          <w:tcPr>
            <w:tcW w:w="2551" w:type="dxa"/>
            <w:shd w:val="clear" w:color="auto" w:fill="FFFFFF" w:themeFill="background1"/>
          </w:tcPr>
          <w:p w14:paraId="59830A29" w14:textId="77777777" w:rsidR="002F5F8D" w:rsidRPr="00926BE6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7EFFEB6" w14:textId="1329AAC7" w:rsidR="002F5F8D" w:rsidRPr="00926BE6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зал заседаний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D0B656F" w14:textId="40894CA4" w:rsidR="002F5F8D" w:rsidRDefault="002F5F8D" w:rsidP="002F5F8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Комиссия по делам несовершеннолетних и защите их прав</w:t>
            </w:r>
          </w:p>
        </w:tc>
        <w:tc>
          <w:tcPr>
            <w:tcW w:w="4111" w:type="dxa"/>
            <w:shd w:val="clear" w:color="auto" w:fill="FFFFFF" w:themeFill="background1"/>
          </w:tcPr>
          <w:p w14:paraId="6E4DF9D4" w14:textId="080036E9" w:rsidR="002F5F8D" w:rsidRPr="00926BE6" w:rsidRDefault="00BA252D" w:rsidP="002F5F8D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Удалова Т.В.,</w:t>
            </w:r>
          </w:p>
          <w:p w14:paraId="40763A71" w14:textId="77777777" w:rsidR="002F5F8D" w:rsidRPr="00926BE6" w:rsidRDefault="002F5F8D" w:rsidP="002F5F8D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 xml:space="preserve">заместитель главы администрации района, председатель комиссии, </w:t>
            </w:r>
          </w:p>
          <w:p w14:paraId="12ACE7C8" w14:textId="77777777" w:rsidR="002F5F8D" w:rsidRPr="00926BE6" w:rsidRDefault="002F5F8D" w:rsidP="002F5F8D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21-154</w:t>
            </w:r>
          </w:p>
          <w:p w14:paraId="0E449842" w14:textId="77777777" w:rsidR="002F5F8D" w:rsidRPr="00926BE6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Токарева Л.М.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7891E315" w14:textId="77777777" w:rsidR="002F5F8D" w:rsidRPr="00926BE6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главный специалист,</w:t>
            </w:r>
          </w:p>
          <w:p w14:paraId="0FC184EF" w14:textId="77777777" w:rsidR="002F5F8D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секретарь комиссии по делам несовершеннолетних и защите их прав,</w:t>
            </w:r>
          </w:p>
          <w:p w14:paraId="0E15724F" w14:textId="77777777" w:rsidR="002F5F8D" w:rsidRDefault="002F5F8D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21-011</w:t>
            </w:r>
          </w:p>
          <w:p w14:paraId="2CE27D58" w14:textId="77777777" w:rsidR="002F5F8D" w:rsidRDefault="002F5F8D" w:rsidP="002F5F8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07C0E4A0" w14:textId="77777777" w:rsidR="0086188C" w:rsidRDefault="0086188C" w:rsidP="002F5F8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293F1A95" w14:textId="07EF70A3" w:rsidR="0086188C" w:rsidRPr="00926BE6" w:rsidRDefault="0086188C" w:rsidP="002F5F8D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AA1402" w:rsidRPr="004C5F8A" w14:paraId="15C0535A" w14:textId="77777777" w:rsidTr="00AA1402">
        <w:tc>
          <w:tcPr>
            <w:tcW w:w="1418" w:type="dxa"/>
            <w:shd w:val="clear" w:color="auto" w:fill="FFFFFF" w:themeFill="background1"/>
          </w:tcPr>
          <w:p w14:paraId="75EC6CA8" w14:textId="77777777" w:rsidR="00AA1402" w:rsidRDefault="00AA1402" w:rsidP="00AA14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  <w:p w14:paraId="7A1D5E9F" w14:textId="5EF9B61D" w:rsidR="00AA1402" w:rsidRDefault="00AA1402" w:rsidP="00AA14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06D33E1B" w14:textId="395BD4B2" w:rsidR="00AA1402" w:rsidRDefault="00AA1402" w:rsidP="00AA14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772874D" w14:textId="4E5D5B25" w:rsidR="00AA1402" w:rsidRDefault="00AA1402" w:rsidP="00AA14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B8C47D9" w14:textId="77777777" w:rsidR="00AA1402" w:rsidRDefault="00AA1402" w:rsidP="00AA14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29EDDD51" w14:textId="77777777" w:rsidR="00215234" w:rsidRDefault="00AA1402" w:rsidP="00AA1402">
            <w:pPr>
              <w:rPr>
                <w:rFonts w:ascii="Times New Roman" w:hAnsi="Times New Roman"/>
                <w:sz w:val="24"/>
                <w:szCs w:val="24"/>
              </w:rPr>
            </w:pPr>
            <w:r w:rsidRPr="00AA1402">
              <w:rPr>
                <w:rFonts w:ascii="Times New Roman" w:hAnsi="Times New Roman"/>
                <w:sz w:val="24"/>
                <w:szCs w:val="24"/>
              </w:rPr>
              <w:t xml:space="preserve">1. О выполнении постановления администрации </w:t>
            </w:r>
            <w:proofErr w:type="spellStart"/>
            <w:r w:rsidRPr="00AA1402">
              <w:rPr>
                <w:rFonts w:ascii="Times New Roman" w:hAnsi="Times New Roman"/>
                <w:sz w:val="24"/>
                <w:szCs w:val="24"/>
              </w:rPr>
              <w:t>Кузнецовского</w:t>
            </w:r>
            <w:proofErr w:type="spellEnd"/>
            <w:r w:rsidRPr="00AA1402">
              <w:rPr>
                <w:rFonts w:ascii="Times New Roman" w:hAnsi="Times New Roman"/>
                <w:sz w:val="24"/>
                <w:szCs w:val="24"/>
              </w:rPr>
              <w:t xml:space="preserve"> сельсовета от 16.01.2023 № 04 «Об обеспечении безопасности людей на водных объектах на территории </w:t>
            </w:r>
            <w:proofErr w:type="spellStart"/>
            <w:r w:rsidRPr="00AA1402">
              <w:rPr>
                <w:rFonts w:ascii="Times New Roman" w:hAnsi="Times New Roman"/>
                <w:sz w:val="24"/>
                <w:szCs w:val="24"/>
              </w:rPr>
              <w:t>Кузнецовского</w:t>
            </w:r>
            <w:proofErr w:type="spellEnd"/>
            <w:r w:rsidRPr="00AA1402">
              <w:rPr>
                <w:rFonts w:ascii="Times New Roman" w:hAnsi="Times New Roman"/>
                <w:sz w:val="24"/>
                <w:szCs w:val="24"/>
              </w:rPr>
              <w:t xml:space="preserve"> сельсовета Баганского района Новосибирской области в 2023 году».</w:t>
            </w:r>
          </w:p>
          <w:p w14:paraId="0F322397" w14:textId="77777777" w:rsidR="00A42F36" w:rsidRDefault="00A42F36" w:rsidP="00AA140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7A3AAA2" w14:textId="77777777" w:rsidR="00A42F36" w:rsidRDefault="00A42F36" w:rsidP="00AA140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ACD5C39" w14:textId="77777777" w:rsidR="002F5F8D" w:rsidRDefault="002F5F8D" w:rsidP="00AA1402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FBD89C9" w14:textId="6CD5E217" w:rsidR="00A42F36" w:rsidRPr="00995404" w:rsidRDefault="00A42F36" w:rsidP="00AA140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05242E0A" w14:textId="009A0E81" w:rsidR="00AA1402" w:rsidRDefault="00215234" w:rsidP="00AA14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AA1402">
              <w:rPr>
                <w:rFonts w:ascii="Times New Roman" w:hAnsi="Times New Roman"/>
                <w:sz w:val="24"/>
                <w:szCs w:val="24"/>
              </w:rPr>
              <w:t>. Кузнецовка,</w:t>
            </w:r>
          </w:p>
          <w:p w14:paraId="055BC4AE" w14:textId="5806E4C3" w:rsidR="00AA1402" w:rsidRPr="00995404" w:rsidRDefault="00AA1402" w:rsidP="00AA14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C9506D4" w14:textId="1B82F059" w:rsidR="00AA1402" w:rsidRDefault="00AA1402" w:rsidP="00AA14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Кузнецовского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94B4234" w14:textId="77777777" w:rsidR="00AA1402" w:rsidRDefault="00AA1402" w:rsidP="00AA14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Даций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А.М.,</w:t>
            </w:r>
          </w:p>
          <w:p w14:paraId="27377D63" w14:textId="77777777" w:rsidR="00AA1402" w:rsidRDefault="00AA1402" w:rsidP="00AA14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Кузнецовского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сельсовета,</w:t>
            </w:r>
          </w:p>
          <w:p w14:paraId="6C33AEA8" w14:textId="16D21729" w:rsidR="00AA1402" w:rsidRPr="00995404" w:rsidRDefault="00AA1402" w:rsidP="00AA14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32-132</w:t>
            </w:r>
          </w:p>
        </w:tc>
      </w:tr>
      <w:tr w:rsidR="00215234" w:rsidRPr="004C5F8A" w14:paraId="27442743" w14:textId="77777777" w:rsidTr="00A90630">
        <w:tc>
          <w:tcPr>
            <w:tcW w:w="1418" w:type="dxa"/>
            <w:shd w:val="clear" w:color="auto" w:fill="FFFFFF" w:themeFill="background1"/>
          </w:tcPr>
          <w:p w14:paraId="659C3D9A" w14:textId="77777777" w:rsidR="00215234" w:rsidRP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5234">
              <w:rPr>
                <w:rFonts w:ascii="Times New Roman" w:hAnsi="Times New Roman"/>
                <w:sz w:val="24"/>
                <w:szCs w:val="24"/>
              </w:rPr>
              <w:t>17</w:t>
            </w:r>
          </w:p>
          <w:p w14:paraId="35F424DF" w14:textId="77777777" w:rsidR="00215234" w:rsidRP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5234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72375660" w14:textId="77777777" w:rsidR="00215234" w:rsidRP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5234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1E1A59ED" w14:textId="4FF99922" w:rsid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5234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4CED04D" w14:textId="77777777" w:rsid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5234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2020FF6A" w14:textId="77777777" w:rsidR="00215234" w:rsidRPr="00215234" w:rsidRDefault="00215234" w:rsidP="00215234">
            <w:pPr>
              <w:rPr>
                <w:rFonts w:ascii="Times New Roman" w:hAnsi="Times New Roman"/>
                <w:sz w:val="24"/>
                <w:szCs w:val="24"/>
              </w:rPr>
            </w:pPr>
            <w:r w:rsidRPr="00215234">
              <w:rPr>
                <w:rFonts w:ascii="Times New Roman" w:hAnsi="Times New Roman"/>
                <w:sz w:val="24"/>
                <w:szCs w:val="24"/>
              </w:rPr>
              <w:t xml:space="preserve">1.Об организации приема граждан в администрации Мироновского сельсовета          </w:t>
            </w:r>
          </w:p>
          <w:p w14:paraId="7EDD8160" w14:textId="77777777" w:rsidR="00A42F36" w:rsidRDefault="00215234" w:rsidP="00215234">
            <w:pPr>
              <w:rPr>
                <w:rFonts w:ascii="Times New Roman" w:hAnsi="Times New Roman"/>
                <w:sz w:val="24"/>
                <w:szCs w:val="24"/>
              </w:rPr>
            </w:pPr>
            <w:r w:rsidRPr="00215234">
              <w:rPr>
                <w:rFonts w:ascii="Times New Roman" w:hAnsi="Times New Roman"/>
                <w:sz w:val="24"/>
                <w:szCs w:val="24"/>
              </w:rPr>
              <w:t>2.О противопожарной безопасности на территории Мироновского сельсовета</w:t>
            </w:r>
          </w:p>
          <w:p w14:paraId="6486577F" w14:textId="77777777" w:rsidR="0086188C" w:rsidRDefault="0086188C" w:rsidP="0021523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75AE38D" w14:textId="77777777" w:rsidR="0086188C" w:rsidRDefault="0086188C" w:rsidP="0021523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E21070B" w14:textId="0E0F8593" w:rsidR="0086188C" w:rsidRDefault="0086188C" w:rsidP="0021523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4841BC4" w14:textId="5B29ECFE" w:rsidR="0086188C" w:rsidRDefault="0086188C" w:rsidP="0021523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275AE5A" w14:textId="77777777" w:rsidR="0086188C" w:rsidRDefault="0086188C" w:rsidP="0021523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3F888D3" w14:textId="34D86ED7" w:rsidR="0086188C" w:rsidRDefault="0086188C" w:rsidP="0021523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BD906" w14:textId="77777777" w:rsid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35C8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135C8">
              <w:rPr>
                <w:rFonts w:ascii="Times New Roman" w:hAnsi="Times New Roman"/>
                <w:sz w:val="24"/>
                <w:szCs w:val="24"/>
              </w:rPr>
              <w:t xml:space="preserve">Мироновка, </w:t>
            </w:r>
          </w:p>
          <w:p w14:paraId="20A5FB8B" w14:textId="76C33F5C" w:rsid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35C8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FC4C3" w14:textId="76AA0235" w:rsid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35C8">
              <w:rPr>
                <w:rFonts w:ascii="Times New Roman" w:hAnsi="Times New Roman"/>
                <w:sz w:val="24"/>
                <w:szCs w:val="24"/>
              </w:rPr>
              <w:t>Администрация Мироновского сельсовета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39D24" w14:textId="77777777" w:rsid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35C8">
              <w:rPr>
                <w:rFonts w:ascii="Times New Roman" w:hAnsi="Times New Roman"/>
                <w:sz w:val="24"/>
                <w:szCs w:val="24"/>
              </w:rPr>
              <w:t xml:space="preserve">Савостьянов Г.И., </w:t>
            </w:r>
          </w:p>
          <w:p w14:paraId="385071E1" w14:textId="77777777" w:rsidR="00215234" w:rsidRPr="008135C8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35C8">
              <w:rPr>
                <w:rFonts w:ascii="Times New Roman" w:hAnsi="Times New Roman"/>
                <w:sz w:val="24"/>
                <w:szCs w:val="24"/>
              </w:rPr>
              <w:t>Глава Мироновского сельсовета,</w:t>
            </w:r>
          </w:p>
          <w:p w14:paraId="641C2855" w14:textId="012D8BB3" w:rsid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35C8">
              <w:rPr>
                <w:rFonts w:ascii="Times New Roman" w:hAnsi="Times New Roman"/>
                <w:sz w:val="24"/>
                <w:szCs w:val="24"/>
              </w:rPr>
              <w:t>34-142</w:t>
            </w:r>
          </w:p>
        </w:tc>
      </w:tr>
      <w:tr w:rsidR="00F8090B" w:rsidRPr="004C5F8A" w14:paraId="5A1C5E49" w14:textId="77777777" w:rsidTr="00AA1402">
        <w:tc>
          <w:tcPr>
            <w:tcW w:w="1418" w:type="dxa"/>
            <w:shd w:val="clear" w:color="auto" w:fill="FFFFFF" w:themeFill="background1"/>
          </w:tcPr>
          <w:p w14:paraId="7A124A08" w14:textId="77777777" w:rsidR="00F8090B" w:rsidRPr="00C55DFF" w:rsidRDefault="00F8090B" w:rsidP="00F809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DFF">
              <w:rPr>
                <w:rFonts w:ascii="Times New Roman" w:hAnsi="Times New Roman"/>
                <w:sz w:val="24"/>
                <w:szCs w:val="24"/>
              </w:rPr>
              <w:t>17</w:t>
            </w:r>
          </w:p>
          <w:p w14:paraId="2AAEFEDB" w14:textId="77777777" w:rsidR="00F8090B" w:rsidRPr="00C55DFF" w:rsidRDefault="00F8090B" w:rsidP="00F809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DFF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1673EB68" w14:textId="77777777" w:rsidR="00F8090B" w:rsidRPr="00C55DFF" w:rsidRDefault="00F8090B" w:rsidP="00F809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DFF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0735FF3F" w14:textId="781AB212" w:rsidR="00F8090B" w:rsidRDefault="00F8090B" w:rsidP="00F809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DFF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B61AD97" w14:textId="77777777" w:rsidR="00F8090B" w:rsidRDefault="00F8090B" w:rsidP="00F809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090B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6664C7E8" w14:textId="77777777" w:rsidR="00F8090B" w:rsidRPr="00F8090B" w:rsidRDefault="00F8090B" w:rsidP="00F8090B">
            <w:pPr>
              <w:rPr>
                <w:rFonts w:ascii="Times New Roman" w:hAnsi="Times New Roman"/>
                <w:sz w:val="24"/>
                <w:szCs w:val="24"/>
              </w:rPr>
            </w:pPr>
            <w:r w:rsidRPr="00F8090B">
              <w:rPr>
                <w:rFonts w:ascii="Times New Roman" w:hAnsi="Times New Roman"/>
                <w:sz w:val="24"/>
                <w:szCs w:val="24"/>
              </w:rPr>
              <w:t>1.Об утверждении плана работы администрации сельсовета на 2023 год</w:t>
            </w:r>
          </w:p>
          <w:p w14:paraId="3D8DBD8C" w14:textId="4355FA81" w:rsidR="00F8090B" w:rsidRDefault="00F8090B" w:rsidP="00F8090B">
            <w:pPr>
              <w:rPr>
                <w:rFonts w:ascii="Times New Roman" w:hAnsi="Times New Roman"/>
                <w:sz w:val="24"/>
                <w:szCs w:val="24"/>
              </w:rPr>
            </w:pPr>
            <w:r w:rsidRPr="00F8090B">
              <w:rPr>
                <w:rFonts w:ascii="Times New Roman" w:hAnsi="Times New Roman"/>
                <w:sz w:val="24"/>
                <w:szCs w:val="24"/>
              </w:rPr>
              <w:t>2. О выполнении постановления администрации Казанского сельсовета от 13.12.2022 №99 Об организации мероприятий по предупреждению и ликвидации последствий возможных чрезвычайных ситуаций, связанных с пожарами на территории Казанского сельсовета Баганского района Новосибирской области в осеннее- зимнем пожароопасном периоде 2022-2023 года</w:t>
            </w:r>
          </w:p>
        </w:tc>
        <w:tc>
          <w:tcPr>
            <w:tcW w:w="2551" w:type="dxa"/>
            <w:shd w:val="clear" w:color="auto" w:fill="FFFFFF" w:themeFill="background1"/>
          </w:tcPr>
          <w:p w14:paraId="57B3AAA2" w14:textId="77777777" w:rsidR="00F8090B" w:rsidRDefault="00F8090B" w:rsidP="00F809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Казанка.,</w:t>
            </w:r>
          </w:p>
          <w:p w14:paraId="01AD7D67" w14:textId="22A5FF17" w:rsidR="00F8090B" w:rsidRDefault="00F8090B" w:rsidP="00F809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7B08E37" w14:textId="5537E0F5" w:rsidR="00F8090B" w:rsidRDefault="00F8090B" w:rsidP="00F809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Казанского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5BBDFB68" w14:textId="77777777" w:rsidR="00F8090B" w:rsidRDefault="00F8090B" w:rsidP="00F809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Никитенко И.А.,</w:t>
            </w:r>
          </w:p>
          <w:p w14:paraId="2262ADE8" w14:textId="77777777" w:rsidR="00F8090B" w:rsidRDefault="00F8090B" w:rsidP="00F809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 Казанского сельсовета,</w:t>
            </w:r>
          </w:p>
          <w:p w14:paraId="4B4CBDDB" w14:textId="3EB6710D" w:rsidR="00F8090B" w:rsidRDefault="00F8090B" w:rsidP="00F809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36-132</w:t>
            </w:r>
          </w:p>
        </w:tc>
      </w:tr>
      <w:tr w:rsidR="00F10CC6" w:rsidRPr="004C5F8A" w14:paraId="0157129C" w14:textId="77777777" w:rsidTr="00AA1402">
        <w:tc>
          <w:tcPr>
            <w:tcW w:w="1418" w:type="dxa"/>
            <w:shd w:val="clear" w:color="auto" w:fill="FFFFFF" w:themeFill="background1"/>
          </w:tcPr>
          <w:p w14:paraId="048E302F" w14:textId="77777777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  <w:p w14:paraId="5DDB258F" w14:textId="77777777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3B3CB86A" w14:textId="77777777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146622CA" w14:textId="24BB1689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D5150B0" w14:textId="5E2A34A8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Заседание комиссии по распределению стимулирующих выплат руководителям муниципальных учреждений</w:t>
            </w:r>
          </w:p>
        </w:tc>
        <w:tc>
          <w:tcPr>
            <w:tcW w:w="2551" w:type="dxa"/>
            <w:shd w:val="clear" w:color="auto" w:fill="FFFFFF" w:themeFill="background1"/>
          </w:tcPr>
          <w:p w14:paraId="1432FC68" w14:textId="77777777" w:rsidR="00F10CC6" w:rsidRPr="00926BE6" w:rsidRDefault="00F10CC6" w:rsidP="00F10CC6">
            <w:pPr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 xml:space="preserve">              с. Баган,</w:t>
            </w:r>
          </w:p>
          <w:p w14:paraId="0309E06D" w14:textId="77777777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кабинет первого заместителя главы администрации района</w:t>
            </w:r>
          </w:p>
          <w:p w14:paraId="23913759" w14:textId="77777777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150508C8" w14:textId="2CF36361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Комиссия по распределению стимулирующих выплат руководителям муниципальных учреждений</w:t>
            </w:r>
          </w:p>
        </w:tc>
        <w:tc>
          <w:tcPr>
            <w:tcW w:w="4111" w:type="dxa"/>
            <w:shd w:val="clear" w:color="auto" w:fill="FFFFFF" w:themeFill="background1"/>
          </w:tcPr>
          <w:p w14:paraId="10385969" w14:textId="77777777" w:rsidR="00F10CC6" w:rsidRPr="00926BE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 xml:space="preserve">Пермякова Л.М., </w:t>
            </w:r>
          </w:p>
          <w:p w14:paraId="5CCABB1A" w14:textId="609963E3" w:rsidR="00F10CC6" w:rsidRDefault="00B474D0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Исполняющий обязанности Главы</w:t>
            </w:r>
            <w:r w:rsidR="00B928AB">
              <w:rPr>
                <w:rFonts w:ascii="Times New Roman" w:hAnsi="Times New Roman"/>
                <w:sz w:val="24"/>
                <w:szCs w:val="24"/>
              </w:rPr>
              <w:t xml:space="preserve"> района,</w:t>
            </w:r>
            <w:r w:rsidR="005578B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10CC6" w:rsidRPr="00926BE6">
              <w:rPr>
                <w:rFonts w:ascii="Times New Roman" w:hAnsi="Times New Roman"/>
                <w:sz w:val="24"/>
                <w:szCs w:val="24"/>
              </w:rPr>
              <w:t xml:space="preserve">первый заместитель главы администрации района, </w:t>
            </w:r>
          </w:p>
          <w:p w14:paraId="6878C9DB" w14:textId="77777777" w:rsidR="00F10CC6" w:rsidRPr="00926BE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председатель комиссии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7CE4C899" w14:textId="77777777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21-984</w:t>
            </w:r>
          </w:p>
          <w:p w14:paraId="7D2EA403" w14:textId="16D6F951" w:rsidR="002F5F8D" w:rsidRDefault="002F5F8D" w:rsidP="0086188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D4218" w:rsidRPr="004C5F8A" w14:paraId="1746EF13" w14:textId="77777777" w:rsidTr="00AA1402">
        <w:tc>
          <w:tcPr>
            <w:tcW w:w="1418" w:type="dxa"/>
            <w:shd w:val="clear" w:color="auto" w:fill="FFFFFF" w:themeFill="background1"/>
          </w:tcPr>
          <w:p w14:paraId="58E420B1" w14:textId="77777777" w:rsidR="007D4218" w:rsidRPr="007D4218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4218">
              <w:rPr>
                <w:rFonts w:ascii="Times New Roman" w:hAnsi="Times New Roman"/>
                <w:sz w:val="24"/>
                <w:szCs w:val="24"/>
              </w:rPr>
              <w:t>17</w:t>
            </w:r>
          </w:p>
          <w:p w14:paraId="42C71C50" w14:textId="77777777" w:rsidR="007D4218" w:rsidRPr="007D4218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4218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6B96061F" w14:textId="77777777" w:rsidR="007D4218" w:rsidRPr="007D4218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4218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3FABD15" w14:textId="7575C407" w:rsidR="007D4218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4218"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688049F" w14:textId="58F613EF" w:rsidR="007D4218" w:rsidRPr="007D4218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4218">
              <w:rPr>
                <w:rFonts w:ascii="Times New Roman" w:hAnsi="Times New Roman"/>
                <w:sz w:val="24"/>
                <w:szCs w:val="24"/>
              </w:rPr>
              <w:t>Час контроля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7D421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B263144" w14:textId="532C2BCE" w:rsidR="007D4218" w:rsidRPr="007D4218" w:rsidRDefault="007D4218" w:rsidP="002F5F8D">
            <w:pPr>
              <w:rPr>
                <w:rFonts w:ascii="Times New Roman" w:hAnsi="Times New Roman"/>
                <w:sz w:val="24"/>
                <w:szCs w:val="24"/>
              </w:rPr>
            </w:pPr>
            <w:r w:rsidRPr="007D4218">
              <w:rPr>
                <w:rFonts w:ascii="Times New Roman" w:hAnsi="Times New Roman"/>
                <w:sz w:val="24"/>
                <w:szCs w:val="24"/>
              </w:rPr>
              <w:t xml:space="preserve">1.О мерах по предупреждению возникновения ЧС, связанных с весенним паводком и обеспечению защиты населения на территории </w:t>
            </w:r>
            <w:proofErr w:type="spellStart"/>
            <w:r w:rsidRPr="007D4218">
              <w:rPr>
                <w:rFonts w:ascii="Times New Roman" w:hAnsi="Times New Roman"/>
                <w:sz w:val="24"/>
                <w:szCs w:val="24"/>
              </w:rPr>
              <w:t>Савкинского</w:t>
            </w:r>
            <w:proofErr w:type="spellEnd"/>
            <w:r w:rsidRPr="007D4218">
              <w:rPr>
                <w:rFonts w:ascii="Times New Roman" w:hAnsi="Times New Roman"/>
                <w:sz w:val="24"/>
                <w:szCs w:val="24"/>
              </w:rPr>
              <w:t xml:space="preserve"> сельсовета при прохождении весеннего половодья в 2023 году</w:t>
            </w:r>
          </w:p>
          <w:p w14:paraId="05349883" w14:textId="76099DEB" w:rsidR="002F5F8D" w:rsidRPr="00926BE6" w:rsidRDefault="007D4218" w:rsidP="007D4218">
            <w:pPr>
              <w:rPr>
                <w:rFonts w:ascii="Times New Roman" w:hAnsi="Times New Roman"/>
                <w:sz w:val="24"/>
                <w:szCs w:val="24"/>
              </w:rPr>
            </w:pPr>
            <w:r w:rsidRPr="007D4218">
              <w:rPr>
                <w:rFonts w:ascii="Times New Roman" w:hAnsi="Times New Roman"/>
                <w:sz w:val="24"/>
                <w:szCs w:val="24"/>
              </w:rPr>
              <w:t>2.О мерах по подготовки и празднования Дня защитника Отечества и Международного женского дня.</w:t>
            </w:r>
          </w:p>
        </w:tc>
        <w:tc>
          <w:tcPr>
            <w:tcW w:w="2551" w:type="dxa"/>
            <w:shd w:val="clear" w:color="auto" w:fill="FFFFFF" w:themeFill="background1"/>
          </w:tcPr>
          <w:p w14:paraId="36E356EB" w14:textId="77777777" w:rsidR="007D4218" w:rsidRPr="00926BE6" w:rsidRDefault="007D4218" w:rsidP="002F5F8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/>
                <w:sz w:val="24"/>
                <w:szCs w:val="24"/>
              </w:rPr>
              <w:t>с. Савкино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</w:p>
          <w:p w14:paraId="4DCB90D0" w14:textId="4A8A4372" w:rsidR="007D4218" w:rsidRPr="00926BE6" w:rsidRDefault="007D4218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color w:val="000000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157F5062" w14:textId="354A5098" w:rsidR="007D4218" w:rsidRPr="00926BE6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926BE6">
              <w:rPr>
                <w:rFonts w:ascii="Times New Roman" w:hAnsi="Times New Roman"/>
                <w:sz w:val="24"/>
                <w:szCs w:val="24"/>
              </w:rPr>
              <w:t>Савкинского</w:t>
            </w:r>
            <w:proofErr w:type="spellEnd"/>
            <w:r w:rsidRPr="00926BE6"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7F02AB6F" w14:textId="77777777" w:rsidR="007D4218" w:rsidRPr="00926BE6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26BE6">
              <w:rPr>
                <w:rFonts w:ascii="Times New Roman" w:hAnsi="Times New Roman"/>
                <w:sz w:val="24"/>
                <w:szCs w:val="24"/>
              </w:rPr>
              <w:t>Цвиченко</w:t>
            </w:r>
            <w:proofErr w:type="spellEnd"/>
            <w:r w:rsidRPr="00926BE6">
              <w:rPr>
                <w:rFonts w:ascii="Times New Roman" w:hAnsi="Times New Roman"/>
                <w:sz w:val="24"/>
                <w:szCs w:val="24"/>
              </w:rPr>
              <w:t xml:space="preserve"> А.Н.,</w:t>
            </w:r>
          </w:p>
          <w:p w14:paraId="2477C7D3" w14:textId="77777777" w:rsidR="007D4218" w:rsidRPr="00926BE6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proofErr w:type="spellStart"/>
            <w:r w:rsidRPr="00926BE6">
              <w:rPr>
                <w:rFonts w:ascii="Times New Roman" w:hAnsi="Times New Roman"/>
                <w:sz w:val="24"/>
                <w:szCs w:val="24"/>
              </w:rPr>
              <w:t>Савкинского</w:t>
            </w:r>
            <w:proofErr w:type="spellEnd"/>
            <w:r w:rsidRPr="00926BE6">
              <w:rPr>
                <w:rFonts w:ascii="Times New Roman" w:hAnsi="Times New Roman"/>
                <w:sz w:val="24"/>
                <w:szCs w:val="24"/>
              </w:rPr>
              <w:t xml:space="preserve"> сельсовета,</w:t>
            </w:r>
          </w:p>
          <w:p w14:paraId="22399EEE" w14:textId="77777777" w:rsidR="007D4218" w:rsidRPr="00926BE6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49-341</w:t>
            </w:r>
          </w:p>
          <w:p w14:paraId="1792C98F" w14:textId="77777777" w:rsidR="007D4218" w:rsidRPr="00926BE6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54B3628" w14:textId="77777777" w:rsidR="007D4218" w:rsidRPr="00926BE6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1699A1C" w14:textId="77777777" w:rsidR="007D4218" w:rsidRPr="00926BE6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B4A0E7F" w14:textId="77777777" w:rsidR="007D4218" w:rsidRPr="00926BE6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31AEE4F" w14:textId="77777777" w:rsidR="007D4218" w:rsidRPr="00926BE6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908F953" w14:textId="77777777" w:rsidR="007D4218" w:rsidRPr="00926BE6" w:rsidRDefault="007D4218" w:rsidP="0021523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851D132" w14:textId="77777777" w:rsidR="007D4218" w:rsidRPr="00926BE6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03B8AC1" w14:textId="77777777" w:rsidR="007D4218" w:rsidRPr="00926BE6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5B66" w:rsidRPr="004C5F8A" w14:paraId="3B0BB18E" w14:textId="77777777" w:rsidTr="00AA1402">
        <w:tc>
          <w:tcPr>
            <w:tcW w:w="1418" w:type="dxa"/>
            <w:shd w:val="clear" w:color="auto" w:fill="FFFFFF" w:themeFill="background1"/>
          </w:tcPr>
          <w:p w14:paraId="7CF07843" w14:textId="77777777" w:rsidR="00F75B66" w:rsidRDefault="00F75B66" w:rsidP="00F75B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  <w:p w14:paraId="1C71C400" w14:textId="1AA30EDF" w:rsidR="00F75B66" w:rsidRDefault="00F75B66" w:rsidP="00F75B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6E395204" w14:textId="12935B5C" w:rsidR="00F75B66" w:rsidRDefault="00F75B66" w:rsidP="00F75B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7DF02636" w14:textId="50D9153C" w:rsidR="00F75B66" w:rsidRPr="007D4218" w:rsidRDefault="00F75B66" w:rsidP="00F75B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0F6E7B2" w14:textId="08E0B74B" w:rsidR="00F75B66" w:rsidRPr="007D4218" w:rsidRDefault="00F75B66" w:rsidP="00F75B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Интеллектуальная игра «Хрустальная сова»</w:t>
            </w:r>
          </w:p>
        </w:tc>
        <w:tc>
          <w:tcPr>
            <w:tcW w:w="2551" w:type="dxa"/>
            <w:shd w:val="clear" w:color="auto" w:fill="FFFFFF" w:themeFill="background1"/>
          </w:tcPr>
          <w:p w14:paraId="2B264D44" w14:textId="77777777" w:rsidR="00F75B66" w:rsidRDefault="00F75B66" w:rsidP="00F75B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683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B2357BB" w14:textId="776EFF31" w:rsidR="00F75B66" w:rsidRPr="00926BE6" w:rsidRDefault="00F75B66" w:rsidP="00F75B6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shd w:val="clear" w:color="auto" w:fill="FFFFFF" w:themeFill="background1"/>
          </w:tcPr>
          <w:p w14:paraId="35E96006" w14:textId="784104AA" w:rsidR="00F75B66" w:rsidRPr="00926BE6" w:rsidRDefault="00F75B66" w:rsidP="00F75B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683D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</w:p>
        </w:tc>
        <w:tc>
          <w:tcPr>
            <w:tcW w:w="4111" w:type="dxa"/>
            <w:shd w:val="clear" w:color="auto" w:fill="FFFFFF" w:themeFill="background1"/>
          </w:tcPr>
          <w:p w14:paraId="5AC70041" w14:textId="77777777" w:rsidR="00F75B66" w:rsidRPr="0080683D" w:rsidRDefault="00F75B66" w:rsidP="00F75B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683D">
              <w:rPr>
                <w:rFonts w:ascii="Times New Roman" w:hAnsi="Times New Roman"/>
                <w:sz w:val="24"/>
                <w:szCs w:val="24"/>
              </w:rPr>
              <w:t>директор МБОУ ДО Баганск</w:t>
            </w:r>
            <w:r>
              <w:rPr>
                <w:rFonts w:ascii="Times New Roman" w:hAnsi="Times New Roman"/>
                <w:sz w:val="24"/>
                <w:szCs w:val="24"/>
              </w:rPr>
              <w:t>ого</w:t>
            </w:r>
            <w:r w:rsidRPr="0080683D">
              <w:rPr>
                <w:rFonts w:ascii="Times New Roman" w:hAnsi="Times New Roman"/>
                <w:sz w:val="24"/>
                <w:szCs w:val="24"/>
              </w:rPr>
              <w:t xml:space="preserve"> Дом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80683D">
              <w:rPr>
                <w:rFonts w:ascii="Times New Roman" w:hAnsi="Times New Roman"/>
                <w:sz w:val="24"/>
                <w:szCs w:val="24"/>
              </w:rPr>
              <w:t xml:space="preserve"> детского творчества,</w:t>
            </w:r>
          </w:p>
          <w:p w14:paraId="31936E78" w14:textId="77777777" w:rsidR="00F75B66" w:rsidRDefault="00F75B66" w:rsidP="00A34E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683D">
              <w:rPr>
                <w:rFonts w:ascii="Times New Roman" w:hAnsi="Times New Roman"/>
                <w:sz w:val="24"/>
                <w:szCs w:val="24"/>
              </w:rPr>
              <w:t>22-753</w:t>
            </w:r>
          </w:p>
          <w:p w14:paraId="5ECC7FAB" w14:textId="77777777" w:rsidR="00A34E27" w:rsidRDefault="00A34E27" w:rsidP="00A34E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515A945" w14:textId="0001C418" w:rsidR="00A34E27" w:rsidRPr="00926BE6" w:rsidRDefault="00A34E27" w:rsidP="00A34E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40375" w:rsidRPr="004C5F8A" w14:paraId="10C004E5" w14:textId="77777777" w:rsidTr="00AA1402">
        <w:tc>
          <w:tcPr>
            <w:tcW w:w="1418" w:type="dxa"/>
            <w:shd w:val="clear" w:color="auto" w:fill="FFFFFF" w:themeFill="background1"/>
          </w:tcPr>
          <w:p w14:paraId="22F636FB" w14:textId="77777777" w:rsidR="00140375" w:rsidRPr="00140375" w:rsidRDefault="00140375" w:rsidP="001403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375">
              <w:rPr>
                <w:rFonts w:ascii="Times New Roman" w:hAnsi="Times New Roman"/>
                <w:sz w:val="24"/>
                <w:szCs w:val="24"/>
              </w:rPr>
              <w:t>21</w:t>
            </w:r>
          </w:p>
          <w:p w14:paraId="5AA7ED29" w14:textId="77777777" w:rsidR="00140375" w:rsidRPr="00140375" w:rsidRDefault="00140375" w:rsidP="001403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375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77421DA6" w14:textId="77777777" w:rsidR="00140375" w:rsidRPr="00140375" w:rsidRDefault="00140375" w:rsidP="001403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375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49CCE10E" w14:textId="3186322A" w:rsidR="00140375" w:rsidRDefault="00140375" w:rsidP="001403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375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140375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66572FB" w14:textId="77777777" w:rsidR="00140375" w:rsidRDefault="00140375" w:rsidP="001403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375">
              <w:rPr>
                <w:rFonts w:ascii="Times New Roman" w:hAnsi="Times New Roman"/>
                <w:sz w:val="24"/>
                <w:szCs w:val="24"/>
              </w:rPr>
              <w:t>Сессия Совета депутатов Палецкого сельсовета:</w:t>
            </w:r>
          </w:p>
          <w:p w14:paraId="53E2ABCE" w14:textId="79264121" w:rsidR="002F5F8D" w:rsidRPr="00926BE6" w:rsidRDefault="00140375" w:rsidP="0014037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1.О в</w:t>
            </w:r>
            <w:r w:rsidRPr="00140375">
              <w:rPr>
                <w:rFonts w:ascii="Times New Roman" w:hAnsi="Times New Roman"/>
                <w:sz w:val="24"/>
                <w:szCs w:val="24"/>
              </w:rPr>
              <w:t>несения изменений в бюджет Палецкого сельсовета Баганского района Новосибирской области</w:t>
            </w:r>
          </w:p>
        </w:tc>
        <w:tc>
          <w:tcPr>
            <w:tcW w:w="2551" w:type="dxa"/>
            <w:shd w:val="clear" w:color="auto" w:fill="FFFFFF" w:themeFill="background1"/>
          </w:tcPr>
          <w:p w14:paraId="5B317686" w14:textId="77777777" w:rsidR="00140375" w:rsidRDefault="00140375" w:rsidP="001403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Палецкое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39E5CFE2" w14:textId="387063C1" w:rsidR="00140375" w:rsidRPr="00926BE6" w:rsidRDefault="00140375" w:rsidP="001403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4064E6F8" w14:textId="02F9E980" w:rsidR="00140375" w:rsidRPr="00926BE6" w:rsidRDefault="00140375" w:rsidP="001403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 депутатов Палецкого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87F78AA" w14:textId="77777777" w:rsidR="00140375" w:rsidRDefault="00140375" w:rsidP="001403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Дудченко В.В.,</w:t>
            </w:r>
          </w:p>
          <w:p w14:paraId="5D44EF32" w14:textId="77777777" w:rsidR="00140375" w:rsidRDefault="00140375" w:rsidP="001403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Председатель Совета депутатов Палецкого сельсовета,</w:t>
            </w:r>
          </w:p>
          <w:p w14:paraId="79FD9813" w14:textId="38992F0D" w:rsidR="00140375" w:rsidRPr="00926BE6" w:rsidRDefault="00140375" w:rsidP="001403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45-146</w:t>
            </w:r>
          </w:p>
        </w:tc>
      </w:tr>
      <w:tr w:rsidR="0080257F" w:rsidRPr="004C5F8A" w14:paraId="6327327A" w14:textId="77777777" w:rsidTr="00AA1402">
        <w:tc>
          <w:tcPr>
            <w:tcW w:w="1418" w:type="dxa"/>
            <w:shd w:val="clear" w:color="auto" w:fill="FFFFFF" w:themeFill="background1"/>
          </w:tcPr>
          <w:p w14:paraId="31C0576F" w14:textId="77777777" w:rsidR="0080257F" w:rsidRP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>21</w:t>
            </w:r>
          </w:p>
          <w:p w14:paraId="3AE71BA9" w14:textId="77777777" w:rsidR="0080257F" w:rsidRP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4F1CF02B" w14:textId="77777777" w:rsidR="0080257F" w:rsidRP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1A14DB99" w14:textId="2436904B" w:rsidR="0080257F" w:rsidRPr="00140375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D39312F" w14:textId="4B2C2557" w:rsidR="0080257F" w:rsidRPr="00140375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</w:rPr>
              <w:t>Соревнования по баскетболу</w:t>
            </w:r>
            <w:r w:rsidR="00B474D0">
              <w:rPr>
                <w:rFonts w:ascii="Times New Roman" w:hAnsi="Times New Roman"/>
                <w:sz w:val="24"/>
              </w:rPr>
              <w:t xml:space="preserve"> </w:t>
            </w:r>
            <w:r w:rsidRPr="0080257F">
              <w:rPr>
                <w:rFonts w:ascii="Times New Roman" w:hAnsi="Times New Roman"/>
                <w:sz w:val="24"/>
              </w:rPr>
              <w:t xml:space="preserve">среди мужских и женских команд, посвященные </w:t>
            </w:r>
            <w:r w:rsidR="00B474D0">
              <w:rPr>
                <w:rFonts w:ascii="Times New Roman" w:hAnsi="Times New Roman"/>
                <w:sz w:val="24"/>
              </w:rPr>
              <w:t>Д</w:t>
            </w:r>
            <w:r w:rsidRPr="0080257F">
              <w:rPr>
                <w:rFonts w:ascii="Times New Roman" w:hAnsi="Times New Roman"/>
                <w:sz w:val="24"/>
              </w:rPr>
              <w:t>ню защитника Отечества (2005 г.р. и младше)</w:t>
            </w:r>
          </w:p>
        </w:tc>
        <w:tc>
          <w:tcPr>
            <w:tcW w:w="2551" w:type="dxa"/>
            <w:shd w:val="clear" w:color="auto" w:fill="FFFFFF" w:themeFill="background1"/>
          </w:tcPr>
          <w:p w14:paraId="06209F2F" w14:textId="4102D84A" w:rsid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6431">
              <w:rPr>
                <w:rFonts w:ascii="Times New Roman" w:hAnsi="Times New Roman"/>
                <w:sz w:val="24"/>
                <w:szCs w:val="24"/>
              </w:rPr>
              <w:t xml:space="preserve">с. Баган, МКОУ </w:t>
            </w:r>
            <w:proofErr w:type="spellStart"/>
            <w:r w:rsidRPr="000F6431">
              <w:rPr>
                <w:rFonts w:ascii="Times New Roman" w:hAnsi="Times New Roman"/>
                <w:sz w:val="24"/>
                <w:szCs w:val="24"/>
              </w:rPr>
              <w:t>Баганская</w:t>
            </w:r>
            <w:proofErr w:type="spellEnd"/>
            <w:r w:rsidRPr="000F6431">
              <w:rPr>
                <w:rFonts w:ascii="Times New Roman" w:hAnsi="Times New Roman"/>
                <w:sz w:val="24"/>
                <w:szCs w:val="24"/>
              </w:rPr>
              <w:t xml:space="preserve"> СОШ №2</w:t>
            </w:r>
          </w:p>
        </w:tc>
        <w:tc>
          <w:tcPr>
            <w:tcW w:w="2977" w:type="dxa"/>
            <w:shd w:val="clear" w:color="auto" w:fill="FFFFFF" w:themeFill="background1"/>
          </w:tcPr>
          <w:p w14:paraId="2530679A" w14:textId="77777777" w:rsid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 xml:space="preserve">МКУ «Управление образованием Баганского района», </w:t>
            </w:r>
          </w:p>
          <w:p w14:paraId="2C879003" w14:textId="4D0334D1" w:rsid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 xml:space="preserve">МБУ ДО </w:t>
            </w:r>
            <w:proofErr w:type="spellStart"/>
            <w:r w:rsidRPr="00926BE6">
              <w:rPr>
                <w:rFonts w:ascii="Times New Roman" w:hAnsi="Times New Roman"/>
                <w:sz w:val="24"/>
                <w:szCs w:val="24"/>
              </w:rPr>
              <w:t>Баганская</w:t>
            </w:r>
            <w:proofErr w:type="spellEnd"/>
            <w:r w:rsidRPr="00926BE6">
              <w:rPr>
                <w:rFonts w:ascii="Times New Roman" w:hAnsi="Times New Roman"/>
                <w:sz w:val="24"/>
                <w:szCs w:val="24"/>
              </w:rPr>
              <w:t xml:space="preserve">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0F0E26C5" w14:textId="77777777" w:rsidR="0080257F" w:rsidRPr="00926BE6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Нестерова Л.А.,</w:t>
            </w:r>
          </w:p>
          <w:p w14:paraId="2CF21C2C" w14:textId="77777777" w:rsidR="0080257F" w:rsidRPr="00926BE6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>уководитель МКУ «Управление образованием Баганского района»,</w:t>
            </w:r>
          </w:p>
          <w:p w14:paraId="5F2F9E32" w14:textId="77777777" w:rsidR="0080257F" w:rsidRPr="00926BE6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49-325</w:t>
            </w:r>
            <w:r w:rsidRPr="00926BE6">
              <w:rPr>
                <w:rFonts w:ascii="Times New Roman" w:hAnsi="Times New Roman"/>
                <w:sz w:val="24"/>
                <w:szCs w:val="24"/>
              </w:rPr>
              <w:br/>
              <w:t xml:space="preserve">Артёменко Н.Ю., </w:t>
            </w:r>
          </w:p>
          <w:p w14:paraId="40D4D8AE" w14:textId="1D207147" w:rsidR="0080257F" w:rsidRPr="00926BE6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 xml:space="preserve">иректор МБУ ДО </w:t>
            </w:r>
            <w:proofErr w:type="spellStart"/>
            <w:r w:rsidRPr="00926BE6">
              <w:rPr>
                <w:rFonts w:ascii="Times New Roman" w:hAnsi="Times New Roman"/>
                <w:sz w:val="24"/>
                <w:szCs w:val="24"/>
              </w:rPr>
              <w:t>Баганск</w:t>
            </w:r>
            <w:r w:rsidR="00B474D0">
              <w:rPr>
                <w:rFonts w:ascii="Times New Roman" w:hAnsi="Times New Roman"/>
                <w:sz w:val="24"/>
                <w:szCs w:val="24"/>
              </w:rPr>
              <w:t>ой</w:t>
            </w:r>
            <w:proofErr w:type="spellEnd"/>
            <w:r w:rsidRPr="00926BE6">
              <w:rPr>
                <w:rFonts w:ascii="Times New Roman" w:hAnsi="Times New Roman"/>
                <w:sz w:val="24"/>
                <w:szCs w:val="24"/>
              </w:rPr>
              <w:t xml:space="preserve"> ДЮСШ,</w:t>
            </w:r>
          </w:p>
          <w:p w14:paraId="2B4E6D5E" w14:textId="77777777" w:rsid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21-404</w:t>
            </w:r>
          </w:p>
          <w:p w14:paraId="2960532D" w14:textId="77777777" w:rsidR="00215234" w:rsidRDefault="00215234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7023D33" w14:textId="77777777" w:rsidR="00215234" w:rsidRDefault="00215234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7AC96EF" w14:textId="152CE963" w:rsidR="00A42F36" w:rsidRDefault="00A42F36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3223" w:rsidRPr="004C5F8A" w14:paraId="236C673B" w14:textId="77777777" w:rsidTr="00AA1402">
        <w:tc>
          <w:tcPr>
            <w:tcW w:w="1418" w:type="dxa"/>
            <w:shd w:val="clear" w:color="auto" w:fill="FFFFFF" w:themeFill="background1"/>
          </w:tcPr>
          <w:p w14:paraId="6C21AA04" w14:textId="77777777" w:rsidR="00343223" w:rsidRPr="002C3575" w:rsidRDefault="00343223" w:rsidP="003432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21</w:t>
            </w:r>
          </w:p>
          <w:p w14:paraId="62843E5B" w14:textId="77777777" w:rsidR="00343223" w:rsidRPr="002C3575" w:rsidRDefault="00343223" w:rsidP="003432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06592046" w14:textId="77777777" w:rsidR="00343223" w:rsidRPr="002C3575" w:rsidRDefault="00343223" w:rsidP="003432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6974F398" w14:textId="2437D088" w:rsidR="00343223" w:rsidRPr="0080257F" w:rsidRDefault="00343223" w:rsidP="003432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C47C69A" w14:textId="77777777" w:rsidR="00343223" w:rsidRPr="002C3575" w:rsidRDefault="00343223" w:rsidP="003432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Сессия Совета депутатов Андреевского сельсовета:</w:t>
            </w:r>
          </w:p>
          <w:p w14:paraId="389AC994" w14:textId="4B9D8FB7" w:rsidR="00343223" w:rsidRPr="002C3575" w:rsidRDefault="00343223" w:rsidP="00343223">
            <w:pPr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1. О проекте исполнения бюджета Андреевского сельсовета за 2022.</w:t>
            </w:r>
          </w:p>
          <w:p w14:paraId="2533FF1F" w14:textId="769F3BB7" w:rsidR="00343223" w:rsidRPr="002C3575" w:rsidRDefault="00343223" w:rsidP="00343223">
            <w:pPr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2. О проведении публичных слушаний по проекту исполнения бюджета Андреевского сельсовета за 2022.</w:t>
            </w:r>
          </w:p>
          <w:p w14:paraId="46B1F8C4" w14:textId="56CEFF42" w:rsidR="00343223" w:rsidRPr="0080257F" w:rsidRDefault="00343223" w:rsidP="00343223">
            <w:pPr>
              <w:rPr>
                <w:rFonts w:ascii="Times New Roman" w:hAnsi="Times New Roman"/>
                <w:sz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3. Другие</w:t>
            </w:r>
          </w:p>
        </w:tc>
        <w:tc>
          <w:tcPr>
            <w:tcW w:w="2551" w:type="dxa"/>
            <w:shd w:val="clear" w:color="auto" w:fill="FFFFFF" w:themeFill="background1"/>
          </w:tcPr>
          <w:p w14:paraId="5E236D41" w14:textId="77777777" w:rsidR="00343223" w:rsidRPr="002C3575" w:rsidRDefault="00343223" w:rsidP="003432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с. Андреевка,</w:t>
            </w:r>
          </w:p>
          <w:p w14:paraId="34A15C48" w14:textId="10232E22" w:rsidR="00343223" w:rsidRPr="000F6431" w:rsidRDefault="00343223" w:rsidP="003432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D5E1145" w14:textId="30AD87D3" w:rsidR="00343223" w:rsidRPr="00926BE6" w:rsidRDefault="00343223" w:rsidP="003432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Совет депутатов Андреевского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C406958" w14:textId="77777777" w:rsidR="00343223" w:rsidRPr="002C3575" w:rsidRDefault="00343223" w:rsidP="003432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Черепанов В.С.,</w:t>
            </w:r>
          </w:p>
          <w:p w14:paraId="1E161795" w14:textId="77777777" w:rsidR="00343223" w:rsidRPr="002C3575" w:rsidRDefault="00343223" w:rsidP="003432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председатель Совета депутатов Андреевского сельсовета,</w:t>
            </w:r>
          </w:p>
          <w:p w14:paraId="509374F6" w14:textId="77777777" w:rsidR="00343223" w:rsidRPr="002C3575" w:rsidRDefault="00343223" w:rsidP="003432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35-444</w:t>
            </w:r>
          </w:p>
          <w:p w14:paraId="43FAE64C" w14:textId="77777777" w:rsidR="00343223" w:rsidRPr="002C3575" w:rsidRDefault="00343223" w:rsidP="003432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CC9591D" w14:textId="77777777" w:rsidR="00343223" w:rsidRPr="00926BE6" w:rsidRDefault="00343223" w:rsidP="0034322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179F" w:rsidRPr="004C5F8A" w14:paraId="1FB8E8EA" w14:textId="77777777" w:rsidTr="00AA1402">
        <w:tc>
          <w:tcPr>
            <w:tcW w:w="1418" w:type="dxa"/>
            <w:shd w:val="clear" w:color="auto" w:fill="FFFFFF" w:themeFill="background1"/>
          </w:tcPr>
          <w:p w14:paraId="74D363DB" w14:textId="77777777" w:rsidR="006E179F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  <w:p w14:paraId="6CAABC2C" w14:textId="77777777" w:rsidR="006E179F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Pr="00F10CC6">
              <w:rPr>
                <w:rFonts w:ascii="Times New Roman" w:hAnsi="Times New Roman"/>
                <w:sz w:val="24"/>
                <w:szCs w:val="24"/>
              </w:rPr>
              <w:t>евраля</w:t>
            </w:r>
          </w:p>
          <w:p w14:paraId="6D01C850" w14:textId="77777777" w:rsidR="006E179F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37C28085" w14:textId="6870EEF1" w:rsidR="006E179F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D6C7C98" w14:textId="77777777" w:rsidR="006E179F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6CEC">
              <w:rPr>
                <w:rFonts w:ascii="Times New Roman" w:hAnsi="Times New Roman"/>
                <w:sz w:val="24"/>
                <w:szCs w:val="24"/>
              </w:rPr>
              <w:t>Сессия Совета депутатов Баганского сельсовета:</w:t>
            </w:r>
          </w:p>
          <w:p w14:paraId="34B84A36" w14:textId="77777777" w:rsidR="006E179F" w:rsidRDefault="006E179F" w:rsidP="006E179F">
            <w:pPr>
              <w:rPr>
                <w:rFonts w:ascii="Times New Roman" w:hAnsi="Times New Roman"/>
                <w:sz w:val="24"/>
                <w:szCs w:val="24"/>
              </w:rPr>
            </w:pPr>
            <w:r w:rsidRPr="006E179F">
              <w:rPr>
                <w:rFonts w:ascii="Times New Roman" w:hAnsi="Times New Roman"/>
                <w:sz w:val="24"/>
                <w:szCs w:val="24"/>
              </w:rPr>
              <w:t>1.О внесении изменений в решение тридцать третьей сессии Совета депутатов Баганского сельсовета Баганского района Новосибирской области от 29.12.2022 №168 « Об утверждении бюджета Баганского сельсовета Баганского района Новосибирской области на очередной 2023 год и плановый период 2024-2025 годов» и т. д.</w:t>
            </w:r>
          </w:p>
          <w:p w14:paraId="5C701A94" w14:textId="77777777" w:rsidR="00343223" w:rsidRDefault="00343223" w:rsidP="006E179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BC937D2" w14:textId="362249A5" w:rsidR="00343223" w:rsidRPr="00926BE6" w:rsidRDefault="00343223" w:rsidP="006E1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3F65AA41" w14:textId="77777777" w:rsidR="006E179F" w:rsidRPr="00926BE6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A41545C" w14:textId="77777777" w:rsidR="006E179F" w:rsidRPr="00926BE6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здании администрации сельсовета</w:t>
            </w:r>
          </w:p>
          <w:p w14:paraId="543D67CD" w14:textId="77777777" w:rsidR="006E179F" w:rsidRDefault="006E179F" w:rsidP="006E179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2A065D5" w14:textId="77777777" w:rsidR="002F5F8D" w:rsidRDefault="002F5F8D" w:rsidP="006E179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3598810" w14:textId="77777777" w:rsidR="002F5F8D" w:rsidRDefault="002F5F8D" w:rsidP="006E179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3A9BB45" w14:textId="77777777" w:rsidR="002F5F8D" w:rsidRDefault="002F5F8D" w:rsidP="006E179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183045A" w14:textId="77777777" w:rsidR="002F5F8D" w:rsidRDefault="002F5F8D" w:rsidP="006E179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01554CA" w14:textId="77777777" w:rsidR="002F5F8D" w:rsidRDefault="002F5F8D" w:rsidP="006E179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C5BD089" w14:textId="77777777" w:rsidR="002F5F8D" w:rsidRDefault="002F5F8D" w:rsidP="006E179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528D82D" w14:textId="77777777" w:rsidR="002F5F8D" w:rsidRDefault="002F5F8D" w:rsidP="006E179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412ACB7" w14:textId="77777777" w:rsidR="002F5F8D" w:rsidRDefault="002F5F8D" w:rsidP="006E179F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16F5466" w14:textId="1C012EE5" w:rsidR="002F5F8D" w:rsidRPr="00926BE6" w:rsidRDefault="002F5F8D" w:rsidP="006E1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1705901E" w14:textId="774E119B" w:rsidR="006E179F" w:rsidRPr="00926BE6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Совет депутатов Баганского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9064C64" w14:textId="77777777" w:rsidR="006E179F" w:rsidRPr="00926BE6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Абакумова И.В.,</w:t>
            </w:r>
          </w:p>
          <w:p w14:paraId="51AD4D27" w14:textId="77777777" w:rsidR="006E179F" w:rsidRPr="00926BE6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 xml:space="preserve">Председатель Совета депутатов Баганского </w:t>
            </w:r>
            <w:r>
              <w:rPr>
                <w:rFonts w:ascii="Times New Roman" w:hAnsi="Times New Roman"/>
                <w:sz w:val="24"/>
                <w:szCs w:val="24"/>
              </w:rPr>
              <w:t>сельсовета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4B76982E" w14:textId="0075AD2F" w:rsidR="006E179F" w:rsidRPr="00926BE6" w:rsidRDefault="006E179F" w:rsidP="006E1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22-746</w:t>
            </w:r>
          </w:p>
        </w:tc>
      </w:tr>
      <w:tr w:rsidR="00F10CC6" w:rsidRPr="004C5F8A" w14:paraId="5061F5AF" w14:textId="77777777" w:rsidTr="00AA1402">
        <w:tc>
          <w:tcPr>
            <w:tcW w:w="1418" w:type="dxa"/>
            <w:shd w:val="clear" w:color="auto" w:fill="FFFFFF" w:themeFill="background1"/>
          </w:tcPr>
          <w:p w14:paraId="0182086D" w14:textId="77777777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  <w:p w14:paraId="7493B44E" w14:textId="37BD2B3C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Pr="00F10CC6">
              <w:rPr>
                <w:rFonts w:ascii="Times New Roman" w:hAnsi="Times New Roman"/>
                <w:sz w:val="24"/>
                <w:szCs w:val="24"/>
              </w:rPr>
              <w:t>евраля</w:t>
            </w:r>
          </w:p>
          <w:p w14:paraId="56B82268" w14:textId="32CDEB2C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71F7E305" w14:textId="23D50459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900FAD3" w14:textId="6B300EA4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F10CC6">
              <w:rPr>
                <w:rFonts w:ascii="Times New Roman" w:hAnsi="Times New Roman"/>
                <w:sz w:val="24"/>
                <w:szCs w:val="24"/>
              </w:rPr>
              <w:t>ыставк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F10CC6">
              <w:rPr>
                <w:rFonts w:ascii="Times New Roman" w:hAnsi="Times New Roman"/>
                <w:sz w:val="24"/>
                <w:szCs w:val="24"/>
              </w:rPr>
              <w:t>, посвященн</w:t>
            </w:r>
            <w:r w:rsidR="00B474D0">
              <w:rPr>
                <w:rFonts w:ascii="Times New Roman" w:hAnsi="Times New Roman"/>
                <w:sz w:val="24"/>
                <w:szCs w:val="24"/>
              </w:rPr>
              <w:t>ая</w:t>
            </w:r>
            <w:r w:rsidRPr="00F10CC6">
              <w:rPr>
                <w:rFonts w:ascii="Times New Roman" w:hAnsi="Times New Roman"/>
                <w:sz w:val="24"/>
                <w:szCs w:val="24"/>
              </w:rPr>
              <w:t xml:space="preserve"> 120-летию со дня рождения трижды Героя Советского Союза А.И. Покрышкина</w:t>
            </w:r>
          </w:p>
          <w:p w14:paraId="02C148B8" w14:textId="77777777" w:rsidR="00A42F36" w:rsidRDefault="00A42F3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6FF71DB" w14:textId="77777777" w:rsidR="00A42F36" w:rsidRDefault="00A42F3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FCDFAE5" w14:textId="77777777" w:rsidR="00A42F36" w:rsidRDefault="00A42F3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5B6B474" w14:textId="77777777" w:rsidR="00A42F36" w:rsidRDefault="00A42F3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6B2BDA5" w14:textId="77777777" w:rsidR="00A42F36" w:rsidRDefault="00A42F3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DCD24E3" w14:textId="62221405" w:rsidR="00A42F36" w:rsidRPr="00926BE6" w:rsidRDefault="00A42F36" w:rsidP="0086188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6EE145B7" w14:textId="77777777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D03DE05" w14:textId="4EF9DEFF" w:rsidR="00F10CC6" w:rsidRP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F10CC6">
              <w:rPr>
                <w:rFonts w:ascii="Times New Roman" w:hAnsi="Times New Roman"/>
                <w:sz w:val="24"/>
                <w:szCs w:val="24"/>
              </w:rPr>
              <w:t>тдел архивной службы администрации Баганского района</w:t>
            </w:r>
          </w:p>
          <w:p w14:paraId="75B01E57" w14:textId="77777777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0CC6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  <w:p w14:paraId="520CEBDC" w14:textId="0088DEE1" w:rsidR="00215234" w:rsidRPr="00926BE6" w:rsidRDefault="00215234" w:rsidP="0021523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54C13721" w14:textId="3AA0CD7D" w:rsidR="00F10CC6" w:rsidRPr="00926BE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6CEC">
              <w:rPr>
                <w:rFonts w:ascii="Times New Roman" w:hAnsi="Times New Roman"/>
                <w:sz w:val="24"/>
                <w:szCs w:val="24"/>
              </w:rPr>
              <w:t>начальник отдела архивной службы</w:t>
            </w:r>
          </w:p>
        </w:tc>
        <w:tc>
          <w:tcPr>
            <w:tcW w:w="4111" w:type="dxa"/>
            <w:shd w:val="clear" w:color="auto" w:fill="FFFFFF" w:themeFill="background1"/>
          </w:tcPr>
          <w:p w14:paraId="45F7F5D3" w14:textId="77777777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46CEC">
              <w:rPr>
                <w:rFonts w:ascii="Times New Roman" w:hAnsi="Times New Roman"/>
                <w:sz w:val="24"/>
                <w:szCs w:val="24"/>
              </w:rPr>
              <w:t>Капинова</w:t>
            </w:r>
            <w:proofErr w:type="spellEnd"/>
            <w:r w:rsidRPr="00A46CEC">
              <w:rPr>
                <w:rFonts w:ascii="Times New Roman" w:hAnsi="Times New Roman"/>
                <w:sz w:val="24"/>
                <w:szCs w:val="24"/>
              </w:rPr>
              <w:t xml:space="preserve"> А.В.,</w:t>
            </w:r>
          </w:p>
          <w:p w14:paraId="549E6915" w14:textId="77777777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6CEC">
              <w:rPr>
                <w:rFonts w:ascii="Times New Roman" w:hAnsi="Times New Roman"/>
                <w:sz w:val="24"/>
                <w:szCs w:val="24"/>
              </w:rPr>
              <w:t xml:space="preserve"> начальник отдела архивной службы,</w:t>
            </w:r>
          </w:p>
          <w:p w14:paraId="5C3224C4" w14:textId="77777777" w:rsidR="00F10CC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6CEC">
              <w:rPr>
                <w:rFonts w:ascii="Times New Roman" w:hAnsi="Times New Roman"/>
                <w:sz w:val="24"/>
                <w:szCs w:val="24"/>
              </w:rPr>
              <w:t xml:space="preserve"> 21-239</w:t>
            </w:r>
          </w:p>
          <w:p w14:paraId="136CCF86" w14:textId="77777777" w:rsidR="00F10CC6" w:rsidRPr="00926BE6" w:rsidRDefault="00F10CC6" w:rsidP="00F10C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0FFB" w:rsidRPr="004C5F8A" w14:paraId="0AA57275" w14:textId="77777777" w:rsidTr="00AA1402">
        <w:tc>
          <w:tcPr>
            <w:tcW w:w="1418" w:type="dxa"/>
            <w:shd w:val="clear" w:color="auto" w:fill="FFFFFF" w:themeFill="background1"/>
          </w:tcPr>
          <w:p w14:paraId="391AB27D" w14:textId="77777777" w:rsidR="00770FFB" w:rsidRPr="00770FFB" w:rsidRDefault="00770FFB" w:rsidP="00770F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0FFB">
              <w:rPr>
                <w:rFonts w:ascii="Times New Roman" w:hAnsi="Times New Roman"/>
                <w:sz w:val="24"/>
                <w:szCs w:val="24"/>
              </w:rPr>
              <w:t>22</w:t>
            </w:r>
          </w:p>
          <w:p w14:paraId="503E4864" w14:textId="77777777" w:rsidR="00770FFB" w:rsidRPr="00770FFB" w:rsidRDefault="00770FFB" w:rsidP="00770F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0FFB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006BFC26" w14:textId="77777777" w:rsidR="00770FFB" w:rsidRPr="00770FFB" w:rsidRDefault="00770FFB" w:rsidP="00770F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0FFB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45D56CFB" w14:textId="5F3F606E" w:rsidR="00770FFB" w:rsidRDefault="00770FFB" w:rsidP="00770F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0FFB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770FFB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7B03442" w14:textId="77777777" w:rsidR="00770FFB" w:rsidRDefault="00770FFB" w:rsidP="00770F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0FFB">
              <w:rPr>
                <w:rFonts w:ascii="Times New Roman" w:hAnsi="Times New Roman"/>
                <w:sz w:val="24"/>
                <w:szCs w:val="24"/>
              </w:rPr>
              <w:t>Сессия Совета депутатов Баганского района:</w:t>
            </w:r>
          </w:p>
          <w:p w14:paraId="58D87264" w14:textId="77777777" w:rsidR="00770FFB" w:rsidRPr="00770FFB" w:rsidRDefault="00770FFB" w:rsidP="00770FFB">
            <w:pPr>
              <w:rPr>
                <w:rFonts w:ascii="Times New Roman" w:hAnsi="Times New Roman"/>
                <w:sz w:val="24"/>
                <w:szCs w:val="24"/>
              </w:rPr>
            </w:pPr>
            <w:r w:rsidRPr="00770FFB">
              <w:rPr>
                <w:rFonts w:ascii="Times New Roman" w:hAnsi="Times New Roman"/>
                <w:sz w:val="24"/>
                <w:szCs w:val="24"/>
              </w:rPr>
              <w:t>1. О внесении изменений в решение 21-й сессии Совета депутатов Баганского района № 179 от 27 декабря 2022 года «О бюджете Баганского района Новосибирской области на 2023 год и плановый период 2024-2025 годов»;</w:t>
            </w:r>
          </w:p>
          <w:p w14:paraId="02A955AD" w14:textId="77777777" w:rsidR="00770FFB" w:rsidRPr="00770FFB" w:rsidRDefault="00770FFB" w:rsidP="00770FFB">
            <w:pPr>
              <w:rPr>
                <w:rFonts w:ascii="Times New Roman" w:hAnsi="Times New Roman"/>
                <w:sz w:val="24"/>
                <w:szCs w:val="24"/>
              </w:rPr>
            </w:pPr>
            <w:r w:rsidRPr="00770FFB">
              <w:rPr>
                <w:rFonts w:ascii="Times New Roman" w:hAnsi="Times New Roman"/>
                <w:sz w:val="24"/>
                <w:szCs w:val="24"/>
              </w:rPr>
              <w:t>2. О деятельности отделения полиции «</w:t>
            </w:r>
            <w:proofErr w:type="spellStart"/>
            <w:r w:rsidRPr="00770FFB">
              <w:rPr>
                <w:rFonts w:ascii="Times New Roman" w:hAnsi="Times New Roman"/>
                <w:sz w:val="24"/>
                <w:szCs w:val="24"/>
              </w:rPr>
              <w:t>Баганское</w:t>
            </w:r>
            <w:proofErr w:type="spellEnd"/>
            <w:r w:rsidRPr="00770FFB">
              <w:rPr>
                <w:rFonts w:ascii="Times New Roman" w:hAnsi="Times New Roman"/>
                <w:sz w:val="24"/>
                <w:szCs w:val="24"/>
              </w:rPr>
              <w:t>» за 2022 год;</w:t>
            </w:r>
          </w:p>
          <w:p w14:paraId="35487E2D" w14:textId="77777777" w:rsidR="00770FFB" w:rsidRPr="00770FFB" w:rsidRDefault="00770FFB" w:rsidP="00770FFB">
            <w:pPr>
              <w:rPr>
                <w:rFonts w:ascii="Times New Roman" w:hAnsi="Times New Roman"/>
                <w:sz w:val="24"/>
                <w:szCs w:val="24"/>
              </w:rPr>
            </w:pPr>
            <w:r w:rsidRPr="00770FFB">
              <w:rPr>
                <w:rFonts w:ascii="Times New Roman" w:hAnsi="Times New Roman"/>
                <w:sz w:val="24"/>
                <w:szCs w:val="24"/>
              </w:rPr>
              <w:t>3.О состоянии и перспективах развития среднего и малого предпринимательства на территории Баганского района на 2022 год и плановый период 2023-2024 годов;</w:t>
            </w:r>
          </w:p>
          <w:p w14:paraId="27C2A397" w14:textId="66438B1A" w:rsidR="00770FFB" w:rsidRDefault="00770FFB" w:rsidP="0086188C">
            <w:pPr>
              <w:rPr>
                <w:rFonts w:ascii="Times New Roman" w:hAnsi="Times New Roman"/>
                <w:sz w:val="24"/>
                <w:szCs w:val="24"/>
              </w:rPr>
            </w:pPr>
            <w:r w:rsidRPr="00770FFB">
              <w:rPr>
                <w:rFonts w:ascii="Times New Roman" w:hAnsi="Times New Roman"/>
                <w:sz w:val="24"/>
                <w:szCs w:val="24"/>
              </w:rPr>
              <w:t xml:space="preserve">4. О досрочном прекращении полномочий депутата Совета депутатов четвертого созыва </w:t>
            </w:r>
            <w:proofErr w:type="spellStart"/>
            <w:r w:rsidRPr="00770FFB">
              <w:rPr>
                <w:rFonts w:ascii="Times New Roman" w:hAnsi="Times New Roman"/>
                <w:sz w:val="24"/>
                <w:szCs w:val="24"/>
              </w:rPr>
              <w:t>Бамбуха</w:t>
            </w:r>
            <w:proofErr w:type="spellEnd"/>
            <w:r w:rsidRPr="00770FFB">
              <w:rPr>
                <w:rFonts w:ascii="Times New Roman" w:hAnsi="Times New Roman"/>
                <w:sz w:val="24"/>
                <w:szCs w:val="24"/>
              </w:rPr>
              <w:t xml:space="preserve"> К.В.</w:t>
            </w:r>
          </w:p>
        </w:tc>
        <w:tc>
          <w:tcPr>
            <w:tcW w:w="2551" w:type="dxa"/>
            <w:shd w:val="clear" w:color="auto" w:fill="FFFFFF" w:themeFill="background1"/>
          </w:tcPr>
          <w:p w14:paraId="77DC206E" w14:textId="77777777" w:rsidR="00770FFB" w:rsidRPr="00EB63B7" w:rsidRDefault="00770FFB" w:rsidP="00770FFB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EB63B7">
              <w:rPr>
                <w:rFonts w:ascii="Times New Roman" w:hAnsi="Times New Roman"/>
                <w:sz w:val="24"/>
                <w:szCs w:val="24"/>
              </w:rPr>
              <w:t>. Баган,</w:t>
            </w:r>
          </w:p>
          <w:p w14:paraId="710A997D" w14:textId="52D5241B" w:rsidR="00770FFB" w:rsidRPr="00926BE6" w:rsidRDefault="00770FFB" w:rsidP="00770F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3B7">
              <w:rPr>
                <w:rFonts w:ascii="Times New Roman" w:hAnsi="Times New Roman"/>
                <w:sz w:val="24"/>
                <w:szCs w:val="24"/>
              </w:rPr>
              <w:t>зал заседаний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3EAF551C" w14:textId="55D6FB4C" w:rsidR="00770FFB" w:rsidRPr="00A46CEC" w:rsidRDefault="00770FFB" w:rsidP="00770F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3B7">
              <w:rPr>
                <w:rFonts w:ascii="Times New Roman" w:hAnsi="Times New Roman"/>
                <w:sz w:val="24"/>
                <w:szCs w:val="24"/>
              </w:rPr>
              <w:t>Совет депутатов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B63B7">
              <w:rPr>
                <w:rFonts w:ascii="Times New Roman" w:hAnsi="Times New Roman"/>
                <w:sz w:val="24"/>
                <w:szCs w:val="24"/>
              </w:rPr>
              <w:t>Баганского райо</w:t>
            </w:r>
            <w:r>
              <w:rPr>
                <w:rFonts w:ascii="Times New Roman" w:hAnsi="Times New Roman"/>
                <w:sz w:val="24"/>
                <w:szCs w:val="24"/>
              </w:rPr>
              <w:t>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33736422" w14:textId="77777777" w:rsidR="00770FFB" w:rsidRPr="00EB63B7" w:rsidRDefault="00770FFB" w:rsidP="00770FFB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B63B7">
              <w:rPr>
                <w:rFonts w:ascii="Times New Roman" w:hAnsi="Times New Roman"/>
                <w:sz w:val="24"/>
                <w:szCs w:val="24"/>
              </w:rPr>
              <w:t>Синица А.Н.,</w:t>
            </w:r>
          </w:p>
          <w:p w14:paraId="6CD537CD" w14:textId="77777777" w:rsidR="00770FFB" w:rsidRPr="00EB63B7" w:rsidRDefault="00770FFB" w:rsidP="00770F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3B7">
              <w:rPr>
                <w:rFonts w:ascii="Times New Roman" w:hAnsi="Times New Roman"/>
                <w:sz w:val="24"/>
                <w:szCs w:val="24"/>
              </w:rPr>
              <w:t xml:space="preserve">председатель Совета депутатов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  <w:r w:rsidRPr="00EB63B7">
              <w:rPr>
                <w:rFonts w:ascii="Times New Roman" w:hAnsi="Times New Roman"/>
                <w:sz w:val="24"/>
                <w:szCs w:val="24"/>
              </w:rPr>
              <w:t>Баганского района,</w:t>
            </w:r>
          </w:p>
          <w:p w14:paraId="6760E105" w14:textId="4ACAB04E" w:rsidR="00770FFB" w:rsidRPr="00A46CEC" w:rsidRDefault="00770FFB" w:rsidP="00770F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3B7">
              <w:rPr>
                <w:rFonts w:ascii="Times New Roman" w:hAnsi="Times New Roman"/>
                <w:sz w:val="24"/>
                <w:szCs w:val="24"/>
              </w:rPr>
              <w:t>21- 65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55DFF" w:rsidRPr="004C5F8A" w14:paraId="582CC15E" w14:textId="77777777" w:rsidTr="00AA1402">
        <w:tc>
          <w:tcPr>
            <w:tcW w:w="1418" w:type="dxa"/>
            <w:shd w:val="clear" w:color="auto" w:fill="FFFFFF" w:themeFill="background1"/>
          </w:tcPr>
          <w:p w14:paraId="1892834F" w14:textId="77777777" w:rsidR="00C55DFF" w:rsidRDefault="00C55DFF" w:rsidP="00C55D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  <w:p w14:paraId="62553E77" w14:textId="76BBADB2" w:rsidR="00C55DFF" w:rsidRDefault="00C55DFF" w:rsidP="00C55D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Pr="00C55DFF">
              <w:rPr>
                <w:rFonts w:ascii="Times New Roman" w:hAnsi="Times New Roman"/>
                <w:sz w:val="24"/>
                <w:szCs w:val="24"/>
              </w:rPr>
              <w:t>евраля</w:t>
            </w:r>
          </w:p>
          <w:p w14:paraId="17B4E29D" w14:textId="0C17BFA1" w:rsidR="00C55DFF" w:rsidRDefault="00C55DFF" w:rsidP="00C55D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3AA889EB" w14:textId="78A8DB16" w:rsidR="00C55DFF" w:rsidRDefault="00C55DFF" w:rsidP="00C55D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EBFC2A7" w14:textId="4FC58075" w:rsidR="00C55DFF" w:rsidRDefault="00C55DFF" w:rsidP="00C55D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DFF">
              <w:rPr>
                <w:rFonts w:ascii="Times New Roman" w:hAnsi="Times New Roman"/>
                <w:sz w:val="24"/>
                <w:szCs w:val="24"/>
              </w:rPr>
              <w:t>Военно-патриотическая игра «Есть такая профессия – Родину</w:t>
            </w:r>
            <w:r w:rsidR="005578B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C55DFF">
              <w:rPr>
                <w:rFonts w:ascii="Times New Roman" w:hAnsi="Times New Roman"/>
                <w:sz w:val="24"/>
                <w:szCs w:val="24"/>
              </w:rPr>
              <w:t>за</w:t>
            </w:r>
            <w:r w:rsidR="005578B4">
              <w:rPr>
                <w:rFonts w:ascii="Times New Roman" w:hAnsi="Times New Roman"/>
                <w:sz w:val="24"/>
                <w:szCs w:val="24"/>
              </w:rPr>
              <w:t>щ</w:t>
            </w:r>
            <w:r w:rsidRPr="00C55DFF">
              <w:rPr>
                <w:rFonts w:ascii="Times New Roman" w:hAnsi="Times New Roman"/>
                <w:sz w:val="24"/>
                <w:szCs w:val="24"/>
              </w:rPr>
              <w:t>и</w:t>
            </w:r>
            <w:r w:rsidR="005578B4">
              <w:rPr>
                <w:rFonts w:ascii="Times New Roman" w:hAnsi="Times New Roman"/>
                <w:sz w:val="24"/>
                <w:szCs w:val="24"/>
              </w:rPr>
              <w:t>щ</w:t>
            </w:r>
            <w:r w:rsidRPr="00C55DFF">
              <w:rPr>
                <w:rFonts w:ascii="Times New Roman" w:hAnsi="Times New Roman"/>
                <w:sz w:val="24"/>
                <w:szCs w:val="24"/>
              </w:rPr>
              <w:t>ать</w:t>
            </w:r>
            <w:r w:rsidR="005578B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55DFF">
              <w:rPr>
                <w:rFonts w:ascii="Times New Roman" w:hAnsi="Times New Roman"/>
                <w:sz w:val="24"/>
                <w:szCs w:val="24"/>
              </w:rPr>
              <w:t>»</w:t>
            </w:r>
            <w:proofErr w:type="gramEnd"/>
            <w:r w:rsidRPr="00C55DFF">
              <w:rPr>
                <w:rFonts w:ascii="Times New Roman" w:hAnsi="Times New Roman"/>
                <w:sz w:val="24"/>
                <w:szCs w:val="24"/>
              </w:rPr>
              <w:t xml:space="preserve">                                    </w:t>
            </w:r>
          </w:p>
        </w:tc>
        <w:tc>
          <w:tcPr>
            <w:tcW w:w="2551" w:type="dxa"/>
            <w:shd w:val="clear" w:color="auto" w:fill="FFFFFF" w:themeFill="background1"/>
          </w:tcPr>
          <w:p w14:paraId="71AC2EDC" w14:textId="77777777" w:rsidR="00C55DFF" w:rsidRDefault="00C55DFF" w:rsidP="00C55D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58EA415" w14:textId="77777777" w:rsidR="00C55DFF" w:rsidRDefault="00C55DFF" w:rsidP="00C55D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</w:p>
          <w:p w14:paraId="4D9B690B" w14:textId="77777777" w:rsidR="00C55DFF" w:rsidRPr="00926BE6" w:rsidRDefault="00C55DFF" w:rsidP="00C55D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5E19A5E2" w14:textId="7C39A4B3" w:rsidR="00C55DFF" w:rsidRPr="00A46CEC" w:rsidRDefault="00C55DFF" w:rsidP="00C55D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МКУК Баганского района «Центральная библиотечная система»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A705698" w14:textId="77777777" w:rsidR="00C55DFF" w:rsidRDefault="00C55DFF" w:rsidP="00C55D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Вальц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Т.И.,</w:t>
            </w:r>
          </w:p>
          <w:p w14:paraId="52B6F0E4" w14:textId="77777777" w:rsidR="00C55DFF" w:rsidRDefault="00C55DFF" w:rsidP="00C55D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директор </w:t>
            </w:r>
          </w:p>
          <w:p w14:paraId="4F443557" w14:textId="77777777" w:rsidR="00C55DFF" w:rsidRDefault="00C55DFF" w:rsidP="00C55D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МКУК Баганского района «Централизованная </w:t>
            </w:r>
          </w:p>
          <w:p w14:paraId="06BF34A2" w14:textId="77777777" w:rsidR="00C55DFF" w:rsidRDefault="00C55DFF" w:rsidP="00C55D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библиотечная система»,</w:t>
            </w:r>
          </w:p>
          <w:p w14:paraId="5A6B46C2" w14:textId="77777777" w:rsidR="00C55DFF" w:rsidRDefault="00C55DFF" w:rsidP="00C55D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49-751</w:t>
            </w:r>
          </w:p>
          <w:p w14:paraId="1E99B7B6" w14:textId="77777777" w:rsidR="00A34E27" w:rsidRDefault="00A34E27" w:rsidP="00C55D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4988F4F" w14:textId="77777777" w:rsidR="00A34E27" w:rsidRDefault="00A34E27" w:rsidP="00C55D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8FDB59B" w14:textId="0A297C77" w:rsidR="00A34E27" w:rsidRPr="00A46CEC" w:rsidRDefault="00A34E27" w:rsidP="00C55D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257F" w:rsidRPr="004C5F8A" w14:paraId="4A0A5725" w14:textId="77777777" w:rsidTr="00AA1402">
        <w:tc>
          <w:tcPr>
            <w:tcW w:w="1418" w:type="dxa"/>
            <w:shd w:val="clear" w:color="auto" w:fill="FFFFFF" w:themeFill="background1"/>
          </w:tcPr>
          <w:p w14:paraId="604CA5DC" w14:textId="77777777" w:rsidR="0080257F" w:rsidRP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>23</w:t>
            </w:r>
          </w:p>
          <w:p w14:paraId="7783E2E7" w14:textId="77777777" w:rsidR="0080257F" w:rsidRP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19A4AD09" w14:textId="77777777" w:rsidR="0080257F" w:rsidRP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715B1313" w14:textId="41F21816" w:rsid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80257F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DF7B6BE" w14:textId="475B6472" w:rsidR="0080257F" w:rsidRPr="00C55DFF" w:rsidRDefault="0080257F" w:rsidP="00C55D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 xml:space="preserve">Межмуниципальные соревнования по </w:t>
            </w:r>
            <w:proofErr w:type="spellStart"/>
            <w:r w:rsidRPr="0080257F">
              <w:rPr>
                <w:rFonts w:ascii="Times New Roman" w:hAnsi="Times New Roman"/>
                <w:sz w:val="24"/>
                <w:szCs w:val="24"/>
              </w:rPr>
              <w:t>безэкипировочному</w:t>
            </w:r>
            <w:proofErr w:type="spellEnd"/>
            <w:r w:rsidRPr="0080257F">
              <w:rPr>
                <w:rFonts w:ascii="Times New Roman" w:hAnsi="Times New Roman"/>
                <w:sz w:val="24"/>
                <w:szCs w:val="24"/>
              </w:rPr>
              <w:t xml:space="preserve"> жиму штанги</w:t>
            </w:r>
          </w:p>
        </w:tc>
        <w:tc>
          <w:tcPr>
            <w:tcW w:w="2551" w:type="dxa"/>
            <w:shd w:val="clear" w:color="auto" w:fill="FFFFFF" w:themeFill="background1"/>
          </w:tcPr>
          <w:p w14:paraId="2627A61D" w14:textId="77777777" w:rsidR="0080257F" w:rsidRDefault="0080257F" w:rsidP="00C55D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>с. Баган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332A64BA" w14:textId="2030CE63" w:rsidR="0080257F" w:rsidRDefault="0080257F" w:rsidP="00C55D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Легкоатлетический манеж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7C66F4E8" w14:textId="1FB4CAEB" w:rsidR="0080257F" w:rsidRDefault="0080257F" w:rsidP="00C55D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 xml:space="preserve">МБУ ДО </w:t>
            </w:r>
            <w:proofErr w:type="spellStart"/>
            <w:r w:rsidRPr="0080257F">
              <w:rPr>
                <w:rFonts w:ascii="Times New Roman" w:hAnsi="Times New Roman"/>
                <w:sz w:val="24"/>
                <w:szCs w:val="24"/>
              </w:rPr>
              <w:t>Баганская</w:t>
            </w:r>
            <w:proofErr w:type="spellEnd"/>
            <w:r w:rsidRPr="0080257F">
              <w:rPr>
                <w:rFonts w:ascii="Times New Roman" w:hAnsi="Times New Roman"/>
                <w:sz w:val="24"/>
                <w:szCs w:val="24"/>
              </w:rPr>
              <w:t xml:space="preserve">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35CF5335" w14:textId="77777777" w:rsidR="0080257F" w:rsidRP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 xml:space="preserve">Артёменко Н.Ю., </w:t>
            </w:r>
          </w:p>
          <w:p w14:paraId="5953392A" w14:textId="77777777" w:rsidR="0091120E" w:rsidRDefault="0080257F" w:rsidP="009112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 xml:space="preserve">директор МБУ ДО </w:t>
            </w:r>
            <w:proofErr w:type="spellStart"/>
            <w:r w:rsidRPr="0080257F">
              <w:rPr>
                <w:rFonts w:ascii="Times New Roman" w:hAnsi="Times New Roman"/>
                <w:sz w:val="24"/>
                <w:szCs w:val="24"/>
              </w:rPr>
              <w:t>Баганская</w:t>
            </w:r>
            <w:proofErr w:type="spellEnd"/>
            <w:r w:rsidRPr="0080257F">
              <w:rPr>
                <w:rFonts w:ascii="Times New Roman" w:hAnsi="Times New Roman"/>
                <w:sz w:val="24"/>
                <w:szCs w:val="24"/>
              </w:rPr>
              <w:t xml:space="preserve"> ДЮСШ,</w:t>
            </w:r>
          </w:p>
          <w:p w14:paraId="14CE511C" w14:textId="3A39E000" w:rsidR="0080257F" w:rsidRDefault="0080257F" w:rsidP="009112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>21-404</w:t>
            </w:r>
          </w:p>
        </w:tc>
      </w:tr>
      <w:tr w:rsidR="00EE5B11" w:rsidRPr="004C5F8A" w14:paraId="2BC9F4E3" w14:textId="77777777" w:rsidTr="00AA1402">
        <w:tc>
          <w:tcPr>
            <w:tcW w:w="1418" w:type="dxa"/>
            <w:shd w:val="clear" w:color="auto" w:fill="FFFFFF" w:themeFill="background1"/>
          </w:tcPr>
          <w:p w14:paraId="04026157" w14:textId="77777777" w:rsid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  <w:p w14:paraId="4BEAE42E" w14:textId="7C59321E" w:rsid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1779FF3B" w14:textId="4F89469C" w:rsid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6B86A627" w14:textId="432795E0" w:rsid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7A104F4" w14:textId="05E73E77" w:rsidR="00EE5B11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B11">
              <w:rPr>
                <w:rFonts w:ascii="Times New Roman" w:hAnsi="Times New Roman"/>
                <w:sz w:val="24"/>
                <w:szCs w:val="24"/>
              </w:rPr>
              <w:t>Праздничный концерт, посвященный Дню защитника Отечества</w:t>
            </w:r>
          </w:p>
        </w:tc>
        <w:tc>
          <w:tcPr>
            <w:tcW w:w="2551" w:type="dxa"/>
            <w:shd w:val="clear" w:color="auto" w:fill="FFFFFF" w:themeFill="background1"/>
          </w:tcPr>
          <w:p w14:paraId="5DD047F1" w14:textId="77777777" w:rsidR="00EE5B11" w:rsidRPr="00926BE6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>Баган,</w:t>
            </w:r>
          </w:p>
          <w:p w14:paraId="6747D5F0" w14:textId="5027EDAA" w:rsidR="00EE5B11" w:rsidRPr="00926BE6" w:rsidRDefault="00EE5B11" w:rsidP="002F5F8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49E73519" w14:textId="37DE3DE4" w:rsidR="00EE5B11" w:rsidRPr="00A46CEC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111" w:type="dxa"/>
            <w:shd w:val="clear" w:color="auto" w:fill="FFFFFF" w:themeFill="background1"/>
          </w:tcPr>
          <w:p w14:paraId="63F92E0A" w14:textId="77777777" w:rsidR="00EE5B11" w:rsidRPr="00926BE6" w:rsidRDefault="00EE5B11" w:rsidP="00EE5B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26BE6">
              <w:rPr>
                <w:rFonts w:ascii="Times New Roman" w:hAnsi="Times New Roman"/>
                <w:sz w:val="24"/>
                <w:szCs w:val="24"/>
              </w:rPr>
              <w:t>Клятченок</w:t>
            </w:r>
            <w:proofErr w:type="spellEnd"/>
            <w:r w:rsidRPr="00926BE6"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25D36797" w14:textId="77777777" w:rsidR="0091120E" w:rsidRDefault="00EE5B11" w:rsidP="009112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45ECE2EA" w14:textId="168C778F" w:rsidR="00EE5B11" w:rsidRPr="00A46CEC" w:rsidRDefault="00EE5B11" w:rsidP="009112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A15F33" w:rsidRPr="004C5F8A" w14:paraId="02281FDC" w14:textId="77777777" w:rsidTr="00AA1402">
        <w:tc>
          <w:tcPr>
            <w:tcW w:w="1418" w:type="dxa"/>
            <w:shd w:val="clear" w:color="auto" w:fill="FFFFFF" w:themeFill="background1"/>
          </w:tcPr>
          <w:p w14:paraId="0E231F49" w14:textId="77777777" w:rsidR="00A15F33" w:rsidRDefault="00A15F33" w:rsidP="00770F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  <w:p w14:paraId="6F0D6551" w14:textId="02949B6D" w:rsidR="00A15F33" w:rsidRDefault="00A15F33" w:rsidP="00770F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2C7693BA" w14:textId="25F7A39D" w:rsidR="00A15F33" w:rsidRDefault="00A15F33" w:rsidP="00770F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138C3376" w14:textId="03922B12" w:rsidR="00A15F33" w:rsidRDefault="00A15F33" w:rsidP="00770F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49EF69C" w14:textId="65E8C67C" w:rsidR="00A15F33" w:rsidRDefault="00A15F33" w:rsidP="00770F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5F33">
              <w:rPr>
                <w:rFonts w:ascii="Times New Roman" w:hAnsi="Times New Roman"/>
                <w:sz w:val="24"/>
                <w:szCs w:val="24"/>
              </w:rPr>
              <w:t>Совет ДОО «Олимп Баганского района НСО» и РДШ Баганского района НСО.</w:t>
            </w:r>
          </w:p>
        </w:tc>
        <w:tc>
          <w:tcPr>
            <w:tcW w:w="2551" w:type="dxa"/>
            <w:shd w:val="clear" w:color="auto" w:fill="FFFFFF" w:themeFill="background1"/>
          </w:tcPr>
          <w:p w14:paraId="18D9514C" w14:textId="77777777" w:rsidR="00A15F33" w:rsidRPr="00A15F33" w:rsidRDefault="00A15F33" w:rsidP="00A15F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5F33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1676FC0" w14:textId="641087C1" w:rsidR="00A15F33" w:rsidRDefault="00A15F33" w:rsidP="00A15F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5F33">
              <w:rPr>
                <w:rFonts w:ascii="Times New Roman" w:hAnsi="Times New Roman"/>
                <w:sz w:val="24"/>
                <w:szCs w:val="24"/>
              </w:rPr>
              <w:t>Баганский Дом детского творчества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836F19D" w14:textId="3CAE6329" w:rsidR="00A15F33" w:rsidRPr="008135C8" w:rsidRDefault="00A15F33" w:rsidP="00770F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5F33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3411E2D" w14:textId="4C4F41EA" w:rsidR="00A15F33" w:rsidRPr="00A15F33" w:rsidRDefault="00A15F33" w:rsidP="00A15F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5F33">
              <w:rPr>
                <w:rFonts w:ascii="Times New Roman" w:hAnsi="Times New Roman"/>
                <w:sz w:val="24"/>
                <w:szCs w:val="24"/>
              </w:rPr>
              <w:t>Маняхина А.Ю.</w:t>
            </w:r>
            <w:r w:rsidR="00A02280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4EDFFE35" w14:textId="68C4DFF0" w:rsidR="00A15F33" w:rsidRPr="008135C8" w:rsidRDefault="00B474D0" w:rsidP="009112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A15F33" w:rsidRPr="00A15F33">
              <w:rPr>
                <w:rFonts w:ascii="Times New Roman" w:hAnsi="Times New Roman"/>
                <w:sz w:val="24"/>
                <w:szCs w:val="24"/>
              </w:rPr>
              <w:t>редседатель МДОО "Олимп Баганского района Новосибирской области"22-753</w:t>
            </w:r>
          </w:p>
        </w:tc>
      </w:tr>
      <w:tr w:rsidR="000E2C66" w:rsidRPr="004C5F8A" w14:paraId="6A6CE3D4" w14:textId="77777777" w:rsidTr="002C3575">
        <w:trPr>
          <w:trHeight w:val="1206"/>
        </w:trPr>
        <w:tc>
          <w:tcPr>
            <w:tcW w:w="1418" w:type="dxa"/>
            <w:shd w:val="clear" w:color="auto" w:fill="FFFFFF" w:themeFill="background1"/>
          </w:tcPr>
          <w:p w14:paraId="0D2EF8A9" w14:textId="77777777" w:rsidR="000E2C66" w:rsidRDefault="000E2C6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  <w:p w14:paraId="1435FB06" w14:textId="38461841" w:rsidR="000E2C66" w:rsidRDefault="000E2C6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Pr="00EE5B11">
              <w:rPr>
                <w:rFonts w:ascii="Times New Roman" w:hAnsi="Times New Roman"/>
                <w:sz w:val="24"/>
                <w:szCs w:val="24"/>
              </w:rPr>
              <w:t>евраля</w:t>
            </w:r>
          </w:p>
          <w:p w14:paraId="2BCFEC15" w14:textId="24B178FA" w:rsidR="000E2C66" w:rsidRDefault="000E2C6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вс.</w:t>
            </w:r>
          </w:p>
          <w:p w14:paraId="1B8C41F5" w14:textId="38E513DB" w:rsidR="000E2C66" w:rsidRDefault="000E2C6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A02B6EF" w14:textId="6774EDA8" w:rsidR="000E2C66" w:rsidRPr="00EE5B11" w:rsidRDefault="000E2C6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EE5B11">
              <w:rPr>
                <w:rFonts w:ascii="Times New Roman" w:hAnsi="Times New Roman"/>
                <w:sz w:val="24"/>
                <w:szCs w:val="24"/>
              </w:rPr>
              <w:t>личное театрализованное представление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55DFF">
              <w:rPr>
                <w:rFonts w:ascii="Times New Roman" w:hAnsi="Times New Roman"/>
                <w:sz w:val="24"/>
                <w:szCs w:val="24"/>
              </w:rPr>
              <w:t>–</w:t>
            </w:r>
            <w:r>
              <w:t xml:space="preserve"> </w:t>
            </w:r>
            <w:r w:rsidRPr="00EE5B11">
              <w:rPr>
                <w:rFonts w:ascii="Times New Roman" w:hAnsi="Times New Roman"/>
                <w:sz w:val="24"/>
                <w:szCs w:val="24"/>
              </w:rPr>
              <w:t>Масленица</w:t>
            </w:r>
          </w:p>
          <w:p w14:paraId="6ECB278C" w14:textId="3530DDF2" w:rsidR="000E2C66" w:rsidRPr="00EE5B11" w:rsidRDefault="000E2C6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B11">
              <w:rPr>
                <w:rFonts w:ascii="Times New Roman" w:hAnsi="Times New Roman"/>
                <w:sz w:val="24"/>
                <w:szCs w:val="24"/>
              </w:rPr>
              <w:t>(Детский игровой блок)</w:t>
            </w:r>
          </w:p>
        </w:tc>
        <w:tc>
          <w:tcPr>
            <w:tcW w:w="2551" w:type="dxa"/>
            <w:shd w:val="clear" w:color="auto" w:fill="FFFFFF" w:themeFill="background1"/>
          </w:tcPr>
          <w:p w14:paraId="05686058" w14:textId="77777777" w:rsidR="000E2C66" w:rsidRDefault="000E2C6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5B11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2B91402" w14:textId="57A5F27D" w:rsidR="000E2C66" w:rsidRPr="00926BE6" w:rsidRDefault="000E2C6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Парк семейного отдыха</w:t>
            </w:r>
          </w:p>
        </w:tc>
        <w:tc>
          <w:tcPr>
            <w:tcW w:w="2977" w:type="dxa"/>
            <w:shd w:val="clear" w:color="auto" w:fill="FFFFFF" w:themeFill="background1"/>
          </w:tcPr>
          <w:p w14:paraId="114144CE" w14:textId="5269D2B3" w:rsidR="000E2C66" w:rsidRPr="00926BE6" w:rsidRDefault="000E2C6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0C50B19" w14:textId="77777777" w:rsidR="000E2C66" w:rsidRPr="00926BE6" w:rsidRDefault="000E2C66" w:rsidP="000E2C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26BE6">
              <w:rPr>
                <w:rFonts w:ascii="Times New Roman" w:hAnsi="Times New Roman"/>
                <w:sz w:val="24"/>
                <w:szCs w:val="24"/>
              </w:rPr>
              <w:t>Клятченок</w:t>
            </w:r>
            <w:proofErr w:type="spellEnd"/>
            <w:r w:rsidRPr="00926BE6"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1C4475E8" w14:textId="77777777" w:rsidR="0091120E" w:rsidRDefault="000E2C66" w:rsidP="009112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0FF94F89" w14:textId="3C8382FA" w:rsidR="000E2C66" w:rsidRPr="00926BE6" w:rsidRDefault="000E2C66" w:rsidP="009112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B928AB" w:rsidRPr="004C5F8A" w14:paraId="4AF49AA8" w14:textId="77777777" w:rsidTr="002C3575">
        <w:trPr>
          <w:trHeight w:val="1206"/>
        </w:trPr>
        <w:tc>
          <w:tcPr>
            <w:tcW w:w="1418" w:type="dxa"/>
            <w:shd w:val="clear" w:color="auto" w:fill="FFFFFF" w:themeFill="background1"/>
          </w:tcPr>
          <w:p w14:paraId="720DD823" w14:textId="01D45981" w:rsidR="00B928AB" w:rsidRP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27</w:t>
            </w:r>
          </w:p>
          <w:p w14:paraId="1829A3D0" w14:textId="77777777" w:rsidR="00B928AB" w:rsidRP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107E2806" w14:textId="34F96548" w:rsidR="00B928AB" w:rsidRP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1F11ACF4" w14:textId="52D23044" w:rsidR="00B928AB" w:rsidRP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492827C" w14:textId="77777777" w:rsidR="00B928AB" w:rsidRP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Сессия Совета депутатов Лозовского сельсовета:</w:t>
            </w:r>
          </w:p>
          <w:p w14:paraId="63A4AA75" w14:textId="77777777" w:rsidR="00B928AB" w:rsidRPr="00B928AB" w:rsidRDefault="00B928AB" w:rsidP="0091120E">
            <w:pPr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 xml:space="preserve">1. О внесении изменений в решение </w:t>
            </w:r>
          </w:p>
          <w:p w14:paraId="0424BEFF" w14:textId="67B18D9D" w:rsidR="0086188C" w:rsidRPr="00B928AB" w:rsidRDefault="00B928AB" w:rsidP="0091120E">
            <w:pPr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35 сессии Совета депутатов Лозовского сельсовета Баганского района Новосибирской области 6 созыва № 156 от 29.12.2022 г.</w:t>
            </w:r>
            <w:r w:rsidR="005578B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B928AB">
              <w:rPr>
                <w:rFonts w:ascii="Times New Roman" w:hAnsi="Times New Roman"/>
                <w:sz w:val="24"/>
                <w:szCs w:val="24"/>
              </w:rPr>
              <w:t>«</w:t>
            </w:r>
            <w:proofErr w:type="gramEnd"/>
            <w:r w:rsidRPr="00B928AB">
              <w:rPr>
                <w:rFonts w:ascii="Times New Roman" w:hAnsi="Times New Roman"/>
                <w:sz w:val="24"/>
                <w:szCs w:val="24"/>
              </w:rPr>
              <w:t>О бюджете Лозовского сельсовета Баганского района Новосибирской области на 2023 год и плановый период 2024-2025 годов</w:t>
            </w:r>
          </w:p>
        </w:tc>
        <w:tc>
          <w:tcPr>
            <w:tcW w:w="2551" w:type="dxa"/>
            <w:shd w:val="clear" w:color="auto" w:fill="FFFFFF" w:themeFill="background1"/>
          </w:tcPr>
          <w:p w14:paraId="1EF06DD0" w14:textId="77777777" w:rsidR="00B928AB" w:rsidRP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 w:rsidRPr="00B928AB">
              <w:rPr>
                <w:rFonts w:ascii="Times New Roman" w:hAnsi="Times New Roman"/>
                <w:sz w:val="24"/>
                <w:szCs w:val="24"/>
              </w:rPr>
              <w:t>Лозовское</w:t>
            </w:r>
            <w:proofErr w:type="spellEnd"/>
            <w:r w:rsidRPr="00B928AB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10BFF283" w14:textId="08B1744C" w:rsidR="00B928AB" w:rsidRP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EC75612" w14:textId="1AC72FC6" w:rsidR="00B928AB" w:rsidRP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Совет депутатов Лозовского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66808031" w14:textId="77777777" w:rsidR="00B928AB" w:rsidRP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Савченко А.И.,</w:t>
            </w:r>
          </w:p>
          <w:p w14:paraId="6AC2B9A8" w14:textId="77777777" w:rsidR="00B928AB" w:rsidRP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председатель Совета депутатов Лозовского сельсовета,</w:t>
            </w:r>
          </w:p>
          <w:p w14:paraId="303DB925" w14:textId="4B594469" w:rsidR="00B928AB" w:rsidRP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35-388</w:t>
            </w:r>
          </w:p>
        </w:tc>
      </w:tr>
      <w:tr w:rsidR="00B928AB" w:rsidRPr="004C5F8A" w14:paraId="28ED6039" w14:textId="77777777" w:rsidTr="002C3575">
        <w:trPr>
          <w:trHeight w:val="1206"/>
        </w:trPr>
        <w:tc>
          <w:tcPr>
            <w:tcW w:w="1418" w:type="dxa"/>
            <w:shd w:val="clear" w:color="auto" w:fill="FFFFFF" w:themeFill="background1"/>
          </w:tcPr>
          <w:p w14:paraId="4BAF35AA" w14:textId="77777777" w:rsidR="00B928AB" w:rsidRP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27</w:t>
            </w:r>
          </w:p>
          <w:p w14:paraId="1BAAA815" w14:textId="77777777" w:rsidR="00B928AB" w:rsidRP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7CFEE1A0" w14:textId="77777777" w:rsidR="00B928AB" w:rsidRP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68B363B2" w14:textId="4B5ECA6B" w:rsidR="00B928AB" w:rsidRP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B928AB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EFF1DB9" w14:textId="77777777" w:rsidR="00B928AB" w:rsidRPr="0091120E" w:rsidRDefault="00B928AB" w:rsidP="00B928AB">
            <w:pPr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91120E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Час контроля:</w:t>
            </w:r>
          </w:p>
          <w:p w14:paraId="4504988D" w14:textId="156FDB23" w:rsidR="0086188C" w:rsidRPr="00A34E27" w:rsidRDefault="00B928AB" w:rsidP="00A34E27">
            <w:pPr>
              <w:rPr>
                <w:rFonts w:ascii="Times New Roman" w:hAnsi="Times New Roman"/>
                <w:lang w:eastAsia="ru-RU"/>
              </w:rPr>
            </w:pPr>
            <w:r w:rsidRPr="0091120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1.О ходе исполнения постановления администрации Лозовского сельсовета «Об организации мероприятий по предупреждению и ликвидации последствий возможных чрезвычайных ситуаций, связанных с пожарами на территории Лозовского сельсовета в </w:t>
            </w:r>
            <w:proofErr w:type="spellStart"/>
            <w:r w:rsidRPr="0091120E">
              <w:rPr>
                <w:rFonts w:ascii="Times New Roman" w:hAnsi="Times New Roman"/>
                <w:sz w:val="24"/>
                <w:szCs w:val="24"/>
                <w:lang w:eastAsia="ru-RU"/>
              </w:rPr>
              <w:t>осенне</w:t>
            </w:r>
            <w:proofErr w:type="spellEnd"/>
            <w:r w:rsidRPr="0091120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– зимнем периоде 2022/2023».</w:t>
            </w:r>
          </w:p>
        </w:tc>
        <w:tc>
          <w:tcPr>
            <w:tcW w:w="2551" w:type="dxa"/>
            <w:shd w:val="clear" w:color="auto" w:fill="FFFFFF" w:themeFill="background1"/>
          </w:tcPr>
          <w:p w14:paraId="4AC7321F" w14:textId="77777777" w:rsidR="00B928AB" w:rsidRP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 w:rsidRPr="00B928AB">
              <w:rPr>
                <w:rFonts w:ascii="Times New Roman" w:hAnsi="Times New Roman"/>
                <w:sz w:val="24"/>
                <w:szCs w:val="24"/>
              </w:rPr>
              <w:t>Лозовское</w:t>
            </w:r>
            <w:proofErr w:type="spellEnd"/>
            <w:r w:rsidRPr="00B928AB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5C5D40D9" w14:textId="56DAB23E" w:rsidR="00B928AB" w:rsidRP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008DA6B1" w14:textId="1EF4CC57" w:rsidR="00B928AB" w:rsidRP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Администрация Лозовского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304FFAF3" w14:textId="77777777" w:rsidR="00B928AB" w:rsidRP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Суворов В.А.,</w:t>
            </w:r>
          </w:p>
          <w:p w14:paraId="075B11D9" w14:textId="77777777" w:rsidR="00B928AB" w:rsidRP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Глава Лозовского сельсовета,</w:t>
            </w:r>
          </w:p>
          <w:p w14:paraId="55409051" w14:textId="4BC875F1" w:rsidR="00B928AB" w:rsidRPr="00B928AB" w:rsidRDefault="00B928AB" w:rsidP="00B928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35-386</w:t>
            </w:r>
          </w:p>
        </w:tc>
      </w:tr>
      <w:tr w:rsidR="002C3575" w:rsidRPr="004C5F8A" w14:paraId="1C6FC6CF" w14:textId="77777777" w:rsidTr="00AA1402">
        <w:tc>
          <w:tcPr>
            <w:tcW w:w="1418" w:type="dxa"/>
            <w:shd w:val="clear" w:color="auto" w:fill="FFFFFF" w:themeFill="background1"/>
          </w:tcPr>
          <w:p w14:paraId="47CF8CFD" w14:textId="515FDD5A" w:rsidR="002C3575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  <w:p w14:paraId="0060AF1D" w14:textId="77777777" w:rsidR="002C3575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182A9FEA" w14:textId="26854EA4" w:rsidR="002C3575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620C5E4D" w14:textId="36458636" w:rsidR="002C3575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43AA249" w14:textId="77777777" w:rsidR="002C3575" w:rsidRPr="002C3575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Сессия Совета депутатов Ивановского сельсовета:</w:t>
            </w:r>
          </w:p>
          <w:p w14:paraId="7870A04F" w14:textId="77777777" w:rsidR="002C3575" w:rsidRPr="002C3575" w:rsidRDefault="002C3575" w:rsidP="0086188C">
            <w:pPr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1.Об отчете Главы Ивановского сельсовета о результатах деятельности   за 2022год.</w:t>
            </w:r>
          </w:p>
          <w:p w14:paraId="13C2F615" w14:textId="29C7CCAB" w:rsidR="002C3575" w:rsidRPr="002C3575" w:rsidRDefault="002C3575" w:rsidP="0086188C">
            <w:pPr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 xml:space="preserve">2.Об утверждении проекта   исполнения бюджета за </w:t>
            </w:r>
            <w:r w:rsidR="005578B4">
              <w:rPr>
                <w:rFonts w:ascii="Times New Roman" w:hAnsi="Times New Roman"/>
                <w:sz w:val="24"/>
                <w:szCs w:val="24"/>
              </w:rPr>
              <w:t>2</w:t>
            </w:r>
            <w:r w:rsidRPr="002C3575">
              <w:rPr>
                <w:rFonts w:ascii="Times New Roman" w:hAnsi="Times New Roman"/>
                <w:sz w:val="24"/>
                <w:szCs w:val="24"/>
              </w:rPr>
              <w:t>022</w:t>
            </w:r>
            <w:r w:rsidR="005578B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C3575">
              <w:rPr>
                <w:rFonts w:ascii="Times New Roman" w:hAnsi="Times New Roman"/>
                <w:sz w:val="24"/>
                <w:szCs w:val="24"/>
              </w:rPr>
              <w:t>год</w:t>
            </w:r>
          </w:p>
          <w:p w14:paraId="39672F03" w14:textId="4B1CC53F" w:rsidR="002C3575" w:rsidRPr="002C3575" w:rsidRDefault="002C3575" w:rsidP="0086188C">
            <w:pPr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3.О проведении публичных слушаний по проекту исполнения бюджета за 2022 год и проекта правил обеспечения чистоты и порядка.</w:t>
            </w:r>
          </w:p>
          <w:p w14:paraId="0F8A8DF0" w14:textId="46836673" w:rsidR="002C3575" w:rsidRPr="002C3575" w:rsidRDefault="002C3575" w:rsidP="0086188C">
            <w:pPr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4.О внесении изменений в бюджет Ивановского сельсовета</w:t>
            </w:r>
          </w:p>
        </w:tc>
        <w:tc>
          <w:tcPr>
            <w:tcW w:w="2551" w:type="dxa"/>
            <w:shd w:val="clear" w:color="auto" w:fill="FFFFFF" w:themeFill="background1"/>
          </w:tcPr>
          <w:p w14:paraId="39FE13E2" w14:textId="77777777" w:rsidR="002C3575" w:rsidRPr="002C3575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3575">
              <w:rPr>
                <w:rFonts w:ascii="Times New Roman" w:hAnsi="Times New Roman"/>
                <w:sz w:val="24"/>
                <w:szCs w:val="24"/>
              </w:rPr>
              <w:t>с.Ивановка</w:t>
            </w:r>
            <w:proofErr w:type="spellEnd"/>
          </w:p>
          <w:p w14:paraId="634D913A" w14:textId="77777777" w:rsidR="002C3575" w:rsidRPr="002C3575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здание</w:t>
            </w:r>
          </w:p>
          <w:p w14:paraId="31C94CE4" w14:textId="77777777" w:rsidR="002C3575" w:rsidRPr="002C3575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</w:p>
          <w:p w14:paraId="5173DB1F" w14:textId="1D2ACAD5" w:rsidR="002C3575" w:rsidRPr="002C3575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сел</w:t>
            </w:r>
            <w:r w:rsidR="00A34E27">
              <w:rPr>
                <w:rFonts w:ascii="Times New Roman" w:hAnsi="Times New Roman"/>
                <w:sz w:val="24"/>
                <w:szCs w:val="24"/>
              </w:rPr>
              <w:t>ь</w:t>
            </w:r>
            <w:r w:rsidRPr="002C3575">
              <w:rPr>
                <w:rFonts w:ascii="Times New Roman" w:hAnsi="Times New Roman"/>
                <w:sz w:val="24"/>
                <w:szCs w:val="24"/>
              </w:rPr>
              <w:t>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BF34933" w14:textId="77777777" w:rsidR="002C3575" w:rsidRPr="002C3575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Совет депутатов</w:t>
            </w:r>
          </w:p>
          <w:p w14:paraId="64AA112C" w14:textId="1F4C13EE" w:rsidR="002C3575" w:rsidRPr="002C3575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Ивановского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4A5423D" w14:textId="77777777" w:rsidR="002C3575" w:rsidRPr="002C3575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3575">
              <w:rPr>
                <w:rFonts w:ascii="Times New Roman" w:hAnsi="Times New Roman"/>
                <w:sz w:val="24"/>
                <w:szCs w:val="24"/>
              </w:rPr>
              <w:t>Мосейкова</w:t>
            </w:r>
            <w:proofErr w:type="spellEnd"/>
            <w:r w:rsidRPr="002C3575">
              <w:rPr>
                <w:rFonts w:ascii="Times New Roman" w:hAnsi="Times New Roman"/>
                <w:sz w:val="24"/>
                <w:szCs w:val="24"/>
              </w:rPr>
              <w:t xml:space="preserve"> Н.А.,</w:t>
            </w:r>
          </w:p>
          <w:p w14:paraId="12EB0185" w14:textId="77777777" w:rsidR="002C3575" w:rsidRPr="002C3575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председатель Совета депутатов Ивановского сельсовета,</w:t>
            </w:r>
          </w:p>
          <w:p w14:paraId="6B61A7D0" w14:textId="5CA5F93F" w:rsidR="002C3575" w:rsidRPr="002C3575" w:rsidRDefault="002C3575" w:rsidP="002C35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575">
              <w:rPr>
                <w:rFonts w:ascii="Times New Roman" w:hAnsi="Times New Roman"/>
                <w:sz w:val="24"/>
                <w:szCs w:val="24"/>
              </w:rPr>
              <w:t>39-241</w:t>
            </w:r>
          </w:p>
        </w:tc>
      </w:tr>
      <w:tr w:rsidR="0080257F" w:rsidRPr="004C5F8A" w14:paraId="4BE7E6D9" w14:textId="77777777" w:rsidTr="00AA1402">
        <w:tc>
          <w:tcPr>
            <w:tcW w:w="1418" w:type="dxa"/>
            <w:shd w:val="clear" w:color="auto" w:fill="FFFFFF" w:themeFill="background1"/>
          </w:tcPr>
          <w:p w14:paraId="65367946" w14:textId="77777777" w:rsidR="0080257F" w:rsidRP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>28</w:t>
            </w:r>
          </w:p>
          <w:p w14:paraId="75D75E79" w14:textId="77777777" w:rsidR="0080257F" w:rsidRP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6250454F" w14:textId="77777777" w:rsidR="0080257F" w:rsidRP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490471E0" w14:textId="3C7FE38E" w:rsid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57F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A918AF2" w14:textId="3DE7BC20" w:rsid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F55">
              <w:rPr>
                <w:rFonts w:ascii="Times New Roman" w:hAnsi="Times New Roman"/>
                <w:sz w:val="24"/>
                <w:szCs w:val="24"/>
              </w:rPr>
              <w:t>Соревнования по настольному теннису среди девушек и юношей 20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0B0F55">
              <w:rPr>
                <w:rFonts w:ascii="Times New Roman" w:hAnsi="Times New Roman"/>
                <w:sz w:val="24"/>
                <w:szCs w:val="24"/>
              </w:rPr>
              <w:t>-20</w:t>
            </w: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Pr="000B0F55">
              <w:rPr>
                <w:rFonts w:ascii="Times New Roman" w:hAnsi="Times New Roman"/>
                <w:sz w:val="24"/>
                <w:szCs w:val="24"/>
              </w:rPr>
              <w:t xml:space="preserve"> г.р. в зачет Муниципального этапа Всероссийских спортивных игр школьников «Президентские спортивные игры»</w:t>
            </w:r>
          </w:p>
        </w:tc>
        <w:tc>
          <w:tcPr>
            <w:tcW w:w="2551" w:type="dxa"/>
            <w:shd w:val="clear" w:color="auto" w:fill="FFFFFF" w:themeFill="background1"/>
          </w:tcPr>
          <w:p w14:paraId="4C8C4752" w14:textId="7E28F009" w:rsidR="0080257F" w:rsidRPr="00EE5B11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6431">
              <w:rPr>
                <w:rFonts w:ascii="Times New Roman" w:hAnsi="Times New Roman"/>
                <w:sz w:val="24"/>
                <w:szCs w:val="24"/>
              </w:rPr>
              <w:t xml:space="preserve">с. Баган, МКОУ </w:t>
            </w:r>
            <w:proofErr w:type="spellStart"/>
            <w:r w:rsidRPr="000F6431">
              <w:rPr>
                <w:rFonts w:ascii="Times New Roman" w:hAnsi="Times New Roman"/>
                <w:sz w:val="24"/>
                <w:szCs w:val="24"/>
              </w:rPr>
              <w:t>Баганская</w:t>
            </w:r>
            <w:proofErr w:type="spellEnd"/>
            <w:r w:rsidRPr="000F6431">
              <w:rPr>
                <w:rFonts w:ascii="Times New Roman" w:hAnsi="Times New Roman"/>
                <w:sz w:val="24"/>
                <w:szCs w:val="24"/>
              </w:rPr>
              <w:t xml:space="preserve"> СОШ №2</w:t>
            </w:r>
          </w:p>
        </w:tc>
        <w:tc>
          <w:tcPr>
            <w:tcW w:w="2977" w:type="dxa"/>
            <w:shd w:val="clear" w:color="auto" w:fill="FFFFFF" w:themeFill="background1"/>
          </w:tcPr>
          <w:p w14:paraId="038D965D" w14:textId="77777777" w:rsidR="0080257F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 xml:space="preserve">МКУ «Управление образованием Баганского района», </w:t>
            </w:r>
          </w:p>
          <w:p w14:paraId="3C98F3B9" w14:textId="69CE2275" w:rsidR="0080257F" w:rsidRPr="00926BE6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 xml:space="preserve">МБУ ДО </w:t>
            </w:r>
            <w:proofErr w:type="spellStart"/>
            <w:r w:rsidRPr="00926BE6">
              <w:rPr>
                <w:rFonts w:ascii="Times New Roman" w:hAnsi="Times New Roman"/>
                <w:sz w:val="24"/>
                <w:szCs w:val="24"/>
              </w:rPr>
              <w:t>Баганская</w:t>
            </w:r>
            <w:proofErr w:type="spellEnd"/>
            <w:r w:rsidRPr="00926BE6">
              <w:rPr>
                <w:rFonts w:ascii="Times New Roman" w:hAnsi="Times New Roman"/>
                <w:sz w:val="24"/>
                <w:szCs w:val="24"/>
              </w:rPr>
              <w:t xml:space="preserve">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240CD6F2" w14:textId="77777777" w:rsidR="0080257F" w:rsidRPr="00926BE6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Нестерова Л.А.,</w:t>
            </w:r>
          </w:p>
          <w:p w14:paraId="1B9EBFBC" w14:textId="77777777" w:rsidR="0080257F" w:rsidRPr="00926BE6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>уководитель МКУ «Управление образованием Баганского района»,</w:t>
            </w:r>
          </w:p>
          <w:p w14:paraId="342E3D27" w14:textId="77777777" w:rsidR="0080257F" w:rsidRPr="00926BE6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49-325</w:t>
            </w:r>
            <w:r w:rsidRPr="00926BE6">
              <w:rPr>
                <w:rFonts w:ascii="Times New Roman" w:hAnsi="Times New Roman"/>
                <w:sz w:val="24"/>
                <w:szCs w:val="24"/>
              </w:rPr>
              <w:br/>
              <w:t xml:space="preserve">Артёменко Н.Ю., </w:t>
            </w:r>
          </w:p>
          <w:p w14:paraId="6CECE14C" w14:textId="77777777" w:rsidR="0080257F" w:rsidRPr="00926BE6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 xml:space="preserve">иректор МБУ ДО </w:t>
            </w:r>
            <w:proofErr w:type="spellStart"/>
            <w:r w:rsidRPr="00926BE6">
              <w:rPr>
                <w:rFonts w:ascii="Times New Roman" w:hAnsi="Times New Roman"/>
                <w:sz w:val="24"/>
                <w:szCs w:val="24"/>
              </w:rPr>
              <w:t>Баганск</w:t>
            </w:r>
            <w:r>
              <w:rPr>
                <w:rFonts w:ascii="Times New Roman" w:hAnsi="Times New Roman"/>
                <w:sz w:val="24"/>
                <w:szCs w:val="24"/>
              </w:rPr>
              <w:t>ая</w:t>
            </w:r>
            <w:proofErr w:type="spellEnd"/>
            <w:r w:rsidRPr="00926BE6">
              <w:rPr>
                <w:rFonts w:ascii="Times New Roman" w:hAnsi="Times New Roman"/>
                <w:sz w:val="24"/>
                <w:szCs w:val="24"/>
              </w:rPr>
              <w:t xml:space="preserve"> ДЮСШ,</w:t>
            </w:r>
          </w:p>
          <w:p w14:paraId="52CADF5D" w14:textId="568C2289" w:rsidR="0080257F" w:rsidRPr="00926BE6" w:rsidRDefault="0080257F" w:rsidP="008025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21-404</w:t>
            </w:r>
          </w:p>
        </w:tc>
      </w:tr>
      <w:tr w:rsidR="007D4218" w:rsidRPr="004C5F8A" w14:paraId="7D0FA197" w14:textId="77777777" w:rsidTr="00AA1402">
        <w:tc>
          <w:tcPr>
            <w:tcW w:w="1418" w:type="dxa"/>
            <w:shd w:val="clear" w:color="auto" w:fill="FFFFFF" w:themeFill="background1"/>
          </w:tcPr>
          <w:p w14:paraId="17DA5CF5" w14:textId="77777777" w:rsidR="007D4218" w:rsidRPr="007D4218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4218">
              <w:rPr>
                <w:rFonts w:ascii="Times New Roman" w:hAnsi="Times New Roman"/>
                <w:sz w:val="24"/>
                <w:szCs w:val="24"/>
              </w:rPr>
              <w:t>28</w:t>
            </w:r>
          </w:p>
          <w:p w14:paraId="2F2CE072" w14:textId="77777777" w:rsidR="007D4218" w:rsidRPr="007D4218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4218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67AB4D27" w14:textId="77777777" w:rsidR="007D4218" w:rsidRPr="007D4218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4218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65E505EC" w14:textId="1926BECE" w:rsidR="007D4218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4218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7D4218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3345D63" w14:textId="77777777" w:rsidR="007D4218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4218">
              <w:rPr>
                <w:rFonts w:ascii="Times New Roman" w:hAnsi="Times New Roman"/>
                <w:sz w:val="24"/>
                <w:szCs w:val="24"/>
              </w:rPr>
              <w:t>Коллегия при Главе района:</w:t>
            </w:r>
          </w:p>
          <w:p w14:paraId="12B3B5DA" w14:textId="77777777" w:rsidR="007D4218" w:rsidRPr="007D4218" w:rsidRDefault="007D4218" w:rsidP="007D4218">
            <w:pPr>
              <w:rPr>
                <w:rFonts w:ascii="Times New Roman" w:hAnsi="Times New Roman"/>
                <w:sz w:val="24"/>
                <w:szCs w:val="24"/>
              </w:rPr>
            </w:pPr>
            <w:r w:rsidRPr="007D4218">
              <w:rPr>
                <w:rFonts w:ascii="Times New Roman" w:hAnsi="Times New Roman"/>
                <w:sz w:val="24"/>
                <w:szCs w:val="24"/>
              </w:rPr>
              <w:t>1. О ходе зимовки скота в</w:t>
            </w:r>
          </w:p>
          <w:p w14:paraId="13541E2D" w14:textId="77777777" w:rsidR="007D4218" w:rsidRPr="007D4218" w:rsidRDefault="007D4218" w:rsidP="007D4218">
            <w:pPr>
              <w:rPr>
                <w:rFonts w:ascii="Times New Roman" w:hAnsi="Times New Roman"/>
                <w:sz w:val="24"/>
                <w:szCs w:val="24"/>
              </w:rPr>
            </w:pPr>
            <w:r w:rsidRPr="007D4218">
              <w:rPr>
                <w:rFonts w:ascii="Times New Roman" w:hAnsi="Times New Roman"/>
                <w:sz w:val="24"/>
                <w:szCs w:val="24"/>
              </w:rPr>
              <w:t>хозяйствах района</w:t>
            </w:r>
          </w:p>
          <w:p w14:paraId="7E17211B" w14:textId="77777777" w:rsidR="007D4218" w:rsidRPr="007D4218" w:rsidRDefault="007D4218" w:rsidP="007D4218">
            <w:pPr>
              <w:rPr>
                <w:rFonts w:ascii="Times New Roman" w:hAnsi="Times New Roman"/>
                <w:sz w:val="24"/>
                <w:szCs w:val="24"/>
              </w:rPr>
            </w:pPr>
            <w:r w:rsidRPr="007D4218">
              <w:rPr>
                <w:rFonts w:ascii="Times New Roman" w:hAnsi="Times New Roman"/>
                <w:sz w:val="24"/>
                <w:szCs w:val="24"/>
              </w:rPr>
              <w:t>2. О ходе выполнения муниципальной программы «Культура Баганского района на 2022-2024 годы» за 2023 год</w:t>
            </w:r>
          </w:p>
          <w:p w14:paraId="585DF5E7" w14:textId="77777777" w:rsidR="007D4218" w:rsidRPr="007D4218" w:rsidRDefault="007D4218" w:rsidP="007D4218">
            <w:pPr>
              <w:rPr>
                <w:rFonts w:ascii="Times New Roman" w:hAnsi="Times New Roman"/>
                <w:sz w:val="24"/>
                <w:szCs w:val="24"/>
              </w:rPr>
            </w:pPr>
            <w:r w:rsidRPr="007D4218">
              <w:rPr>
                <w:rFonts w:ascii="Times New Roman" w:hAnsi="Times New Roman"/>
                <w:sz w:val="24"/>
                <w:szCs w:val="24"/>
              </w:rPr>
              <w:t>3. О выполнении плана мероприятий по реализации региональных проектов национального проекта «Образование» на территории Баганского Новосибирской области</w:t>
            </w:r>
          </w:p>
          <w:p w14:paraId="1E211803" w14:textId="03D8B7B3" w:rsidR="002F5F8D" w:rsidRPr="00C55DFF" w:rsidRDefault="007D4218" w:rsidP="00215234">
            <w:pPr>
              <w:rPr>
                <w:rFonts w:ascii="Times New Roman" w:hAnsi="Times New Roman"/>
                <w:sz w:val="24"/>
                <w:szCs w:val="24"/>
              </w:rPr>
            </w:pPr>
            <w:r w:rsidRPr="007D4218">
              <w:rPr>
                <w:rFonts w:ascii="Times New Roman" w:hAnsi="Times New Roman"/>
                <w:sz w:val="24"/>
                <w:szCs w:val="24"/>
              </w:rPr>
              <w:t>4. О ходе выполнения муниципальной программы «Развитие информационных систем и систем хранения в архивной отрасли Баганского района Новосибирской области»</w:t>
            </w:r>
          </w:p>
        </w:tc>
        <w:tc>
          <w:tcPr>
            <w:tcW w:w="2551" w:type="dxa"/>
            <w:shd w:val="clear" w:color="auto" w:fill="FFFFFF" w:themeFill="background1"/>
          </w:tcPr>
          <w:p w14:paraId="589FB66D" w14:textId="77777777" w:rsidR="007D4218" w:rsidRPr="00995404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540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6A2E66E" w14:textId="02265FF3" w:rsidR="007D4218" w:rsidRPr="00926BE6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зал заседаний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26F04C4" w14:textId="153B936B" w:rsidR="007D4218" w:rsidRPr="00926BE6" w:rsidRDefault="007D4218" w:rsidP="007D4218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A917EE">
              <w:rPr>
                <w:rFonts w:ascii="Times New Roman" w:hAnsi="Times New Roman"/>
                <w:sz w:val="24"/>
                <w:szCs w:val="24"/>
              </w:rPr>
              <w:t>Администрация Баганского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299334CF" w14:textId="77777777" w:rsidR="007D4218" w:rsidRPr="00995404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95404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995404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0F5DB7E1" w14:textId="77777777" w:rsidR="007D4218" w:rsidRPr="00995404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5404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1963DB94" w14:textId="77777777" w:rsidR="007D4218" w:rsidRPr="00995404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5404">
              <w:rPr>
                <w:rFonts w:ascii="Times New Roman" w:hAnsi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995404">
              <w:rPr>
                <w:rFonts w:ascii="Times New Roman" w:hAnsi="Times New Roman"/>
                <w:sz w:val="24"/>
                <w:szCs w:val="24"/>
              </w:rPr>
              <w:t>341</w:t>
            </w:r>
          </w:p>
          <w:p w14:paraId="26EB7005" w14:textId="77777777" w:rsidR="007D4218" w:rsidRPr="00995404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5404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31352C96" w14:textId="77777777" w:rsidR="007D4218" w:rsidRPr="00995404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5404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5FFC35E1" w14:textId="77777777" w:rsidR="007D4218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21-</w:t>
            </w:r>
            <w:r w:rsidRPr="00995404">
              <w:rPr>
                <w:rFonts w:ascii="Times New Roman" w:hAnsi="Times New Roman"/>
                <w:sz w:val="24"/>
                <w:szCs w:val="24"/>
              </w:rPr>
              <w:t>109</w:t>
            </w:r>
          </w:p>
          <w:p w14:paraId="69ABEC33" w14:textId="77777777" w:rsidR="007D4218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3915D36" w14:textId="77777777" w:rsidR="007D4218" w:rsidRDefault="007D4218" w:rsidP="007D42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816C851" w14:textId="77777777" w:rsidR="007D4218" w:rsidRPr="00926BE6" w:rsidRDefault="007D4218" w:rsidP="007D4218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215234" w:rsidRPr="004C5F8A" w14:paraId="085FC511" w14:textId="77777777" w:rsidTr="00AA1402">
        <w:tc>
          <w:tcPr>
            <w:tcW w:w="1418" w:type="dxa"/>
            <w:shd w:val="clear" w:color="auto" w:fill="FFFFFF" w:themeFill="background1"/>
          </w:tcPr>
          <w:p w14:paraId="2C8A8740" w14:textId="77777777" w:rsid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  <w:p w14:paraId="59736682" w14:textId="77777777" w:rsid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3B307546" w14:textId="77777777" w:rsid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42D302B3" w14:textId="4D0FD56C" w:rsidR="00215234" w:rsidRPr="007D4218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37B65A6" w14:textId="77777777" w:rsidR="00215234" w:rsidRPr="00C55DFF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DFF">
              <w:rPr>
                <w:rFonts w:ascii="Times New Roman" w:hAnsi="Times New Roman"/>
                <w:sz w:val="24"/>
                <w:szCs w:val="24"/>
              </w:rPr>
              <w:t>Клубная встреча «Афганистан, помню о тебе»</w:t>
            </w:r>
          </w:p>
          <w:p w14:paraId="341B703C" w14:textId="5FF79434" w:rsidR="00215234" w:rsidRPr="007D4218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DFF">
              <w:rPr>
                <w:rFonts w:ascii="Times New Roman" w:hAnsi="Times New Roman"/>
                <w:sz w:val="24"/>
                <w:szCs w:val="24"/>
              </w:rPr>
              <w:t>(патриотический клуб в рамках проекта «Знай наших!»)</w:t>
            </w:r>
          </w:p>
        </w:tc>
        <w:tc>
          <w:tcPr>
            <w:tcW w:w="2551" w:type="dxa"/>
            <w:shd w:val="clear" w:color="auto" w:fill="FFFFFF" w:themeFill="background1"/>
          </w:tcPr>
          <w:p w14:paraId="37FD7552" w14:textId="77777777" w:rsidR="00215234" w:rsidRPr="00926BE6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>Баган,</w:t>
            </w:r>
          </w:p>
          <w:p w14:paraId="118A89E2" w14:textId="77777777" w:rsidR="00215234" w:rsidRPr="00926BE6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здание</w:t>
            </w:r>
          </w:p>
          <w:p w14:paraId="1BAD7428" w14:textId="0AD85455" w:rsidR="00215234" w:rsidRPr="0099540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детской библиотеки</w:t>
            </w:r>
          </w:p>
        </w:tc>
        <w:tc>
          <w:tcPr>
            <w:tcW w:w="2977" w:type="dxa"/>
            <w:shd w:val="clear" w:color="auto" w:fill="FFFFFF" w:themeFill="background1"/>
          </w:tcPr>
          <w:p w14:paraId="684DEB82" w14:textId="28280152" w:rsidR="00215234" w:rsidRPr="00A917EE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21C7625C" w14:textId="77777777" w:rsidR="00215234" w:rsidRPr="00926BE6" w:rsidRDefault="00215234" w:rsidP="00215234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</w:t>
            </w:r>
            <w:proofErr w:type="spellEnd"/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Т.И.,</w:t>
            </w:r>
          </w:p>
          <w:p w14:paraId="79152668" w14:textId="77777777" w:rsidR="00215234" w:rsidRPr="00926BE6" w:rsidRDefault="00215234" w:rsidP="00215234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МКУК Баганского района «Централизованная библиотечная система»,</w:t>
            </w:r>
          </w:p>
          <w:p w14:paraId="305E5E91" w14:textId="77777777" w:rsidR="00215234" w:rsidRDefault="00215234" w:rsidP="00215234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926BE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  <w:p w14:paraId="5C26D9AA" w14:textId="77777777" w:rsidR="002F5F8D" w:rsidRDefault="002F5F8D" w:rsidP="00215234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1050D749" w14:textId="2F5E9FD7" w:rsidR="002F5F8D" w:rsidRPr="00995404" w:rsidRDefault="002F5F8D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15234" w:rsidRPr="004C5F8A" w14:paraId="396AD011" w14:textId="77777777" w:rsidTr="00AA1402">
        <w:tc>
          <w:tcPr>
            <w:tcW w:w="1418" w:type="dxa"/>
            <w:shd w:val="clear" w:color="auto" w:fill="FFFFFF" w:themeFill="background1"/>
          </w:tcPr>
          <w:p w14:paraId="03AD81AC" w14:textId="77777777" w:rsidR="00215234" w:rsidRP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5234">
              <w:rPr>
                <w:rFonts w:ascii="Times New Roman" w:hAnsi="Times New Roman"/>
                <w:sz w:val="24"/>
                <w:szCs w:val="24"/>
              </w:rPr>
              <w:t>28</w:t>
            </w:r>
          </w:p>
          <w:p w14:paraId="32546460" w14:textId="77777777" w:rsidR="00215234" w:rsidRP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5234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14:paraId="6A9B75E3" w14:textId="77777777" w:rsidR="00215234" w:rsidRP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5234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0BFB75CF" w14:textId="3262DE96" w:rsidR="00215234" w:rsidRPr="007D4218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5234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215234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7272A16" w14:textId="77777777" w:rsid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5234">
              <w:rPr>
                <w:rFonts w:ascii="Times New Roman" w:hAnsi="Times New Roman"/>
                <w:sz w:val="24"/>
                <w:szCs w:val="24"/>
              </w:rPr>
              <w:t xml:space="preserve">Сессия Совета депутатов </w:t>
            </w:r>
            <w:proofErr w:type="spellStart"/>
            <w:r w:rsidRPr="00215234">
              <w:rPr>
                <w:rFonts w:ascii="Times New Roman" w:hAnsi="Times New Roman"/>
                <w:sz w:val="24"/>
                <w:szCs w:val="24"/>
              </w:rPr>
              <w:t>Савкинского</w:t>
            </w:r>
            <w:proofErr w:type="spellEnd"/>
            <w:r w:rsidRPr="00215234">
              <w:rPr>
                <w:rFonts w:ascii="Times New Roman" w:hAnsi="Times New Roman"/>
                <w:sz w:val="24"/>
                <w:szCs w:val="24"/>
              </w:rPr>
              <w:t xml:space="preserve"> сельсовета:</w:t>
            </w:r>
          </w:p>
          <w:p w14:paraId="48E34AC2" w14:textId="71149D86" w:rsidR="00215234" w:rsidRPr="007D4218" w:rsidRDefault="00215234" w:rsidP="00215234">
            <w:pPr>
              <w:rPr>
                <w:rFonts w:ascii="Times New Roman" w:hAnsi="Times New Roman"/>
                <w:sz w:val="24"/>
                <w:szCs w:val="24"/>
              </w:rPr>
            </w:pPr>
            <w:r w:rsidRPr="00215234">
              <w:rPr>
                <w:rFonts w:ascii="Times New Roman" w:hAnsi="Times New Roman"/>
                <w:sz w:val="24"/>
                <w:szCs w:val="24"/>
              </w:rPr>
              <w:t>1.Об избрании заместителя председателя Совета депутатов</w:t>
            </w:r>
          </w:p>
        </w:tc>
        <w:tc>
          <w:tcPr>
            <w:tcW w:w="2551" w:type="dxa"/>
            <w:shd w:val="clear" w:color="auto" w:fill="FFFFFF" w:themeFill="background1"/>
          </w:tcPr>
          <w:p w14:paraId="6DC98FB3" w14:textId="77777777" w:rsid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Савкино,</w:t>
            </w:r>
          </w:p>
          <w:p w14:paraId="52B7D608" w14:textId="689AA757" w:rsidR="00215234" w:rsidRPr="0099540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10129471" w14:textId="77777777" w:rsid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Совет депутатов </w:t>
            </w:r>
          </w:p>
          <w:p w14:paraId="719ADDC6" w14:textId="33D572BE" w:rsidR="00215234" w:rsidRPr="00A917EE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Савкинского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1E9FA5A3" w14:textId="77777777" w:rsidR="00215234" w:rsidRPr="0099540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5404">
              <w:rPr>
                <w:rFonts w:ascii="Times New Roman" w:hAnsi="Times New Roman"/>
                <w:sz w:val="24"/>
                <w:szCs w:val="24"/>
              </w:rPr>
              <w:t>Бабий С.В.,</w:t>
            </w:r>
          </w:p>
          <w:p w14:paraId="6DA2240C" w14:textId="10DF3803" w:rsidR="00215234" w:rsidRPr="00995404" w:rsidRDefault="00A02280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215234" w:rsidRPr="00995404">
              <w:rPr>
                <w:rFonts w:ascii="Times New Roman" w:hAnsi="Times New Roman"/>
                <w:sz w:val="24"/>
                <w:szCs w:val="24"/>
              </w:rPr>
              <w:t xml:space="preserve">редседатель Совета депутатов </w:t>
            </w:r>
            <w:proofErr w:type="spellStart"/>
            <w:r w:rsidR="00215234" w:rsidRPr="00995404">
              <w:rPr>
                <w:rFonts w:ascii="Times New Roman" w:hAnsi="Times New Roman"/>
                <w:sz w:val="24"/>
                <w:szCs w:val="24"/>
              </w:rPr>
              <w:t>Савкинского</w:t>
            </w:r>
            <w:proofErr w:type="spellEnd"/>
            <w:r w:rsidR="00215234" w:rsidRPr="00995404">
              <w:rPr>
                <w:rFonts w:ascii="Times New Roman" w:hAnsi="Times New Roman"/>
                <w:sz w:val="24"/>
                <w:szCs w:val="24"/>
              </w:rPr>
              <w:t xml:space="preserve"> сельсовета,</w:t>
            </w:r>
          </w:p>
          <w:p w14:paraId="004DC54B" w14:textId="77777777" w:rsid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5404">
              <w:rPr>
                <w:rFonts w:ascii="Times New Roman" w:hAnsi="Times New Roman"/>
                <w:sz w:val="24"/>
                <w:szCs w:val="24"/>
              </w:rPr>
              <w:t>43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995404">
              <w:rPr>
                <w:rFonts w:ascii="Times New Roman" w:hAnsi="Times New Roman"/>
                <w:sz w:val="24"/>
                <w:szCs w:val="24"/>
              </w:rPr>
              <w:t>103</w:t>
            </w:r>
          </w:p>
          <w:p w14:paraId="42967522" w14:textId="77777777" w:rsid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1187D9C" w14:textId="77777777" w:rsidR="0021523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8049152" w14:textId="77777777" w:rsidR="00215234" w:rsidRDefault="00215234" w:rsidP="00215234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D3AF235" w14:textId="77777777" w:rsidR="00215234" w:rsidRPr="00995404" w:rsidRDefault="00215234" w:rsidP="002152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56F4A" w:rsidRPr="004C5F8A" w14:paraId="21B58ED6" w14:textId="77777777" w:rsidTr="00AA1402">
        <w:tc>
          <w:tcPr>
            <w:tcW w:w="1418" w:type="dxa"/>
            <w:shd w:val="clear" w:color="auto" w:fill="FFFFFF" w:themeFill="background1"/>
          </w:tcPr>
          <w:p w14:paraId="36996042" w14:textId="7D1034B9" w:rsidR="00E56F4A" w:rsidRDefault="00E56F4A" w:rsidP="00E56F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350EA263" w14:textId="71C39DEE" w:rsidR="00E56F4A" w:rsidRPr="00B801B9" w:rsidRDefault="00E56F4A" w:rsidP="00E56F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автоклуба</w:t>
            </w:r>
          </w:p>
        </w:tc>
        <w:tc>
          <w:tcPr>
            <w:tcW w:w="2551" w:type="dxa"/>
            <w:shd w:val="clear" w:color="auto" w:fill="FFFFFF" w:themeFill="background1"/>
          </w:tcPr>
          <w:p w14:paraId="0D7884B6" w14:textId="788EB60F" w:rsidR="00E56F4A" w:rsidRPr="00926BE6" w:rsidRDefault="00E56F4A" w:rsidP="00E56F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села Баганского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387FE4D" w14:textId="15EB4E5E" w:rsidR="00E56F4A" w:rsidRPr="00926BE6" w:rsidRDefault="00E56F4A" w:rsidP="00E56F4A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7F2A3BCB" w14:textId="77777777" w:rsidR="00E56F4A" w:rsidRDefault="00E56F4A" w:rsidP="00E56F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Клятченок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1244DE2C" w14:textId="77777777" w:rsidR="00E56F4A" w:rsidRDefault="00E56F4A" w:rsidP="00E56F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154336D4" w14:textId="72BBE29D" w:rsidR="002F5F8D" w:rsidRDefault="00E56F4A" w:rsidP="008618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7333B50C" w14:textId="588F8737" w:rsidR="002F5F8D" w:rsidRPr="00926BE6" w:rsidRDefault="002F5F8D" w:rsidP="00E56F4A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313609" w:rsidRPr="004C5F8A" w14:paraId="3460536A" w14:textId="77777777" w:rsidTr="00AA1402">
        <w:tc>
          <w:tcPr>
            <w:tcW w:w="1418" w:type="dxa"/>
            <w:shd w:val="clear" w:color="auto" w:fill="FFFFFF" w:themeFill="background1"/>
          </w:tcPr>
          <w:p w14:paraId="077C9217" w14:textId="77777777" w:rsidR="00313609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</w:p>
          <w:p w14:paraId="662CF96A" w14:textId="50FD22F1" w:rsidR="00313609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66693877" w14:textId="1A32664C" w:rsidR="00313609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Обзорные экскурсии</w:t>
            </w:r>
          </w:p>
        </w:tc>
        <w:tc>
          <w:tcPr>
            <w:tcW w:w="2551" w:type="dxa"/>
            <w:shd w:val="clear" w:color="auto" w:fill="FFFFFF" w:themeFill="background1"/>
          </w:tcPr>
          <w:p w14:paraId="1A8B36EC" w14:textId="77777777" w:rsidR="00313609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с.Баган</w:t>
            </w:r>
          </w:p>
          <w:p w14:paraId="69C6AFE2" w14:textId="77777777" w:rsidR="00313609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районного краеведческого музея</w:t>
            </w:r>
          </w:p>
          <w:p w14:paraId="6DA808B7" w14:textId="77777777" w:rsidR="00313609" w:rsidRPr="00926BE6" w:rsidRDefault="00313609" w:rsidP="0031360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62634C5D" w14:textId="06565B21" w:rsidR="00313609" w:rsidRPr="00926BE6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39F2B54A" w14:textId="77777777" w:rsidR="00313609" w:rsidRPr="001767C6" w:rsidRDefault="00313609" w:rsidP="0031360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767C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2F21A97B" w14:textId="77777777" w:rsidR="00313609" w:rsidRDefault="00313609" w:rsidP="0031360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767C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16757D9B" w14:textId="27AEA9FC" w:rsidR="002F5F8D" w:rsidRPr="00926BE6" w:rsidRDefault="00313609" w:rsidP="0086188C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767C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2-780</w:t>
            </w:r>
          </w:p>
        </w:tc>
      </w:tr>
      <w:tr w:rsidR="009E4136" w:rsidRPr="004C5F8A" w14:paraId="14092B4E" w14:textId="77777777" w:rsidTr="00AA1402">
        <w:tc>
          <w:tcPr>
            <w:tcW w:w="1418" w:type="dxa"/>
            <w:shd w:val="clear" w:color="auto" w:fill="FFFFFF" w:themeFill="background1"/>
          </w:tcPr>
          <w:p w14:paraId="70A416EE" w14:textId="0228B0A5" w:rsidR="009E4136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Ежене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-дельно по пятницам</w:t>
            </w:r>
          </w:p>
        </w:tc>
        <w:tc>
          <w:tcPr>
            <w:tcW w:w="4253" w:type="dxa"/>
            <w:shd w:val="clear" w:color="auto" w:fill="FFFFFF" w:themeFill="background1"/>
          </w:tcPr>
          <w:p w14:paraId="62109268" w14:textId="35DD6E62" w:rsidR="009E4136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Приём граждан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 личным</w:t>
            </w:r>
            <w:r w:rsidR="005578B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вопросам</w:t>
            </w:r>
            <w:proofErr w:type="gramEnd"/>
            <w:r w:rsidR="005578B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="00A02280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сполняющим обязанности Главы </w:t>
            </w:r>
            <w:r w:rsidR="00E8336C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A02280">
              <w:rPr>
                <w:rFonts w:ascii="Times New Roman" w:hAnsi="Times New Roman"/>
                <w:sz w:val="24"/>
                <w:szCs w:val="24"/>
              </w:rPr>
              <w:t xml:space="preserve">, первым заместителем главы администрации </w:t>
            </w:r>
          </w:p>
        </w:tc>
        <w:tc>
          <w:tcPr>
            <w:tcW w:w="2551" w:type="dxa"/>
            <w:shd w:val="clear" w:color="auto" w:fill="FFFFFF" w:themeFill="background1"/>
          </w:tcPr>
          <w:p w14:paraId="13D96B9F" w14:textId="77777777" w:rsidR="009E4136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0CD99FE" w14:textId="170281AA" w:rsidR="009E4136" w:rsidRPr="00926BE6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здание администрации района </w:t>
            </w:r>
          </w:p>
        </w:tc>
        <w:tc>
          <w:tcPr>
            <w:tcW w:w="2977" w:type="dxa"/>
            <w:shd w:val="clear" w:color="auto" w:fill="FFFFFF" w:themeFill="background1"/>
          </w:tcPr>
          <w:p w14:paraId="5A996290" w14:textId="5635147F" w:rsidR="009E4136" w:rsidRPr="00926BE6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общественных связей, информации и работы с населением</w:t>
            </w:r>
          </w:p>
        </w:tc>
        <w:tc>
          <w:tcPr>
            <w:tcW w:w="4111" w:type="dxa"/>
            <w:shd w:val="clear" w:color="auto" w:fill="FFFFFF" w:themeFill="background1"/>
          </w:tcPr>
          <w:p w14:paraId="4D603FC0" w14:textId="77777777" w:rsidR="009E4136" w:rsidRPr="00052B32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52B32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052B32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007A8D02" w14:textId="77777777" w:rsidR="009E4136" w:rsidRPr="00052B32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2B32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78803A8C" w14:textId="77777777" w:rsidR="009E4136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2B32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6A530F3C" w14:textId="77777777" w:rsidR="009E4136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Ивлева Л.П.,</w:t>
            </w:r>
          </w:p>
          <w:p w14:paraId="0F7C5847" w14:textId="77777777" w:rsidR="009E4136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общественных связей, информации и работы с населением администрации района,</w:t>
            </w:r>
          </w:p>
          <w:p w14:paraId="49671E7B" w14:textId="3053495A" w:rsidR="009E4136" w:rsidRPr="00926BE6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21-151</w:t>
            </w:r>
          </w:p>
        </w:tc>
      </w:tr>
    </w:tbl>
    <w:p w14:paraId="389D4E00" w14:textId="77777777" w:rsidR="0086188C" w:rsidRDefault="0086188C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60BD740E" w14:textId="4261AFAD" w:rsidR="00AD34AD" w:rsidRPr="00F25C07" w:rsidRDefault="00AD34AD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25C07">
        <w:rPr>
          <w:rFonts w:ascii="Times New Roman" w:hAnsi="Times New Roman"/>
          <w:sz w:val="28"/>
          <w:szCs w:val="28"/>
        </w:rPr>
        <w:t xml:space="preserve">Начальник отдела организационно-контрольной работы </w:t>
      </w:r>
    </w:p>
    <w:p w14:paraId="74951D20" w14:textId="23E91D23" w:rsidR="0073744D" w:rsidRDefault="00AD34AD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25C07">
        <w:rPr>
          <w:rFonts w:ascii="Times New Roman" w:hAnsi="Times New Roman"/>
          <w:sz w:val="28"/>
          <w:szCs w:val="28"/>
        </w:rPr>
        <w:t>администрации Баганского района</w:t>
      </w:r>
      <w:r w:rsidR="00A854F2" w:rsidRPr="00F25C07">
        <w:rPr>
          <w:rFonts w:ascii="Times New Roman" w:hAnsi="Times New Roman"/>
          <w:sz w:val="28"/>
          <w:szCs w:val="28"/>
        </w:rPr>
        <w:t xml:space="preserve">         </w:t>
      </w:r>
      <w:r w:rsidRPr="00F25C07"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  <w:r w:rsidR="00F25C07">
        <w:rPr>
          <w:rFonts w:ascii="Times New Roman" w:hAnsi="Times New Roman"/>
          <w:sz w:val="28"/>
          <w:szCs w:val="28"/>
        </w:rPr>
        <w:t xml:space="preserve">                               </w:t>
      </w:r>
      <w:r w:rsidRPr="00F25C07">
        <w:rPr>
          <w:rFonts w:ascii="Times New Roman" w:hAnsi="Times New Roman"/>
          <w:sz w:val="28"/>
          <w:szCs w:val="28"/>
        </w:rPr>
        <w:t>Н.А. Артёменк</w:t>
      </w:r>
      <w:r w:rsidR="00DF2607" w:rsidRPr="00F25C07">
        <w:rPr>
          <w:rFonts w:ascii="Times New Roman" w:hAnsi="Times New Roman"/>
          <w:sz w:val="28"/>
          <w:szCs w:val="28"/>
        </w:rPr>
        <w:t>о</w:t>
      </w:r>
    </w:p>
    <w:p w14:paraId="410F7FE9" w14:textId="0AAAF054" w:rsidR="002E2633" w:rsidRDefault="002E2633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3"/>
        <w:tblpPr w:leftFromText="180" w:rightFromText="180" w:vertAnchor="text" w:horzAnchor="margin" w:tblpY="-566"/>
        <w:tblW w:w="15134" w:type="dxa"/>
        <w:tblLook w:val="04A0" w:firstRow="1" w:lastRow="0" w:firstColumn="1" w:lastColumn="0" w:noHBand="0" w:noVBand="1"/>
      </w:tblPr>
      <w:tblGrid>
        <w:gridCol w:w="2093"/>
        <w:gridCol w:w="13041"/>
      </w:tblGrid>
      <w:tr w:rsidR="0086188C" w:rsidRPr="00484959" w14:paraId="29959154" w14:textId="77777777" w:rsidTr="00343223">
        <w:trPr>
          <w:trHeight w:val="841"/>
        </w:trPr>
        <w:tc>
          <w:tcPr>
            <w:tcW w:w="15134" w:type="dxa"/>
            <w:gridSpan w:val="2"/>
            <w:noWrap/>
            <w:hideMark/>
          </w:tcPr>
          <w:p w14:paraId="0063D88E" w14:textId="77777777" w:rsidR="0086188C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  <w:u w:val="single"/>
              </w:rPr>
            </w:pPr>
          </w:p>
          <w:p w14:paraId="117766ED" w14:textId="77777777" w:rsidR="0086188C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  <w:u w:val="single"/>
              </w:rPr>
            </w:pPr>
          </w:p>
          <w:p w14:paraId="2CB45370" w14:textId="77777777" w:rsidR="0086188C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  <w:u w:val="single"/>
              </w:rPr>
            </w:pPr>
          </w:p>
          <w:p w14:paraId="1CF1C085" w14:textId="77777777" w:rsidR="0086188C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  <w:u w:val="single"/>
              </w:rPr>
            </w:pPr>
          </w:p>
          <w:p w14:paraId="0173694A" w14:textId="77777777" w:rsidR="0086188C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  <w:u w:val="single"/>
              </w:rPr>
            </w:pPr>
          </w:p>
          <w:p w14:paraId="439AED7C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  <w:u w:val="single"/>
              </w:rPr>
              <w:t xml:space="preserve">                                                              </w:t>
            </w: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  <w:u w:val="single"/>
              </w:rPr>
              <w:t>Праздничные дни и памятные даты</w:t>
            </w:r>
          </w:p>
        </w:tc>
      </w:tr>
      <w:tr w:rsidR="0086188C" w:rsidRPr="00484959" w14:paraId="23FFFDDB" w14:textId="77777777" w:rsidTr="00343223">
        <w:trPr>
          <w:trHeight w:val="711"/>
        </w:trPr>
        <w:tc>
          <w:tcPr>
            <w:tcW w:w="2093" w:type="dxa"/>
            <w:hideMark/>
          </w:tcPr>
          <w:p w14:paraId="69F51C4E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2 февраля</w:t>
            </w:r>
          </w:p>
        </w:tc>
        <w:tc>
          <w:tcPr>
            <w:tcW w:w="13041" w:type="dxa"/>
            <w:hideMark/>
          </w:tcPr>
          <w:p w14:paraId="7B4BBF8A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 xml:space="preserve">День воинской славы России. </w:t>
            </w:r>
            <w:r w:rsidRPr="00484959">
              <w:rPr>
                <w:rFonts w:ascii="Times New Roman" w:hAnsi="Times New Roman"/>
                <w:i/>
                <w:iCs/>
                <w:sz w:val="28"/>
                <w:szCs w:val="28"/>
              </w:rPr>
              <w:t>День разгрома советскими войсками немецко-фашистских войск в Сталинградской битве (1943 год).</w:t>
            </w:r>
          </w:p>
        </w:tc>
      </w:tr>
      <w:tr w:rsidR="0086188C" w:rsidRPr="00484959" w14:paraId="7E5FB773" w14:textId="77777777" w:rsidTr="00343223">
        <w:trPr>
          <w:trHeight w:val="565"/>
        </w:trPr>
        <w:tc>
          <w:tcPr>
            <w:tcW w:w="2093" w:type="dxa"/>
            <w:hideMark/>
          </w:tcPr>
          <w:p w14:paraId="2EBA839D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4 февраля</w:t>
            </w:r>
          </w:p>
        </w:tc>
        <w:tc>
          <w:tcPr>
            <w:tcW w:w="13041" w:type="dxa"/>
            <w:hideMark/>
          </w:tcPr>
          <w:p w14:paraId="4457FBB2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Всемирный день борьбы против рака.</w:t>
            </w:r>
          </w:p>
        </w:tc>
      </w:tr>
      <w:tr w:rsidR="0086188C" w:rsidRPr="00484959" w14:paraId="0EEBB465" w14:textId="77777777" w:rsidTr="00343223">
        <w:trPr>
          <w:trHeight w:val="559"/>
        </w:trPr>
        <w:tc>
          <w:tcPr>
            <w:tcW w:w="2093" w:type="dxa"/>
            <w:hideMark/>
          </w:tcPr>
          <w:p w14:paraId="390DA42C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6 февраля</w:t>
            </w:r>
          </w:p>
        </w:tc>
        <w:tc>
          <w:tcPr>
            <w:tcW w:w="13041" w:type="dxa"/>
            <w:hideMark/>
          </w:tcPr>
          <w:p w14:paraId="5B600D51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Международный день бармена.</w:t>
            </w:r>
          </w:p>
        </w:tc>
      </w:tr>
      <w:tr w:rsidR="0086188C" w:rsidRPr="00484959" w14:paraId="5EC515DC" w14:textId="77777777" w:rsidTr="00343223">
        <w:trPr>
          <w:trHeight w:val="837"/>
        </w:trPr>
        <w:tc>
          <w:tcPr>
            <w:tcW w:w="2093" w:type="dxa"/>
            <w:vMerge w:val="restart"/>
            <w:hideMark/>
          </w:tcPr>
          <w:p w14:paraId="0374439D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8 февраля</w:t>
            </w:r>
          </w:p>
        </w:tc>
        <w:tc>
          <w:tcPr>
            <w:tcW w:w="13041" w:type="dxa"/>
            <w:hideMark/>
          </w:tcPr>
          <w:p w14:paraId="1E528500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 xml:space="preserve">День российской науки.  </w:t>
            </w:r>
            <w:r w:rsidRPr="00484959">
              <w:rPr>
                <w:rFonts w:ascii="Times New Roman" w:hAnsi="Times New Roman"/>
                <w:i/>
                <w:iCs/>
                <w:sz w:val="28"/>
                <w:szCs w:val="28"/>
              </w:rPr>
              <w:t xml:space="preserve">Отмечается ежегодно с 2000 года на основании Указа Президента РФ от </w:t>
            </w:r>
            <w:proofErr w:type="gramStart"/>
            <w:r w:rsidRPr="00484959">
              <w:rPr>
                <w:rFonts w:ascii="Times New Roman" w:hAnsi="Times New Roman"/>
                <w:i/>
                <w:iCs/>
                <w:sz w:val="28"/>
                <w:szCs w:val="28"/>
              </w:rPr>
              <w:t>07.06.1999  №</w:t>
            </w:r>
            <w:proofErr w:type="gramEnd"/>
            <w:r w:rsidRPr="00484959">
              <w:rPr>
                <w:rFonts w:ascii="Times New Roman" w:hAnsi="Times New Roman"/>
                <w:i/>
                <w:iCs/>
                <w:sz w:val="28"/>
                <w:szCs w:val="28"/>
              </w:rPr>
              <w:t xml:space="preserve"> 717.</w:t>
            </w:r>
          </w:p>
        </w:tc>
      </w:tr>
      <w:tr w:rsidR="0086188C" w:rsidRPr="00484959" w14:paraId="013C5107" w14:textId="77777777" w:rsidTr="00343223">
        <w:trPr>
          <w:trHeight w:val="390"/>
        </w:trPr>
        <w:tc>
          <w:tcPr>
            <w:tcW w:w="2093" w:type="dxa"/>
            <w:vMerge/>
            <w:hideMark/>
          </w:tcPr>
          <w:p w14:paraId="49E46FFD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13041" w:type="dxa"/>
            <w:hideMark/>
          </w:tcPr>
          <w:p w14:paraId="5BA9194C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День военного топографа в России.</w:t>
            </w:r>
          </w:p>
        </w:tc>
      </w:tr>
      <w:tr w:rsidR="0086188C" w:rsidRPr="00484959" w14:paraId="16E3C77F" w14:textId="77777777" w:rsidTr="00343223">
        <w:trPr>
          <w:trHeight w:val="390"/>
        </w:trPr>
        <w:tc>
          <w:tcPr>
            <w:tcW w:w="2093" w:type="dxa"/>
            <w:vMerge w:val="restart"/>
            <w:hideMark/>
          </w:tcPr>
          <w:p w14:paraId="01FD39E9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9 февраля</w:t>
            </w:r>
          </w:p>
        </w:tc>
        <w:tc>
          <w:tcPr>
            <w:tcW w:w="13041" w:type="dxa"/>
            <w:hideMark/>
          </w:tcPr>
          <w:p w14:paraId="6AA3543E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День гражданской авиации России.</w:t>
            </w:r>
          </w:p>
        </w:tc>
      </w:tr>
      <w:tr w:rsidR="0086188C" w:rsidRPr="00484959" w14:paraId="57DD922D" w14:textId="77777777" w:rsidTr="00343223">
        <w:trPr>
          <w:trHeight w:val="390"/>
        </w:trPr>
        <w:tc>
          <w:tcPr>
            <w:tcW w:w="2093" w:type="dxa"/>
            <w:vMerge/>
            <w:hideMark/>
          </w:tcPr>
          <w:p w14:paraId="3B690CC2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13041" w:type="dxa"/>
            <w:hideMark/>
          </w:tcPr>
          <w:p w14:paraId="481B3C1A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Международный день стоматолога.</w:t>
            </w:r>
          </w:p>
        </w:tc>
      </w:tr>
      <w:tr w:rsidR="0086188C" w:rsidRPr="00484959" w14:paraId="0AE9CEAF" w14:textId="77777777" w:rsidTr="00343223">
        <w:trPr>
          <w:trHeight w:val="781"/>
        </w:trPr>
        <w:tc>
          <w:tcPr>
            <w:tcW w:w="2093" w:type="dxa"/>
            <w:hideMark/>
          </w:tcPr>
          <w:p w14:paraId="6A3DB54B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10 февраля</w:t>
            </w:r>
          </w:p>
        </w:tc>
        <w:tc>
          <w:tcPr>
            <w:tcW w:w="13041" w:type="dxa"/>
            <w:hideMark/>
          </w:tcPr>
          <w:p w14:paraId="5C60DC21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 xml:space="preserve">День дипломатического работника в России.  </w:t>
            </w:r>
            <w:r w:rsidRPr="00484959">
              <w:rPr>
                <w:rFonts w:ascii="Times New Roman" w:hAnsi="Times New Roman"/>
                <w:i/>
                <w:iCs/>
                <w:sz w:val="28"/>
                <w:szCs w:val="28"/>
              </w:rPr>
              <w:t xml:space="preserve">Отмечается на основании Указа Президента Российской Федерации от 31.10.2002 </w:t>
            </w:r>
            <w:proofErr w:type="gramStart"/>
            <w:r w:rsidRPr="00484959">
              <w:rPr>
                <w:rFonts w:ascii="Times New Roman" w:hAnsi="Times New Roman"/>
                <w:i/>
                <w:iCs/>
                <w:sz w:val="28"/>
                <w:szCs w:val="28"/>
              </w:rPr>
              <w:t>№  1279</w:t>
            </w:r>
            <w:proofErr w:type="gramEnd"/>
            <w:r w:rsidRPr="00484959">
              <w:rPr>
                <w:rFonts w:ascii="Times New Roman" w:hAnsi="Times New Roman"/>
                <w:i/>
                <w:iCs/>
                <w:sz w:val="28"/>
                <w:szCs w:val="28"/>
              </w:rPr>
              <w:t>.</w:t>
            </w:r>
          </w:p>
        </w:tc>
      </w:tr>
      <w:tr w:rsidR="0086188C" w:rsidRPr="00484959" w14:paraId="06030097" w14:textId="77777777" w:rsidTr="00343223">
        <w:trPr>
          <w:trHeight w:val="525"/>
        </w:trPr>
        <w:tc>
          <w:tcPr>
            <w:tcW w:w="2093" w:type="dxa"/>
            <w:hideMark/>
          </w:tcPr>
          <w:p w14:paraId="46AACA3E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13 февраля</w:t>
            </w:r>
          </w:p>
        </w:tc>
        <w:tc>
          <w:tcPr>
            <w:tcW w:w="13041" w:type="dxa"/>
            <w:hideMark/>
          </w:tcPr>
          <w:p w14:paraId="211D8EFB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Всемирный день радио.</w:t>
            </w:r>
          </w:p>
        </w:tc>
      </w:tr>
      <w:tr w:rsidR="0086188C" w:rsidRPr="00484959" w14:paraId="36DF2B0F" w14:textId="77777777" w:rsidTr="00343223">
        <w:trPr>
          <w:trHeight w:val="675"/>
        </w:trPr>
        <w:tc>
          <w:tcPr>
            <w:tcW w:w="2093" w:type="dxa"/>
            <w:vMerge w:val="restart"/>
            <w:hideMark/>
          </w:tcPr>
          <w:p w14:paraId="3C3A4652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14 февраля</w:t>
            </w:r>
          </w:p>
        </w:tc>
        <w:tc>
          <w:tcPr>
            <w:tcW w:w="13041" w:type="dxa"/>
            <w:hideMark/>
          </w:tcPr>
          <w:p w14:paraId="22A88ABD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День Святого Валентина (День всех влюбленных)</w:t>
            </w:r>
          </w:p>
        </w:tc>
      </w:tr>
      <w:tr w:rsidR="0086188C" w:rsidRPr="00484959" w14:paraId="795D9430" w14:textId="77777777" w:rsidTr="00343223">
        <w:trPr>
          <w:trHeight w:val="881"/>
        </w:trPr>
        <w:tc>
          <w:tcPr>
            <w:tcW w:w="2093" w:type="dxa"/>
            <w:vMerge/>
            <w:hideMark/>
          </w:tcPr>
          <w:p w14:paraId="2A83B358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13041" w:type="dxa"/>
            <w:hideMark/>
          </w:tcPr>
          <w:p w14:paraId="19840918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День компьютерщика.</w:t>
            </w:r>
            <w:r w:rsidRPr="00484959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484959">
              <w:rPr>
                <w:rFonts w:ascii="Times New Roman" w:hAnsi="Times New Roman"/>
                <w:i/>
                <w:iCs/>
                <w:sz w:val="28"/>
                <w:szCs w:val="28"/>
              </w:rPr>
              <w:t>Именно в этот день в 1946 году был запущен первый реально работающий электронный компьютер ENIAC.</w:t>
            </w:r>
          </w:p>
        </w:tc>
      </w:tr>
      <w:tr w:rsidR="0086188C" w:rsidRPr="00484959" w14:paraId="5698696D" w14:textId="77777777" w:rsidTr="00FC3F57">
        <w:trPr>
          <w:trHeight w:val="1008"/>
        </w:trPr>
        <w:tc>
          <w:tcPr>
            <w:tcW w:w="2093" w:type="dxa"/>
            <w:hideMark/>
          </w:tcPr>
          <w:p w14:paraId="160AF7AA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15 февраля</w:t>
            </w:r>
          </w:p>
        </w:tc>
        <w:tc>
          <w:tcPr>
            <w:tcW w:w="13041" w:type="dxa"/>
            <w:hideMark/>
          </w:tcPr>
          <w:p w14:paraId="3DCC02E9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 xml:space="preserve">Памятная дата России. День памяти о россиянах, исполнявших служебный долг за пределами Отечества. </w:t>
            </w:r>
            <w:r w:rsidRPr="00484959">
              <w:rPr>
                <w:rFonts w:ascii="Times New Roman" w:hAnsi="Times New Roman"/>
                <w:i/>
                <w:iCs/>
                <w:sz w:val="28"/>
                <w:szCs w:val="28"/>
              </w:rPr>
              <w:t>Федеральный закон от 13.03.1995 № 32-ФЗ «О днях воинской славы и памятных датах России».</w:t>
            </w:r>
          </w:p>
        </w:tc>
      </w:tr>
      <w:tr w:rsidR="0086188C" w:rsidRPr="00484959" w14:paraId="1B688B0C" w14:textId="77777777" w:rsidTr="00343223">
        <w:trPr>
          <w:trHeight w:val="900"/>
        </w:trPr>
        <w:tc>
          <w:tcPr>
            <w:tcW w:w="2093" w:type="dxa"/>
            <w:vMerge w:val="restart"/>
            <w:hideMark/>
          </w:tcPr>
          <w:p w14:paraId="30117110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17 февраля</w:t>
            </w:r>
          </w:p>
        </w:tc>
        <w:tc>
          <w:tcPr>
            <w:tcW w:w="13041" w:type="dxa"/>
            <w:hideMark/>
          </w:tcPr>
          <w:p w14:paraId="282B2CF5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 xml:space="preserve">День российских студенческих отрядов.  </w:t>
            </w:r>
            <w:r w:rsidRPr="00484959">
              <w:rPr>
                <w:rFonts w:ascii="Times New Roman" w:hAnsi="Times New Roman"/>
                <w:i/>
                <w:iCs/>
                <w:sz w:val="28"/>
                <w:szCs w:val="28"/>
              </w:rPr>
              <w:t>Указ Президента РФ от 21.02.2015 № 86 «О Дне российских студенческих отрядов»</w:t>
            </w:r>
          </w:p>
        </w:tc>
      </w:tr>
      <w:tr w:rsidR="0086188C" w:rsidRPr="00484959" w14:paraId="742136F3" w14:textId="77777777" w:rsidTr="00343223">
        <w:trPr>
          <w:trHeight w:val="390"/>
        </w:trPr>
        <w:tc>
          <w:tcPr>
            <w:tcW w:w="2093" w:type="dxa"/>
            <w:vMerge/>
            <w:hideMark/>
          </w:tcPr>
          <w:p w14:paraId="14AB0F3F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13041" w:type="dxa"/>
            <w:hideMark/>
          </w:tcPr>
          <w:p w14:paraId="0174AD19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День Службы горючего Вооруженных Сил России.</w:t>
            </w:r>
          </w:p>
        </w:tc>
      </w:tr>
      <w:tr w:rsidR="0086188C" w:rsidRPr="00484959" w14:paraId="0F7BD197" w14:textId="77777777" w:rsidTr="00343223">
        <w:trPr>
          <w:trHeight w:val="1118"/>
        </w:trPr>
        <w:tc>
          <w:tcPr>
            <w:tcW w:w="2093" w:type="dxa"/>
            <w:vMerge w:val="restart"/>
            <w:hideMark/>
          </w:tcPr>
          <w:p w14:paraId="39460230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18 февраля</w:t>
            </w:r>
          </w:p>
        </w:tc>
        <w:tc>
          <w:tcPr>
            <w:tcW w:w="13041" w:type="dxa"/>
            <w:hideMark/>
          </w:tcPr>
          <w:p w14:paraId="4DCEBED5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 xml:space="preserve">День транспортной полиции России. </w:t>
            </w:r>
            <w:r w:rsidRPr="00484959">
              <w:rPr>
                <w:rFonts w:ascii="Times New Roman" w:hAnsi="Times New Roman"/>
                <w:i/>
                <w:iCs/>
                <w:sz w:val="28"/>
                <w:szCs w:val="28"/>
              </w:rPr>
              <w:t>В этот день 1919 года был подписан декрет «Об организации межведомственной комиссии по охране железных дорог». Этот документ стал первым на пути создания охраны железнодорожного транспорта.</w:t>
            </w:r>
          </w:p>
        </w:tc>
      </w:tr>
      <w:tr w:rsidR="0086188C" w:rsidRPr="00484959" w14:paraId="11DA94EF" w14:textId="77777777" w:rsidTr="00343223">
        <w:trPr>
          <w:trHeight w:val="564"/>
        </w:trPr>
        <w:tc>
          <w:tcPr>
            <w:tcW w:w="2093" w:type="dxa"/>
            <w:vMerge/>
            <w:hideMark/>
          </w:tcPr>
          <w:p w14:paraId="1C244A07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13041" w:type="dxa"/>
            <w:hideMark/>
          </w:tcPr>
          <w:p w14:paraId="37389C8D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День продовольственной и вещевой службы Вооруженных Сил России.</w:t>
            </w:r>
          </w:p>
        </w:tc>
      </w:tr>
      <w:tr w:rsidR="0086188C" w:rsidRPr="00484959" w14:paraId="56032DD8" w14:textId="77777777" w:rsidTr="00343223">
        <w:trPr>
          <w:trHeight w:val="1125"/>
        </w:trPr>
        <w:tc>
          <w:tcPr>
            <w:tcW w:w="2093" w:type="dxa"/>
            <w:hideMark/>
          </w:tcPr>
          <w:p w14:paraId="099041C9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21 февраля</w:t>
            </w:r>
          </w:p>
        </w:tc>
        <w:tc>
          <w:tcPr>
            <w:tcW w:w="13041" w:type="dxa"/>
            <w:hideMark/>
          </w:tcPr>
          <w:p w14:paraId="7E386EE4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 xml:space="preserve">Международный день родного языка. </w:t>
            </w:r>
            <w:r w:rsidRPr="00484959">
              <w:rPr>
                <w:rFonts w:ascii="Times New Roman" w:hAnsi="Times New Roman"/>
                <w:i/>
                <w:iCs/>
                <w:sz w:val="28"/>
                <w:szCs w:val="28"/>
              </w:rPr>
              <w:t>Международный день родного языка, провозглашенный Генеральной конференцией ЮНЕСКО в ноябре 1999 года, отмечается каждый год с февраля 2000 года для содействия языковому и культурному разнообразию и многоязычию.</w:t>
            </w:r>
          </w:p>
        </w:tc>
      </w:tr>
      <w:tr w:rsidR="0086188C" w:rsidRPr="00484959" w14:paraId="20298737" w14:textId="77777777" w:rsidTr="00343223">
        <w:trPr>
          <w:trHeight w:val="831"/>
        </w:trPr>
        <w:tc>
          <w:tcPr>
            <w:tcW w:w="2093" w:type="dxa"/>
            <w:hideMark/>
          </w:tcPr>
          <w:p w14:paraId="53028B9D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23 февраля</w:t>
            </w:r>
          </w:p>
        </w:tc>
        <w:tc>
          <w:tcPr>
            <w:tcW w:w="13041" w:type="dxa"/>
            <w:hideMark/>
          </w:tcPr>
          <w:p w14:paraId="23B2DF34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День воинской славы России. День победы Красной Армии над кайзеровскими войсками Германии (1918 год) – День защитника Отечества.</w:t>
            </w:r>
          </w:p>
        </w:tc>
      </w:tr>
      <w:tr w:rsidR="0086188C" w:rsidRPr="00484959" w14:paraId="6DC8A253" w14:textId="77777777" w:rsidTr="00343223">
        <w:trPr>
          <w:trHeight w:val="842"/>
        </w:trPr>
        <w:tc>
          <w:tcPr>
            <w:tcW w:w="2093" w:type="dxa"/>
            <w:hideMark/>
          </w:tcPr>
          <w:p w14:paraId="7434FABB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27 февраля</w:t>
            </w:r>
          </w:p>
        </w:tc>
        <w:tc>
          <w:tcPr>
            <w:tcW w:w="13041" w:type="dxa"/>
            <w:hideMark/>
          </w:tcPr>
          <w:p w14:paraId="2F83C927" w14:textId="77777777" w:rsidR="0086188C" w:rsidRPr="00484959" w:rsidRDefault="0086188C" w:rsidP="00343223">
            <w:pPr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84959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 xml:space="preserve">День Сил специальных операций. </w:t>
            </w:r>
            <w:r w:rsidRPr="00484959">
              <w:rPr>
                <w:rFonts w:ascii="Times New Roman" w:hAnsi="Times New Roman"/>
                <w:i/>
                <w:iCs/>
                <w:sz w:val="28"/>
                <w:szCs w:val="28"/>
              </w:rPr>
              <w:t>Указ Президента РФ от 31.05.2006 № 549 «Об установлении профессиональных праздников и памятных дней в Вооруженных Силах Российской Федерации»</w:t>
            </w:r>
          </w:p>
        </w:tc>
      </w:tr>
    </w:tbl>
    <w:p w14:paraId="5AD28275" w14:textId="58E3A855" w:rsidR="002E2633" w:rsidRDefault="002E2633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30BD98F3" w14:textId="74A17479" w:rsidR="002E2633" w:rsidRDefault="002E2633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70FE29C2" w14:textId="6194F594" w:rsidR="002E2633" w:rsidRDefault="002E2633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2A9E2395" w14:textId="0FC7C56D" w:rsidR="002E2633" w:rsidRDefault="002E2633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7DEDA635" w14:textId="4344551B" w:rsidR="002E2633" w:rsidRDefault="002E2633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2F81C2C1" w14:textId="201926B4" w:rsidR="00484959" w:rsidRDefault="00484959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7FEE90E4" w14:textId="7E39824C" w:rsidR="00484959" w:rsidRDefault="00484959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7F488708" w14:textId="1C712DA0" w:rsidR="00484959" w:rsidRDefault="00484959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3CF0265F" w14:textId="63FCDCC8" w:rsidR="00484959" w:rsidRDefault="00484959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76AECF6D" w14:textId="2B588295" w:rsidR="00484959" w:rsidRDefault="00484959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7D965CE0" w14:textId="0C75F9E9" w:rsidR="00484959" w:rsidRDefault="00484959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25010EED" w14:textId="34A6652D" w:rsidR="00484959" w:rsidRDefault="00484959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6E844956" w14:textId="63FE47D9" w:rsidR="00484959" w:rsidRDefault="00484959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2D174758" w14:textId="7118C9F1" w:rsidR="00484959" w:rsidRDefault="00484959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02B3676A" w14:textId="3736EAFB" w:rsidR="00484959" w:rsidRDefault="00484959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50E182FD" w14:textId="77777777" w:rsidR="00FC3F57" w:rsidRDefault="00FC3F57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sectPr w:rsidR="00FC3F57" w:rsidSect="00CB5F08">
      <w:pgSz w:w="16838" w:h="11906" w:orient="landscape"/>
      <w:pgMar w:top="567" w:right="1245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568009" w14:textId="77777777" w:rsidR="004C7090" w:rsidRDefault="004C7090" w:rsidP="00123E98">
      <w:pPr>
        <w:spacing w:after="0" w:line="240" w:lineRule="auto"/>
      </w:pPr>
      <w:r>
        <w:separator/>
      </w:r>
    </w:p>
  </w:endnote>
  <w:endnote w:type="continuationSeparator" w:id="0">
    <w:p w14:paraId="69BAF2EF" w14:textId="77777777" w:rsidR="004C7090" w:rsidRDefault="004C7090" w:rsidP="00123E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4A5824" w14:textId="77777777" w:rsidR="004C7090" w:rsidRDefault="004C7090" w:rsidP="00123E98">
      <w:pPr>
        <w:spacing w:after="0" w:line="240" w:lineRule="auto"/>
      </w:pPr>
      <w:r>
        <w:separator/>
      </w:r>
    </w:p>
  </w:footnote>
  <w:footnote w:type="continuationSeparator" w:id="0">
    <w:p w14:paraId="527913CA" w14:textId="77777777" w:rsidR="004C7090" w:rsidRDefault="004C7090" w:rsidP="00123E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2E08E4"/>
    <w:multiLevelType w:val="hybridMultilevel"/>
    <w:tmpl w:val="D5582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4758F7"/>
    <w:multiLevelType w:val="hybridMultilevel"/>
    <w:tmpl w:val="99F617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663D1E"/>
    <w:multiLevelType w:val="hybridMultilevel"/>
    <w:tmpl w:val="CB3A13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7A7D6F"/>
    <w:multiLevelType w:val="hybridMultilevel"/>
    <w:tmpl w:val="2326B3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303C81"/>
    <w:multiLevelType w:val="hybridMultilevel"/>
    <w:tmpl w:val="358222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2F4F0A"/>
    <w:multiLevelType w:val="hybridMultilevel"/>
    <w:tmpl w:val="4B50B6EA"/>
    <w:lvl w:ilvl="0" w:tplc="E67009E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B214C5B"/>
    <w:multiLevelType w:val="hybridMultilevel"/>
    <w:tmpl w:val="9216DD5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E477E8"/>
    <w:multiLevelType w:val="hybridMultilevel"/>
    <w:tmpl w:val="82CEA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7C6DD5"/>
    <w:multiLevelType w:val="hybridMultilevel"/>
    <w:tmpl w:val="1DD870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E4724F"/>
    <w:multiLevelType w:val="hybridMultilevel"/>
    <w:tmpl w:val="C9704E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B2676B"/>
    <w:multiLevelType w:val="hybridMultilevel"/>
    <w:tmpl w:val="9CD88E66"/>
    <w:lvl w:ilvl="0" w:tplc="484E6294">
      <w:start w:val="1"/>
      <w:numFmt w:val="decimal"/>
      <w:lvlText w:val="%1."/>
      <w:lvlJc w:val="left"/>
      <w:pPr>
        <w:ind w:left="66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11" w15:restartNumberingAfterBreak="0">
    <w:nsid w:val="548F293A"/>
    <w:multiLevelType w:val="hybridMultilevel"/>
    <w:tmpl w:val="AE06D1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1515D5"/>
    <w:multiLevelType w:val="hybridMultilevel"/>
    <w:tmpl w:val="EF6E0D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8213ECA"/>
    <w:multiLevelType w:val="hybridMultilevel"/>
    <w:tmpl w:val="68CE1A30"/>
    <w:lvl w:ilvl="0" w:tplc="69EAACCA">
      <w:start w:val="21"/>
      <w:numFmt w:val="decimal"/>
      <w:lvlText w:val="%1."/>
      <w:lvlJc w:val="left"/>
      <w:pPr>
        <w:ind w:left="752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abstractNum w:abstractNumId="14" w15:restartNumberingAfterBreak="0">
    <w:nsid w:val="61CB6695"/>
    <w:multiLevelType w:val="hybridMultilevel"/>
    <w:tmpl w:val="D4B22B0C"/>
    <w:lvl w:ilvl="0" w:tplc="EBD8841E">
      <w:start w:val="29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5" w15:restartNumberingAfterBreak="0">
    <w:nsid w:val="66297C75"/>
    <w:multiLevelType w:val="hybridMultilevel"/>
    <w:tmpl w:val="1BA02A2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7B183B"/>
    <w:multiLevelType w:val="hybridMultilevel"/>
    <w:tmpl w:val="1F4024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2026A4"/>
    <w:multiLevelType w:val="hybridMultilevel"/>
    <w:tmpl w:val="E4F2C9C6"/>
    <w:lvl w:ilvl="0" w:tplc="0419000F">
      <w:start w:val="3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7"/>
  </w:num>
  <w:num w:numId="4">
    <w:abstractNumId w:val="5"/>
  </w:num>
  <w:num w:numId="5">
    <w:abstractNumId w:val="1"/>
  </w:num>
  <w:num w:numId="6">
    <w:abstractNumId w:val="3"/>
  </w:num>
  <w:num w:numId="7">
    <w:abstractNumId w:val="12"/>
  </w:num>
  <w:num w:numId="8">
    <w:abstractNumId w:val="11"/>
  </w:num>
  <w:num w:numId="9">
    <w:abstractNumId w:val="16"/>
  </w:num>
  <w:num w:numId="10">
    <w:abstractNumId w:val="6"/>
  </w:num>
  <w:num w:numId="11">
    <w:abstractNumId w:val="15"/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</w:num>
  <w:num w:numId="16">
    <w:abstractNumId w:val="13"/>
  </w:num>
  <w:num w:numId="17">
    <w:abstractNumId w:val="9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20105"/>
    <w:rsid w:val="00000990"/>
    <w:rsid w:val="00001D8C"/>
    <w:rsid w:val="00003479"/>
    <w:rsid w:val="00005892"/>
    <w:rsid w:val="0001150B"/>
    <w:rsid w:val="00011886"/>
    <w:rsid w:val="00011E70"/>
    <w:rsid w:val="00011FCE"/>
    <w:rsid w:val="00012154"/>
    <w:rsid w:val="000125B7"/>
    <w:rsid w:val="00013114"/>
    <w:rsid w:val="000136F8"/>
    <w:rsid w:val="00013EAC"/>
    <w:rsid w:val="000142C7"/>
    <w:rsid w:val="0001492E"/>
    <w:rsid w:val="00015187"/>
    <w:rsid w:val="00015ACD"/>
    <w:rsid w:val="0001658B"/>
    <w:rsid w:val="00016D9C"/>
    <w:rsid w:val="00017425"/>
    <w:rsid w:val="000177FE"/>
    <w:rsid w:val="00017952"/>
    <w:rsid w:val="00020960"/>
    <w:rsid w:val="000211AE"/>
    <w:rsid w:val="000215A5"/>
    <w:rsid w:val="000231E3"/>
    <w:rsid w:val="000235AD"/>
    <w:rsid w:val="00023CFF"/>
    <w:rsid w:val="00024925"/>
    <w:rsid w:val="00025103"/>
    <w:rsid w:val="00025E80"/>
    <w:rsid w:val="000265A9"/>
    <w:rsid w:val="0002757A"/>
    <w:rsid w:val="000305EE"/>
    <w:rsid w:val="0003066B"/>
    <w:rsid w:val="00030ABF"/>
    <w:rsid w:val="00031369"/>
    <w:rsid w:val="0003295F"/>
    <w:rsid w:val="000336FB"/>
    <w:rsid w:val="000340BD"/>
    <w:rsid w:val="00034D66"/>
    <w:rsid w:val="000351BD"/>
    <w:rsid w:val="000369E1"/>
    <w:rsid w:val="0003737A"/>
    <w:rsid w:val="00042F70"/>
    <w:rsid w:val="000438BC"/>
    <w:rsid w:val="00045606"/>
    <w:rsid w:val="000467D8"/>
    <w:rsid w:val="00050556"/>
    <w:rsid w:val="00051CEA"/>
    <w:rsid w:val="00052B32"/>
    <w:rsid w:val="000548DB"/>
    <w:rsid w:val="00055861"/>
    <w:rsid w:val="00056420"/>
    <w:rsid w:val="000577F9"/>
    <w:rsid w:val="00057E72"/>
    <w:rsid w:val="00060122"/>
    <w:rsid w:val="00063654"/>
    <w:rsid w:val="00064D2C"/>
    <w:rsid w:val="000650A8"/>
    <w:rsid w:val="00065D59"/>
    <w:rsid w:val="00066342"/>
    <w:rsid w:val="00066F63"/>
    <w:rsid w:val="0006756E"/>
    <w:rsid w:val="000676B6"/>
    <w:rsid w:val="00067EB5"/>
    <w:rsid w:val="00070A50"/>
    <w:rsid w:val="00073341"/>
    <w:rsid w:val="00073946"/>
    <w:rsid w:val="00073E83"/>
    <w:rsid w:val="00075F0D"/>
    <w:rsid w:val="0007695A"/>
    <w:rsid w:val="00077D82"/>
    <w:rsid w:val="00080D7E"/>
    <w:rsid w:val="00082F25"/>
    <w:rsid w:val="00083CFB"/>
    <w:rsid w:val="00084971"/>
    <w:rsid w:val="00085288"/>
    <w:rsid w:val="000859B4"/>
    <w:rsid w:val="00085E68"/>
    <w:rsid w:val="00086750"/>
    <w:rsid w:val="00086F89"/>
    <w:rsid w:val="000902A6"/>
    <w:rsid w:val="00090571"/>
    <w:rsid w:val="00091597"/>
    <w:rsid w:val="00091B0D"/>
    <w:rsid w:val="00091FEA"/>
    <w:rsid w:val="000922FE"/>
    <w:rsid w:val="000931AA"/>
    <w:rsid w:val="00093BBA"/>
    <w:rsid w:val="000943B3"/>
    <w:rsid w:val="0009708E"/>
    <w:rsid w:val="00097198"/>
    <w:rsid w:val="00097C00"/>
    <w:rsid w:val="000A031F"/>
    <w:rsid w:val="000A07A0"/>
    <w:rsid w:val="000A1721"/>
    <w:rsid w:val="000A281F"/>
    <w:rsid w:val="000A29B9"/>
    <w:rsid w:val="000A3157"/>
    <w:rsid w:val="000A38F1"/>
    <w:rsid w:val="000A3F1A"/>
    <w:rsid w:val="000A44DB"/>
    <w:rsid w:val="000A4838"/>
    <w:rsid w:val="000A5AFF"/>
    <w:rsid w:val="000A688C"/>
    <w:rsid w:val="000A75E4"/>
    <w:rsid w:val="000B0F55"/>
    <w:rsid w:val="000B1440"/>
    <w:rsid w:val="000B15CC"/>
    <w:rsid w:val="000B1973"/>
    <w:rsid w:val="000B4EE9"/>
    <w:rsid w:val="000B5D9D"/>
    <w:rsid w:val="000B6B43"/>
    <w:rsid w:val="000B7B64"/>
    <w:rsid w:val="000C0309"/>
    <w:rsid w:val="000C04DB"/>
    <w:rsid w:val="000C0E15"/>
    <w:rsid w:val="000C0FDC"/>
    <w:rsid w:val="000C14A7"/>
    <w:rsid w:val="000C1AF4"/>
    <w:rsid w:val="000C2F79"/>
    <w:rsid w:val="000C430E"/>
    <w:rsid w:val="000C664B"/>
    <w:rsid w:val="000C7B63"/>
    <w:rsid w:val="000D0D74"/>
    <w:rsid w:val="000D691C"/>
    <w:rsid w:val="000D702F"/>
    <w:rsid w:val="000D786C"/>
    <w:rsid w:val="000E0E52"/>
    <w:rsid w:val="000E169F"/>
    <w:rsid w:val="000E2816"/>
    <w:rsid w:val="000E2C66"/>
    <w:rsid w:val="000E3F7C"/>
    <w:rsid w:val="000E47CA"/>
    <w:rsid w:val="000E7EE3"/>
    <w:rsid w:val="000F1240"/>
    <w:rsid w:val="000F5071"/>
    <w:rsid w:val="000F6431"/>
    <w:rsid w:val="000F6750"/>
    <w:rsid w:val="000F75B1"/>
    <w:rsid w:val="000F771B"/>
    <w:rsid w:val="000F7824"/>
    <w:rsid w:val="00100368"/>
    <w:rsid w:val="001008CD"/>
    <w:rsid w:val="00100CB8"/>
    <w:rsid w:val="00101DF6"/>
    <w:rsid w:val="00102631"/>
    <w:rsid w:val="00104DC8"/>
    <w:rsid w:val="00106968"/>
    <w:rsid w:val="00106CDB"/>
    <w:rsid w:val="00107159"/>
    <w:rsid w:val="001103D1"/>
    <w:rsid w:val="001107C1"/>
    <w:rsid w:val="0011176E"/>
    <w:rsid w:val="00112283"/>
    <w:rsid w:val="00112822"/>
    <w:rsid w:val="001129F8"/>
    <w:rsid w:val="00113A80"/>
    <w:rsid w:val="00115E04"/>
    <w:rsid w:val="001169C2"/>
    <w:rsid w:val="00117B67"/>
    <w:rsid w:val="00121251"/>
    <w:rsid w:val="0012313F"/>
    <w:rsid w:val="001236D9"/>
    <w:rsid w:val="001238C5"/>
    <w:rsid w:val="00123E98"/>
    <w:rsid w:val="0012526A"/>
    <w:rsid w:val="00126196"/>
    <w:rsid w:val="0012735E"/>
    <w:rsid w:val="00127DAD"/>
    <w:rsid w:val="00130BC6"/>
    <w:rsid w:val="0013100D"/>
    <w:rsid w:val="00133045"/>
    <w:rsid w:val="001335AC"/>
    <w:rsid w:val="00140172"/>
    <w:rsid w:val="00140375"/>
    <w:rsid w:val="00140948"/>
    <w:rsid w:val="0014141F"/>
    <w:rsid w:val="00142D96"/>
    <w:rsid w:val="001443A0"/>
    <w:rsid w:val="001452F5"/>
    <w:rsid w:val="00146272"/>
    <w:rsid w:val="0014698F"/>
    <w:rsid w:val="00150E66"/>
    <w:rsid w:val="001533AC"/>
    <w:rsid w:val="00153C61"/>
    <w:rsid w:val="00154084"/>
    <w:rsid w:val="001540D3"/>
    <w:rsid w:val="00154D19"/>
    <w:rsid w:val="0015504A"/>
    <w:rsid w:val="00157785"/>
    <w:rsid w:val="0016113C"/>
    <w:rsid w:val="001627F9"/>
    <w:rsid w:val="001629B0"/>
    <w:rsid w:val="00162A65"/>
    <w:rsid w:val="00162C79"/>
    <w:rsid w:val="00164714"/>
    <w:rsid w:val="0016518D"/>
    <w:rsid w:val="001678A5"/>
    <w:rsid w:val="00167900"/>
    <w:rsid w:val="00170A88"/>
    <w:rsid w:val="00170E8F"/>
    <w:rsid w:val="001716AB"/>
    <w:rsid w:val="00173EE5"/>
    <w:rsid w:val="00175206"/>
    <w:rsid w:val="001764CA"/>
    <w:rsid w:val="00176F0C"/>
    <w:rsid w:val="00177B63"/>
    <w:rsid w:val="001817BC"/>
    <w:rsid w:val="00181989"/>
    <w:rsid w:val="00181E82"/>
    <w:rsid w:val="0018202D"/>
    <w:rsid w:val="00182F54"/>
    <w:rsid w:val="0018458E"/>
    <w:rsid w:val="0018488E"/>
    <w:rsid w:val="00184E79"/>
    <w:rsid w:val="00187CF6"/>
    <w:rsid w:val="00191BC7"/>
    <w:rsid w:val="00192A39"/>
    <w:rsid w:val="00193634"/>
    <w:rsid w:val="0019369E"/>
    <w:rsid w:val="001939C5"/>
    <w:rsid w:val="0019400E"/>
    <w:rsid w:val="00194B70"/>
    <w:rsid w:val="00194C20"/>
    <w:rsid w:val="00196BCC"/>
    <w:rsid w:val="00196C7D"/>
    <w:rsid w:val="00197BD2"/>
    <w:rsid w:val="001A214D"/>
    <w:rsid w:val="001A29C6"/>
    <w:rsid w:val="001A3C0B"/>
    <w:rsid w:val="001A4189"/>
    <w:rsid w:val="001A554A"/>
    <w:rsid w:val="001A55BA"/>
    <w:rsid w:val="001A5823"/>
    <w:rsid w:val="001A7E69"/>
    <w:rsid w:val="001B0132"/>
    <w:rsid w:val="001B1777"/>
    <w:rsid w:val="001B2DC5"/>
    <w:rsid w:val="001B3967"/>
    <w:rsid w:val="001B45DB"/>
    <w:rsid w:val="001B538B"/>
    <w:rsid w:val="001B57B6"/>
    <w:rsid w:val="001B604F"/>
    <w:rsid w:val="001B7C9C"/>
    <w:rsid w:val="001C0437"/>
    <w:rsid w:val="001C0A62"/>
    <w:rsid w:val="001C0DF9"/>
    <w:rsid w:val="001C2139"/>
    <w:rsid w:val="001C2140"/>
    <w:rsid w:val="001C23F6"/>
    <w:rsid w:val="001C25A9"/>
    <w:rsid w:val="001C2932"/>
    <w:rsid w:val="001C2F46"/>
    <w:rsid w:val="001C3864"/>
    <w:rsid w:val="001C4202"/>
    <w:rsid w:val="001C4595"/>
    <w:rsid w:val="001C4693"/>
    <w:rsid w:val="001C4E07"/>
    <w:rsid w:val="001C6712"/>
    <w:rsid w:val="001C7DF0"/>
    <w:rsid w:val="001D05A7"/>
    <w:rsid w:val="001D0A0C"/>
    <w:rsid w:val="001D1572"/>
    <w:rsid w:val="001D253F"/>
    <w:rsid w:val="001D2F30"/>
    <w:rsid w:val="001D427F"/>
    <w:rsid w:val="001D535D"/>
    <w:rsid w:val="001D5658"/>
    <w:rsid w:val="001E0B14"/>
    <w:rsid w:val="001E0E18"/>
    <w:rsid w:val="001E10E8"/>
    <w:rsid w:val="001E1176"/>
    <w:rsid w:val="001E126A"/>
    <w:rsid w:val="001E144E"/>
    <w:rsid w:val="001E14A9"/>
    <w:rsid w:val="001E16B0"/>
    <w:rsid w:val="001E2CCA"/>
    <w:rsid w:val="001E2FBC"/>
    <w:rsid w:val="001E3D55"/>
    <w:rsid w:val="001E62AC"/>
    <w:rsid w:val="001E6327"/>
    <w:rsid w:val="001E7525"/>
    <w:rsid w:val="001E7DB9"/>
    <w:rsid w:val="001F07C4"/>
    <w:rsid w:val="001F218A"/>
    <w:rsid w:val="001F23A9"/>
    <w:rsid w:val="001F4410"/>
    <w:rsid w:val="001F4688"/>
    <w:rsid w:val="001F62B9"/>
    <w:rsid w:val="001F749D"/>
    <w:rsid w:val="0020085F"/>
    <w:rsid w:val="002008CB"/>
    <w:rsid w:val="0020116D"/>
    <w:rsid w:val="00201B43"/>
    <w:rsid w:val="002026A6"/>
    <w:rsid w:val="00203186"/>
    <w:rsid w:val="0020560F"/>
    <w:rsid w:val="002059FD"/>
    <w:rsid w:val="0020687B"/>
    <w:rsid w:val="0020722F"/>
    <w:rsid w:val="00207281"/>
    <w:rsid w:val="00207E85"/>
    <w:rsid w:val="002113A8"/>
    <w:rsid w:val="002116BB"/>
    <w:rsid w:val="00215234"/>
    <w:rsid w:val="00215902"/>
    <w:rsid w:val="00215E30"/>
    <w:rsid w:val="00216B58"/>
    <w:rsid w:val="002211F2"/>
    <w:rsid w:val="002237CD"/>
    <w:rsid w:val="002247A0"/>
    <w:rsid w:val="00225317"/>
    <w:rsid w:val="0022657D"/>
    <w:rsid w:val="0022698C"/>
    <w:rsid w:val="00226EB4"/>
    <w:rsid w:val="00230E59"/>
    <w:rsid w:val="002322B8"/>
    <w:rsid w:val="0023411C"/>
    <w:rsid w:val="00234A6E"/>
    <w:rsid w:val="00234D26"/>
    <w:rsid w:val="0023524A"/>
    <w:rsid w:val="00237AA2"/>
    <w:rsid w:val="00240DBF"/>
    <w:rsid w:val="00241A90"/>
    <w:rsid w:val="00242739"/>
    <w:rsid w:val="00242FED"/>
    <w:rsid w:val="002430CF"/>
    <w:rsid w:val="00244355"/>
    <w:rsid w:val="002443A0"/>
    <w:rsid w:val="00244511"/>
    <w:rsid w:val="00246ECA"/>
    <w:rsid w:val="002472B8"/>
    <w:rsid w:val="00250084"/>
    <w:rsid w:val="00250D74"/>
    <w:rsid w:val="0025163A"/>
    <w:rsid w:val="00252167"/>
    <w:rsid w:val="002526A1"/>
    <w:rsid w:val="002536CE"/>
    <w:rsid w:val="00255DD9"/>
    <w:rsid w:val="00257B67"/>
    <w:rsid w:val="00260768"/>
    <w:rsid w:val="00260993"/>
    <w:rsid w:val="00261E3D"/>
    <w:rsid w:val="00261EDC"/>
    <w:rsid w:val="002632C9"/>
    <w:rsid w:val="00263BBF"/>
    <w:rsid w:val="00264803"/>
    <w:rsid w:val="00265008"/>
    <w:rsid w:val="002652AC"/>
    <w:rsid w:val="00266A57"/>
    <w:rsid w:val="00266BA7"/>
    <w:rsid w:val="00270341"/>
    <w:rsid w:val="0027084E"/>
    <w:rsid w:val="0027132C"/>
    <w:rsid w:val="00271A3B"/>
    <w:rsid w:val="00272B22"/>
    <w:rsid w:val="0027306F"/>
    <w:rsid w:val="0027446B"/>
    <w:rsid w:val="00274D0E"/>
    <w:rsid w:val="00276754"/>
    <w:rsid w:val="002779A2"/>
    <w:rsid w:val="00280019"/>
    <w:rsid w:val="002804C3"/>
    <w:rsid w:val="002808D3"/>
    <w:rsid w:val="00283521"/>
    <w:rsid w:val="00283831"/>
    <w:rsid w:val="00284477"/>
    <w:rsid w:val="00284F78"/>
    <w:rsid w:val="00286FAB"/>
    <w:rsid w:val="002873D0"/>
    <w:rsid w:val="00290F2F"/>
    <w:rsid w:val="002910CE"/>
    <w:rsid w:val="00291391"/>
    <w:rsid w:val="00293CE2"/>
    <w:rsid w:val="00294A71"/>
    <w:rsid w:val="00294EE6"/>
    <w:rsid w:val="00294FD4"/>
    <w:rsid w:val="00296D10"/>
    <w:rsid w:val="002971E1"/>
    <w:rsid w:val="0029725C"/>
    <w:rsid w:val="0029798A"/>
    <w:rsid w:val="002A04D9"/>
    <w:rsid w:val="002A0BF0"/>
    <w:rsid w:val="002A0D98"/>
    <w:rsid w:val="002A12E4"/>
    <w:rsid w:val="002A19D6"/>
    <w:rsid w:val="002A1CD0"/>
    <w:rsid w:val="002A1FC1"/>
    <w:rsid w:val="002A302C"/>
    <w:rsid w:val="002A327C"/>
    <w:rsid w:val="002A32B6"/>
    <w:rsid w:val="002A4109"/>
    <w:rsid w:val="002A4269"/>
    <w:rsid w:val="002A5971"/>
    <w:rsid w:val="002A644A"/>
    <w:rsid w:val="002A6FF3"/>
    <w:rsid w:val="002B06DD"/>
    <w:rsid w:val="002B0E48"/>
    <w:rsid w:val="002B192F"/>
    <w:rsid w:val="002B26EC"/>
    <w:rsid w:val="002B4023"/>
    <w:rsid w:val="002B427A"/>
    <w:rsid w:val="002B5E07"/>
    <w:rsid w:val="002B6AF2"/>
    <w:rsid w:val="002B7878"/>
    <w:rsid w:val="002B7A44"/>
    <w:rsid w:val="002C078D"/>
    <w:rsid w:val="002C0F0D"/>
    <w:rsid w:val="002C1BB0"/>
    <w:rsid w:val="002C3464"/>
    <w:rsid w:val="002C3575"/>
    <w:rsid w:val="002C3D34"/>
    <w:rsid w:val="002C5179"/>
    <w:rsid w:val="002C6010"/>
    <w:rsid w:val="002C63BD"/>
    <w:rsid w:val="002C6CB5"/>
    <w:rsid w:val="002C77B2"/>
    <w:rsid w:val="002D0A3D"/>
    <w:rsid w:val="002D0F12"/>
    <w:rsid w:val="002D1AAC"/>
    <w:rsid w:val="002D1F41"/>
    <w:rsid w:val="002D2045"/>
    <w:rsid w:val="002D253A"/>
    <w:rsid w:val="002D2E33"/>
    <w:rsid w:val="002D4223"/>
    <w:rsid w:val="002D4530"/>
    <w:rsid w:val="002D771D"/>
    <w:rsid w:val="002E1890"/>
    <w:rsid w:val="002E19B9"/>
    <w:rsid w:val="002E2633"/>
    <w:rsid w:val="002E28D2"/>
    <w:rsid w:val="002E2A7B"/>
    <w:rsid w:val="002E2ADE"/>
    <w:rsid w:val="002E31E6"/>
    <w:rsid w:val="002E3B16"/>
    <w:rsid w:val="002E3C28"/>
    <w:rsid w:val="002E420B"/>
    <w:rsid w:val="002E46BC"/>
    <w:rsid w:val="002E4C0B"/>
    <w:rsid w:val="002E63C6"/>
    <w:rsid w:val="002F076B"/>
    <w:rsid w:val="002F0DB2"/>
    <w:rsid w:val="002F3DB7"/>
    <w:rsid w:val="002F43C2"/>
    <w:rsid w:val="002F5F8D"/>
    <w:rsid w:val="002F72B7"/>
    <w:rsid w:val="002F75DF"/>
    <w:rsid w:val="003020E0"/>
    <w:rsid w:val="00305072"/>
    <w:rsid w:val="00306340"/>
    <w:rsid w:val="00306461"/>
    <w:rsid w:val="00306F86"/>
    <w:rsid w:val="003078DF"/>
    <w:rsid w:val="003103D3"/>
    <w:rsid w:val="00310769"/>
    <w:rsid w:val="00310D1D"/>
    <w:rsid w:val="00311D06"/>
    <w:rsid w:val="00312946"/>
    <w:rsid w:val="00313609"/>
    <w:rsid w:val="0031370B"/>
    <w:rsid w:val="00313A56"/>
    <w:rsid w:val="00313AD8"/>
    <w:rsid w:val="003142F3"/>
    <w:rsid w:val="00314412"/>
    <w:rsid w:val="003144ED"/>
    <w:rsid w:val="00314EEC"/>
    <w:rsid w:val="00316D47"/>
    <w:rsid w:val="00317E3B"/>
    <w:rsid w:val="00317F81"/>
    <w:rsid w:val="00320052"/>
    <w:rsid w:val="00321D74"/>
    <w:rsid w:val="00321F14"/>
    <w:rsid w:val="003225BE"/>
    <w:rsid w:val="00323CED"/>
    <w:rsid w:val="0032436A"/>
    <w:rsid w:val="003257EC"/>
    <w:rsid w:val="0032598E"/>
    <w:rsid w:val="003267C0"/>
    <w:rsid w:val="00327FC0"/>
    <w:rsid w:val="00330425"/>
    <w:rsid w:val="00331286"/>
    <w:rsid w:val="0033152A"/>
    <w:rsid w:val="00331A23"/>
    <w:rsid w:val="00333503"/>
    <w:rsid w:val="003351CA"/>
    <w:rsid w:val="003354D9"/>
    <w:rsid w:val="0033584C"/>
    <w:rsid w:val="00335AEE"/>
    <w:rsid w:val="0033661D"/>
    <w:rsid w:val="00337C85"/>
    <w:rsid w:val="00341B4B"/>
    <w:rsid w:val="00343223"/>
    <w:rsid w:val="00344D09"/>
    <w:rsid w:val="003458F6"/>
    <w:rsid w:val="00346066"/>
    <w:rsid w:val="00346544"/>
    <w:rsid w:val="00346AAF"/>
    <w:rsid w:val="00346C5F"/>
    <w:rsid w:val="00347576"/>
    <w:rsid w:val="00347F25"/>
    <w:rsid w:val="003515BA"/>
    <w:rsid w:val="00351FB4"/>
    <w:rsid w:val="00352D41"/>
    <w:rsid w:val="003532D4"/>
    <w:rsid w:val="00355F71"/>
    <w:rsid w:val="00356F84"/>
    <w:rsid w:val="00357343"/>
    <w:rsid w:val="00357EEA"/>
    <w:rsid w:val="003627A6"/>
    <w:rsid w:val="003639E8"/>
    <w:rsid w:val="00363C1A"/>
    <w:rsid w:val="003640AF"/>
    <w:rsid w:val="003654AC"/>
    <w:rsid w:val="00366A66"/>
    <w:rsid w:val="00366CE8"/>
    <w:rsid w:val="00367B0B"/>
    <w:rsid w:val="00367DFE"/>
    <w:rsid w:val="0037147A"/>
    <w:rsid w:val="003716BE"/>
    <w:rsid w:val="00371BD7"/>
    <w:rsid w:val="00372436"/>
    <w:rsid w:val="003729A0"/>
    <w:rsid w:val="0037322A"/>
    <w:rsid w:val="00375CCC"/>
    <w:rsid w:val="00377BE4"/>
    <w:rsid w:val="00380C01"/>
    <w:rsid w:val="00381C00"/>
    <w:rsid w:val="00381DB6"/>
    <w:rsid w:val="0038294A"/>
    <w:rsid w:val="003834FF"/>
    <w:rsid w:val="00384574"/>
    <w:rsid w:val="00385019"/>
    <w:rsid w:val="00386D6B"/>
    <w:rsid w:val="00387215"/>
    <w:rsid w:val="00387DFD"/>
    <w:rsid w:val="00387F4D"/>
    <w:rsid w:val="0039004D"/>
    <w:rsid w:val="003904D1"/>
    <w:rsid w:val="00390678"/>
    <w:rsid w:val="00391DF6"/>
    <w:rsid w:val="003921CD"/>
    <w:rsid w:val="00394E2E"/>
    <w:rsid w:val="00395DFB"/>
    <w:rsid w:val="00397BEB"/>
    <w:rsid w:val="003A08F9"/>
    <w:rsid w:val="003A1F01"/>
    <w:rsid w:val="003A2357"/>
    <w:rsid w:val="003A43A1"/>
    <w:rsid w:val="003A4EBD"/>
    <w:rsid w:val="003A596D"/>
    <w:rsid w:val="003A5DAC"/>
    <w:rsid w:val="003A6A8D"/>
    <w:rsid w:val="003A7329"/>
    <w:rsid w:val="003A7FD4"/>
    <w:rsid w:val="003B1416"/>
    <w:rsid w:val="003B24CC"/>
    <w:rsid w:val="003B36BE"/>
    <w:rsid w:val="003B3FBB"/>
    <w:rsid w:val="003B4656"/>
    <w:rsid w:val="003B5AB3"/>
    <w:rsid w:val="003B669A"/>
    <w:rsid w:val="003C2A4D"/>
    <w:rsid w:val="003C4A4B"/>
    <w:rsid w:val="003C50E6"/>
    <w:rsid w:val="003C528D"/>
    <w:rsid w:val="003C62D0"/>
    <w:rsid w:val="003C68C5"/>
    <w:rsid w:val="003C6BF9"/>
    <w:rsid w:val="003C770F"/>
    <w:rsid w:val="003D08A7"/>
    <w:rsid w:val="003D0D7A"/>
    <w:rsid w:val="003D1060"/>
    <w:rsid w:val="003D1E0B"/>
    <w:rsid w:val="003D3ABE"/>
    <w:rsid w:val="003D4AA8"/>
    <w:rsid w:val="003D5F66"/>
    <w:rsid w:val="003D600D"/>
    <w:rsid w:val="003D636E"/>
    <w:rsid w:val="003D72ED"/>
    <w:rsid w:val="003E06AE"/>
    <w:rsid w:val="003E12D6"/>
    <w:rsid w:val="003E1456"/>
    <w:rsid w:val="003E16F0"/>
    <w:rsid w:val="003E1AB2"/>
    <w:rsid w:val="003E2B0E"/>
    <w:rsid w:val="003E3540"/>
    <w:rsid w:val="003E3651"/>
    <w:rsid w:val="003E3840"/>
    <w:rsid w:val="003E43CC"/>
    <w:rsid w:val="003E49B6"/>
    <w:rsid w:val="003E4D6E"/>
    <w:rsid w:val="003E6D05"/>
    <w:rsid w:val="003F0ADF"/>
    <w:rsid w:val="003F174F"/>
    <w:rsid w:val="003F1E19"/>
    <w:rsid w:val="003F1EF5"/>
    <w:rsid w:val="003F2FB2"/>
    <w:rsid w:val="003F33E1"/>
    <w:rsid w:val="003F44A5"/>
    <w:rsid w:val="003F4F0B"/>
    <w:rsid w:val="00400ABF"/>
    <w:rsid w:val="00403B7D"/>
    <w:rsid w:val="00404151"/>
    <w:rsid w:val="00404DDF"/>
    <w:rsid w:val="00405127"/>
    <w:rsid w:val="004056B0"/>
    <w:rsid w:val="00406AD8"/>
    <w:rsid w:val="0041336D"/>
    <w:rsid w:val="004140BD"/>
    <w:rsid w:val="004170C9"/>
    <w:rsid w:val="004232D0"/>
    <w:rsid w:val="00425B6B"/>
    <w:rsid w:val="0043266D"/>
    <w:rsid w:val="00434F6C"/>
    <w:rsid w:val="0043698C"/>
    <w:rsid w:val="00437362"/>
    <w:rsid w:val="004405E8"/>
    <w:rsid w:val="00441B42"/>
    <w:rsid w:val="00441C77"/>
    <w:rsid w:val="00444770"/>
    <w:rsid w:val="00446CBD"/>
    <w:rsid w:val="00447880"/>
    <w:rsid w:val="004478CB"/>
    <w:rsid w:val="00455595"/>
    <w:rsid w:val="00455F17"/>
    <w:rsid w:val="00455F8B"/>
    <w:rsid w:val="004561CA"/>
    <w:rsid w:val="00457DDE"/>
    <w:rsid w:val="00460C9D"/>
    <w:rsid w:val="00463454"/>
    <w:rsid w:val="004643A5"/>
    <w:rsid w:val="00464B70"/>
    <w:rsid w:val="00466037"/>
    <w:rsid w:val="004713C6"/>
    <w:rsid w:val="00471A78"/>
    <w:rsid w:val="00472597"/>
    <w:rsid w:val="00472787"/>
    <w:rsid w:val="00474B3C"/>
    <w:rsid w:val="00475083"/>
    <w:rsid w:val="00475ED3"/>
    <w:rsid w:val="00480046"/>
    <w:rsid w:val="004802DA"/>
    <w:rsid w:val="00484959"/>
    <w:rsid w:val="00484F8E"/>
    <w:rsid w:val="00484FEF"/>
    <w:rsid w:val="00485159"/>
    <w:rsid w:val="0048616C"/>
    <w:rsid w:val="004865E8"/>
    <w:rsid w:val="00491466"/>
    <w:rsid w:val="00491A38"/>
    <w:rsid w:val="00491FB0"/>
    <w:rsid w:val="00492606"/>
    <w:rsid w:val="0049348F"/>
    <w:rsid w:val="0049427B"/>
    <w:rsid w:val="00497084"/>
    <w:rsid w:val="00497673"/>
    <w:rsid w:val="00497A83"/>
    <w:rsid w:val="00497D7F"/>
    <w:rsid w:val="004A155F"/>
    <w:rsid w:val="004A1A4D"/>
    <w:rsid w:val="004A1B3A"/>
    <w:rsid w:val="004A49E1"/>
    <w:rsid w:val="004A5724"/>
    <w:rsid w:val="004A5ACC"/>
    <w:rsid w:val="004A70DF"/>
    <w:rsid w:val="004A7A89"/>
    <w:rsid w:val="004B1109"/>
    <w:rsid w:val="004B1960"/>
    <w:rsid w:val="004B4342"/>
    <w:rsid w:val="004B445D"/>
    <w:rsid w:val="004B458F"/>
    <w:rsid w:val="004B4A6B"/>
    <w:rsid w:val="004C2917"/>
    <w:rsid w:val="004C487E"/>
    <w:rsid w:val="004C49C8"/>
    <w:rsid w:val="004C4E70"/>
    <w:rsid w:val="004C4E72"/>
    <w:rsid w:val="004C57BE"/>
    <w:rsid w:val="004C5F8A"/>
    <w:rsid w:val="004C635C"/>
    <w:rsid w:val="004C6727"/>
    <w:rsid w:val="004C7090"/>
    <w:rsid w:val="004D322D"/>
    <w:rsid w:val="004D48F7"/>
    <w:rsid w:val="004D4951"/>
    <w:rsid w:val="004D5DF1"/>
    <w:rsid w:val="004D793F"/>
    <w:rsid w:val="004E0A05"/>
    <w:rsid w:val="004E0E3B"/>
    <w:rsid w:val="004E1EF6"/>
    <w:rsid w:val="004E29CC"/>
    <w:rsid w:val="004E2D5D"/>
    <w:rsid w:val="004E6D7B"/>
    <w:rsid w:val="004E7DDE"/>
    <w:rsid w:val="004F2812"/>
    <w:rsid w:val="004F2FB2"/>
    <w:rsid w:val="004F3A07"/>
    <w:rsid w:val="004F3E71"/>
    <w:rsid w:val="004F77AB"/>
    <w:rsid w:val="00500E18"/>
    <w:rsid w:val="0050248F"/>
    <w:rsid w:val="00506278"/>
    <w:rsid w:val="00507326"/>
    <w:rsid w:val="0051015F"/>
    <w:rsid w:val="00511AEC"/>
    <w:rsid w:val="00511B1F"/>
    <w:rsid w:val="00512357"/>
    <w:rsid w:val="00512C66"/>
    <w:rsid w:val="00512D8C"/>
    <w:rsid w:val="00512FBD"/>
    <w:rsid w:val="00513773"/>
    <w:rsid w:val="005137C2"/>
    <w:rsid w:val="00513A06"/>
    <w:rsid w:val="00513BAB"/>
    <w:rsid w:val="0051533C"/>
    <w:rsid w:val="005159EE"/>
    <w:rsid w:val="005162BE"/>
    <w:rsid w:val="005166F5"/>
    <w:rsid w:val="0051740C"/>
    <w:rsid w:val="0051751F"/>
    <w:rsid w:val="00520AEF"/>
    <w:rsid w:val="00522196"/>
    <w:rsid w:val="005226CC"/>
    <w:rsid w:val="005246A6"/>
    <w:rsid w:val="00524C17"/>
    <w:rsid w:val="005251B1"/>
    <w:rsid w:val="00525DA3"/>
    <w:rsid w:val="00526973"/>
    <w:rsid w:val="00526A69"/>
    <w:rsid w:val="00526CB7"/>
    <w:rsid w:val="00527657"/>
    <w:rsid w:val="00530779"/>
    <w:rsid w:val="0053343A"/>
    <w:rsid w:val="005334E6"/>
    <w:rsid w:val="00535F1B"/>
    <w:rsid w:val="00536918"/>
    <w:rsid w:val="005371A8"/>
    <w:rsid w:val="00537CA0"/>
    <w:rsid w:val="00537FC2"/>
    <w:rsid w:val="00540907"/>
    <w:rsid w:val="00540DAD"/>
    <w:rsid w:val="00541316"/>
    <w:rsid w:val="005425AF"/>
    <w:rsid w:val="00542ABE"/>
    <w:rsid w:val="00543183"/>
    <w:rsid w:val="005441EE"/>
    <w:rsid w:val="00545A35"/>
    <w:rsid w:val="005461AB"/>
    <w:rsid w:val="00546446"/>
    <w:rsid w:val="00553B7C"/>
    <w:rsid w:val="005551E7"/>
    <w:rsid w:val="0055624F"/>
    <w:rsid w:val="0055748D"/>
    <w:rsid w:val="005578B4"/>
    <w:rsid w:val="005601EB"/>
    <w:rsid w:val="0056143B"/>
    <w:rsid w:val="00562BAF"/>
    <w:rsid w:val="00562C76"/>
    <w:rsid w:val="00563233"/>
    <w:rsid w:val="00564AD7"/>
    <w:rsid w:val="00564D48"/>
    <w:rsid w:val="00565B1F"/>
    <w:rsid w:val="005662CE"/>
    <w:rsid w:val="005667F9"/>
    <w:rsid w:val="00567246"/>
    <w:rsid w:val="00567665"/>
    <w:rsid w:val="00570079"/>
    <w:rsid w:val="00570713"/>
    <w:rsid w:val="00570A1F"/>
    <w:rsid w:val="005746B4"/>
    <w:rsid w:val="0057475A"/>
    <w:rsid w:val="005757AB"/>
    <w:rsid w:val="00576962"/>
    <w:rsid w:val="00577248"/>
    <w:rsid w:val="005775AF"/>
    <w:rsid w:val="00577EB4"/>
    <w:rsid w:val="00580697"/>
    <w:rsid w:val="00580C5A"/>
    <w:rsid w:val="00581904"/>
    <w:rsid w:val="00581BC8"/>
    <w:rsid w:val="00581DFF"/>
    <w:rsid w:val="00582188"/>
    <w:rsid w:val="00583626"/>
    <w:rsid w:val="005838E2"/>
    <w:rsid w:val="00583AB6"/>
    <w:rsid w:val="00584143"/>
    <w:rsid w:val="00584309"/>
    <w:rsid w:val="005851F9"/>
    <w:rsid w:val="0058595F"/>
    <w:rsid w:val="00585EE8"/>
    <w:rsid w:val="00586D05"/>
    <w:rsid w:val="00587121"/>
    <w:rsid w:val="00587D17"/>
    <w:rsid w:val="0059018B"/>
    <w:rsid w:val="0059293D"/>
    <w:rsid w:val="00592A9D"/>
    <w:rsid w:val="00592EAD"/>
    <w:rsid w:val="00594F8B"/>
    <w:rsid w:val="005958C7"/>
    <w:rsid w:val="005959B9"/>
    <w:rsid w:val="00597D59"/>
    <w:rsid w:val="005A1341"/>
    <w:rsid w:val="005A28DA"/>
    <w:rsid w:val="005A3949"/>
    <w:rsid w:val="005B0510"/>
    <w:rsid w:val="005B0F42"/>
    <w:rsid w:val="005B2BFB"/>
    <w:rsid w:val="005B4234"/>
    <w:rsid w:val="005B4F05"/>
    <w:rsid w:val="005B7A5B"/>
    <w:rsid w:val="005C2769"/>
    <w:rsid w:val="005C2AD7"/>
    <w:rsid w:val="005C2F23"/>
    <w:rsid w:val="005C371D"/>
    <w:rsid w:val="005C3D27"/>
    <w:rsid w:val="005C4F33"/>
    <w:rsid w:val="005C5354"/>
    <w:rsid w:val="005C5BB6"/>
    <w:rsid w:val="005C6CD2"/>
    <w:rsid w:val="005C6D66"/>
    <w:rsid w:val="005C79C6"/>
    <w:rsid w:val="005D08E6"/>
    <w:rsid w:val="005D26B0"/>
    <w:rsid w:val="005D280E"/>
    <w:rsid w:val="005D3551"/>
    <w:rsid w:val="005D3BF5"/>
    <w:rsid w:val="005D459F"/>
    <w:rsid w:val="005D49CF"/>
    <w:rsid w:val="005D4E2E"/>
    <w:rsid w:val="005D5D46"/>
    <w:rsid w:val="005D7702"/>
    <w:rsid w:val="005D7F2C"/>
    <w:rsid w:val="005E053D"/>
    <w:rsid w:val="005E0658"/>
    <w:rsid w:val="005E09B5"/>
    <w:rsid w:val="005E2EDA"/>
    <w:rsid w:val="005E3A81"/>
    <w:rsid w:val="005E3FFA"/>
    <w:rsid w:val="005E57DB"/>
    <w:rsid w:val="005E5E0A"/>
    <w:rsid w:val="005E6A80"/>
    <w:rsid w:val="005E7BE6"/>
    <w:rsid w:val="005F2E48"/>
    <w:rsid w:val="005F33A1"/>
    <w:rsid w:val="005F47CF"/>
    <w:rsid w:val="005F4851"/>
    <w:rsid w:val="005F6362"/>
    <w:rsid w:val="005F69BF"/>
    <w:rsid w:val="005F7149"/>
    <w:rsid w:val="005F71D5"/>
    <w:rsid w:val="005F7371"/>
    <w:rsid w:val="005F7740"/>
    <w:rsid w:val="00601979"/>
    <w:rsid w:val="00602718"/>
    <w:rsid w:val="0060301F"/>
    <w:rsid w:val="00603FDA"/>
    <w:rsid w:val="0060448C"/>
    <w:rsid w:val="00604628"/>
    <w:rsid w:val="00604D24"/>
    <w:rsid w:val="006052F3"/>
    <w:rsid w:val="0060648B"/>
    <w:rsid w:val="006068A1"/>
    <w:rsid w:val="00610184"/>
    <w:rsid w:val="00610BB7"/>
    <w:rsid w:val="0061140A"/>
    <w:rsid w:val="00611B1D"/>
    <w:rsid w:val="00612F1D"/>
    <w:rsid w:val="00613413"/>
    <w:rsid w:val="006151A3"/>
    <w:rsid w:val="0061562F"/>
    <w:rsid w:val="00615EF6"/>
    <w:rsid w:val="006175BD"/>
    <w:rsid w:val="00617D29"/>
    <w:rsid w:val="0062091B"/>
    <w:rsid w:val="0062175C"/>
    <w:rsid w:val="006221BF"/>
    <w:rsid w:val="00622C70"/>
    <w:rsid w:val="00623F94"/>
    <w:rsid w:val="00626045"/>
    <w:rsid w:val="006304A4"/>
    <w:rsid w:val="006313E4"/>
    <w:rsid w:val="00632C3A"/>
    <w:rsid w:val="006330F4"/>
    <w:rsid w:val="0063480D"/>
    <w:rsid w:val="0063558A"/>
    <w:rsid w:val="00636364"/>
    <w:rsid w:val="00641A09"/>
    <w:rsid w:val="0064230D"/>
    <w:rsid w:val="00642B9D"/>
    <w:rsid w:val="00643AB7"/>
    <w:rsid w:val="00644D81"/>
    <w:rsid w:val="0064502B"/>
    <w:rsid w:val="006455C2"/>
    <w:rsid w:val="00645D65"/>
    <w:rsid w:val="006461C8"/>
    <w:rsid w:val="00646C3D"/>
    <w:rsid w:val="00647595"/>
    <w:rsid w:val="006504A1"/>
    <w:rsid w:val="00650931"/>
    <w:rsid w:val="00651026"/>
    <w:rsid w:val="00651B75"/>
    <w:rsid w:val="006520BA"/>
    <w:rsid w:val="0065213B"/>
    <w:rsid w:val="006524D4"/>
    <w:rsid w:val="006552DB"/>
    <w:rsid w:val="0065555A"/>
    <w:rsid w:val="006563A7"/>
    <w:rsid w:val="00660FCE"/>
    <w:rsid w:val="006646C9"/>
    <w:rsid w:val="006652E0"/>
    <w:rsid w:val="0066750E"/>
    <w:rsid w:val="00672478"/>
    <w:rsid w:val="0067328D"/>
    <w:rsid w:val="006739AF"/>
    <w:rsid w:val="0067426F"/>
    <w:rsid w:val="0068069F"/>
    <w:rsid w:val="00682896"/>
    <w:rsid w:val="006843E6"/>
    <w:rsid w:val="0068469A"/>
    <w:rsid w:val="00686859"/>
    <w:rsid w:val="00687384"/>
    <w:rsid w:val="00692BF0"/>
    <w:rsid w:val="00692F0A"/>
    <w:rsid w:val="00693E5C"/>
    <w:rsid w:val="006950B9"/>
    <w:rsid w:val="00695DEF"/>
    <w:rsid w:val="00696416"/>
    <w:rsid w:val="0069731F"/>
    <w:rsid w:val="0069764D"/>
    <w:rsid w:val="006A0CB2"/>
    <w:rsid w:val="006A1762"/>
    <w:rsid w:val="006A2FA7"/>
    <w:rsid w:val="006A4FC1"/>
    <w:rsid w:val="006A53CE"/>
    <w:rsid w:val="006A5FC0"/>
    <w:rsid w:val="006A6D4B"/>
    <w:rsid w:val="006A73E1"/>
    <w:rsid w:val="006A78E2"/>
    <w:rsid w:val="006B1B71"/>
    <w:rsid w:val="006B215B"/>
    <w:rsid w:val="006B38A7"/>
    <w:rsid w:val="006B514A"/>
    <w:rsid w:val="006C0840"/>
    <w:rsid w:val="006C1568"/>
    <w:rsid w:val="006C15A3"/>
    <w:rsid w:val="006C2391"/>
    <w:rsid w:val="006C2D7F"/>
    <w:rsid w:val="006C3BA5"/>
    <w:rsid w:val="006C4C82"/>
    <w:rsid w:val="006C51D3"/>
    <w:rsid w:val="006C522B"/>
    <w:rsid w:val="006C5CC4"/>
    <w:rsid w:val="006C6318"/>
    <w:rsid w:val="006C6F6B"/>
    <w:rsid w:val="006C7782"/>
    <w:rsid w:val="006C7B5C"/>
    <w:rsid w:val="006C7BB6"/>
    <w:rsid w:val="006D0B36"/>
    <w:rsid w:val="006D1DB8"/>
    <w:rsid w:val="006D25A5"/>
    <w:rsid w:val="006D36A8"/>
    <w:rsid w:val="006D3783"/>
    <w:rsid w:val="006D4232"/>
    <w:rsid w:val="006D57E1"/>
    <w:rsid w:val="006D60B3"/>
    <w:rsid w:val="006D6944"/>
    <w:rsid w:val="006E10BA"/>
    <w:rsid w:val="006E179F"/>
    <w:rsid w:val="006E30D4"/>
    <w:rsid w:val="006E689F"/>
    <w:rsid w:val="006E6BDE"/>
    <w:rsid w:val="006E6FB2"/>
    <w:rsid w:val="006E7066"/>
    <w:rsid w:val="006F08B5"/>
    <w:rsid w:val="006F09BC"/>
    <w:rsid w:val="006F23D4"/>
    <w:rsid w:val="006F2990"/>
    <w:rsid w:val="006F30C9"/>
    <w:rsid w:val="006F3287"/>
    <w:rsid w:val="006F38B8"/>
    <w:rsid w:val="006F5B31"/>
    <w:rsid w:val="006F6706"/>
    <w:rsid w:val="006F6925"/>
    <w:rsid w:val="00701A7A"/>
    <w:rsid w:val="00702048"/>
    <w:rsid w:val="00702090"/>
    <w:rsid w:val="00703D9B"/>
    <w:rsid w:val="00704A22"/>
    <w:rsid w:val="00704C10"/>
    <w:rsid w:val="00704D9B"/>
    <w:rsid w:val="0070645D"/>
    <w:rsid w:val="0070671F"/>
    <w:rsid w:val="0071118C"/>
    <w:rsid w:val="007111D9"/>
    <w:rsid w:val="0071128C"/>
    <w:rsid w:val="00715DA5"/>
    <w:rsid w:val="00715EDE"/>
    <w:rsid w:val="00715EE2"/>
    <w:rsid w:val="007166CF"/>
    <w:rsid w:val="00716D70"/>
    <w:rsid w:val="00720105"/>
    <w:rsid w:val="00721C1E"/>
    <w:rsid w:val="007227EB"/>
    <w:rsid w:val="00722B7D"/>
    <w:rsid w:val="00722BC5"/>
    <w:rsid w:val="00722F33"/>
    <w:rsid w:val="0072481F"/>
    <w:rsid w:val="00724BD4"/>
    <w:rsid w:val="007254FA"/>
    <w:rsid w:val="0072623A"/>
    <w:rsid w:val="00726A14"/>
    <w:rsid w:val="00727ABF"/>
    <w:rsid w:val="00727C83"/>
    <w:rsid w:val="00727D14"/>
    <w:rsid w:val="00730D90"/>
    <w:rsid w:val="00731B58"/>
    <w:rsid w:val="00731E86"/>
    <w:rsid w:val="00732145"/>
    <w:rsid w:val="007331ED"/>
    <w:rsid w:val="00733F68"/>
    <w:rsid w:val="00733FC2"/>
    <w:rsid w:val="00734B59"/>
    <w:rsid w:val="00734D74"/>
    <w:rsid w:val="00735136"/>
    <w:rsid w:val="00735A89"/>
    <w:rsid w:val="00736275"/>
    <w:rsid w:val="007369B1"/>
    <w:rsid w:val="00736A5F"/>
    <w:rsid w:val="00736EE7"/>
    <w:rsid w:val="0073701D"/>
    <w:rsid w:val="0073709D"/>
    <w:rsid w:val="0073744D"/>
    <w:rsid w:val="00737729"/>
    <w:rsid w:val="00737889"/>
    <w:rsid w:val="00740F98"/>
    <w:rsid w:val="00741300"/>
    <w:rsid w:val="00743B06"/>
    <w:rsid w:val="00744979"/>
    <w:rsid w:val="0074556D"/>
    <w:rsid w:val="00745E62"/>
    <w:rsid w:val="00746808"/>
    <w:rsid w:val="00746999"/>
    <w:rsid w:val="0074793D"/>
    <w:rsid w:val="00747B22"/>
    <w:rsid w:val="00747C16"/>
    <w:rsid w:val="00747EE6"/>
    <w:rsid w:val="00750B08"/>
    <w:rsid w:val="00751587"/>
    <w:rsid w:val="007526CD"/>
    <w:rsid w:val="00752CF2"/>
    <w:rsid w:val="00753E3D"/>
    <w:rsid w:val="00754F7E"/>
    <w:rsid w:val="00754FD2"/>
    <w:rsid w:val="00755AAC"/>
    <w:rsid w:val="00755D8F"/>
    <w:rsid w:val="00760556"/>
    <w:rsid w:val="00761FC9"/>
    <w:rsid w:val="007625AF"/>
    <w:rsid w:val="00762818"/>
    <w:rsid w:val="007628A4"/>
    <w:rsid w:val="00762A4A"/>
    <w:rsid w:val="007642BC"/>
    <w:rsid w:val="007644F0"/>
    <w:rsid w:val="007655D1"/>
    <w:rsid w:val="007660AF"/>
    <w:rsid w:val="00770FFB"/>
    <w:rsid w:val="0077419E"/>
    <w:rsid w:val="00777AB9"/>
    <w:rsid w:val="00777C09"/>
    <w:rsid w:val="00777FEE"/>
    <w:rsid w:val="00780107"/>
    <w:rsid w:val="00782639"/>
    <w:rsid w:val="00782A81"/>
    <w:rsid w:val="00782CA6"/>
    <w:rsid w:val="00782FE9"/>
    <w:rsid w:val="007831DB"/>
    <w:rsid w:val="00783CD1"/>
    <w:rsid w:val="007849A3"/>
    <w:rsid w:val="00786352"/>
    <w:rsid w:val="00787741"/>
    <w:rsid w:val="00787B4F"/>
    <w:rsid w:val="00787BA4"/>
    <w:rsid w:val="0079093A"/>
    <w:rsid w:val="00791298"/>
    <w:rsid w:val="0079374B"/>
    <w:rsid w:val="007947F4"/>
    <w:rsid w:val="00795832"/>
    <w:rsid w:val="00795AEB"/>
    <w:rsid w:val="00796D08"/>
    <w:rsid w:val="007A0EFA"/>
    <w:rsid w:val="007A17A6"/>
    <w:rsid w:val="007A2C47"/>
    <w:rsid w:val="007A2D01"/>
    <w:rsid w:val="007A4465"/>
    <w:rsid w:val="007A4B13"/>
    <w:rsid w:val="007A5D2D"/>
    <w:rsid w:val="007A72B4"/>
    <w:rsid w:val="007B0EA3"/>
    <w:rsid w:val="007B23FD"/>
    <w:rsid w:val="007B2F60"/>
    <w:rsid w:val="007B37FA"/>
    <w:rsid w:val="007B3DD4"/>
    <w:rsid w:val="007B42D1"/>
    <w:rsid w:val="007B42E5"/>
    <w:rsid w:val="007B495E"/>
    <w:rsid w:val="007B7FF0"/>
    <w:rsid w:val="007C0087"/>
    <w:rsid w:val="007C114E"/>
    <w:rsid w:val="007C170D"/>
    <w:rsid w:val="007C38A1"/>
    <w:rsid w:val="007C53A6"/>
    <w:rsid w:val="007C6361"/>
    <w:rsid w:val="007C71A2"/>
    <w:rsid w:val="007D160B"/>
    <w:rsid w:val="007D3885"/>
    <w:rsid w:val="007D39B4"/>
    <w:rsid w:val="007D3DD5"/>
    <w:rsid w:val="007D4218"/>
    <w:rsid w:val="007D44C5"/>
    <w:rsid w:val="007D4B2D"/>
    <w:rsid w:val="007D6DE9"/>
    <w:rsid w:val="007D7378"/>
    <w:rsid w:val="007E06C2"/>
    <w:rsid w:val="007E220A"/>
    <w:rsid w:val="007E2D4F"/>
    <w:rsid w:val="007E455F"/>
    <w:rsid w:val="007E46BA"/>
    <w:rsid w:val="007E47F3"/>
    <w:rsid w:val="007E5524"/>
    <w:rsid w:val="007E77DB"/>
    <w:rsid w:val="007F0BE3"/>
    <w:rsid w:val="007F0F93"/>
    <w:rsid w:val="007F3E9B"/>
    <w:rsid w:val="007F5D56"/>
    <w:rsid w:val="007F62E0"/>
    <w:rsid w:val="007F72A1"/>
    <w:rsid w:val="007F73B8"/>
    <w:rsid w:val="00800181"/>
    <w:rsid w:val="0080148F"/>
    <w:rsid w:val="0080257F"/>
    <w:rsid w:val="00803826"/>
    <w:rsid w:val="0080431F"/>
    <w:rsid w:val="008043D2"/>
    <w:rsid w:val="008046BE"/>
    <w:rsid w:val="00805513"/>
    <w:rsid w:val="00805689"/>
    <w:rsid w:val="00805C21"/>
    <w:rsid w:val="00805E8B"/>
    <w:rsid w:val="0080683D"/>
    <w:rsid w:val="00807CEE"/>
    <w:rsid w:val="008102E6"/>
    <w:rsid w:val="00810A53"/>
    <w:rsid w:val="00811F48"/>
    <w:rsid w:val="0081253E"/>
    <w:rsid w:val="00812CE4"/>
    <w:rsid w:val="008135C8"/>
    <w:rsid w:val="00814474"/>
    <w:rsid w:val="008146A5"/>
    <w:rsid w:val="00816427"/>
    <w:rsid w:val="008167A2"/>
    <w:rsid w:val="00816C34"/>
    <w:rsid w:val="00816D67"/>
    <w:rsid w:val="00821819"/>
    <w:rsid w:val="00822FD7"/>
    <w:rsid w:val="00825715"/>
    <w:rsid w:val="00826804"/>
    <w:rsid w:val="00830627"/>
    <w:rsid w:val="008308FA"/>
    <w:rsid w:val="008317C1"/>
    <w:rsid w:val="00832871"/>
    <w:rsid w:val="008339FD"/>
    <w:rsid w:val="00833C5C"/>
    <w:rsid w:val="008349C2"/>
    <w:rsid w:val="00834BC1"/>
    <w:rsid w:val="00836D44"/>
    <w:rsid w:val="00836FC5"/>
    <w:rsid w:val="008373A5"/>
    <w:rsid w:val="00837DC5"/>
    <w:rsid w:val="00840701"/>
    <w:rsid w:val="0084287E"/>
    <w:rsid w:val="00843408"/>
    <w:rsid w:val="00844277"/>
    <w:rsid w:val="0084538A"/>
    <w:rsid w:val="008453C4"/>
    <w:rsid w:val="0084547E"/>
    <w:rsid w:val="00845732"/>
    <w:rsid w:val="008475B4"/>
    <w:rsid w:val="00847EC5"/>
    <w:rsid w:val="0085047B"/>
    <w:rsid w:val="00850F11"/>
    <w:rsid w:val="00851468"/>
    <w:rsid w:val="00851B4C"/>
    <w:rsid w:val="008523FB"/>
    <w:rsid w:val="008524D4"/>
    <w:rsid w:val="00853264"/>
    <w:rsid w:val="008552E0"/>
    <w:rsid w:val="008564DF"/>
    <w:rsid w:val="00856639"/>
    <w:rsid w:val="00857B06"/>
    <w:rsid w:val="0086188C"/>
    <w:rsid w:val="00861D22"/>
    <w:rsid w:val="00864EA0"/>
    <w:rsid w:val="008658A8"/>
    <w:rsid w:val="00866533"/>
    <w:rsid w:val="00866662"/>
    <w:rsid w:val="0086718B"/>
    <w:rsid w:val="00867343"/>
    <w:rsid w:val="00867FE2"/>
    <w:rsid w:val="00870548"/>
    <w:rsid w:val="00871257"/>
    <w:rsid w:val="008717F6"/>
    <w:rsid w:val="00871ACB"/>
    <w:rsid w:val="0087549B"/>
    <w:rsid w:val="00875D55"/>
    <w:rsid w:val="00876981"/>
    <w:rsid w:val="0088044C"/>
    <w:rsid w:val="008812FB"/>
    <w:rsid w:val="00881451"/>
    <w:rsid w:val="00885ADB"/>
    <w:rsid w:val="0088663A"/>
    <w:rsid w:val="00887B6C"/>
    <w:rsid w:val="00890685"/>
    <w:rsid w:val="00890C57"/>
    <w:rsid w:val="00891B31"/>
    <w:rsid w:val="00891E8F"/>
    <w:rsid w:val="008933F6"/>
    <w:rsid w:val="00894B30"/>
    <w:rsid w:val="008A0210"/>
    <w:rsid w:val="008A25F4"/>
    <w:rsid w:val="008A38F8"/>
    <w:rsid w:val="008A3E0C"/>
    <w:rsid w:val="008A3F67"/>
    <w:rsid w:val="008A4539"/>
    <w:rsid w:val="008A743A"/>
    <w:rsid w:val="008A7730"/>
    <w:rsid w:val="008B107B"/>
    <w:rsid w:val="008B151D"/>
    <w:rsid w:val="008B16DD"/>
    <w:rsid w:val="008B388A"/>
    <w:rsid w:val="008B517B"/>
    <w:rsid w:val="008B7AC7"/>
    <w:rsid w:val="008C04EF"/>
    <w:rsid w:val="008C15B0"/>
    <w:rsid w:val="008C17DF"/>
    <w:rsid w:val="008C20AC"/>
    <w:rsid w:val="008C2FB5"/>
    <w:rsid w:val="008C38C1"/>
    <w:rsid w:val="008C5A1C"/>
    <w:rsid w:val="008C5E29"/>
    <w:rsid w:val="008C68D8"/>
    <w:rsid w:val="008D230B"/>
    <w:rsid w:val="008D508C"/>
    <w:rsid w:val="008D6259"/>
    <w:rsid w:val="008D79CB"/>
    <w:rsid w:val="008D7BA9"/>
    <w:rsid w:val="008E0DB0"/>
    <w:rsid w:val="008E11F1"/>
    <w:rsid w:val="008E1D42"/>
    <w:rsid w:val="008E32ED"/>
    <w:rsid w:val="008E4E36"/>
    <w:rsid w:val="008E636A"/>
    <w:rsid w:val="008E7D3C"/>
    <w:rsid w:val="008F08F1"/>
    <w:rsid w:val="008F2C9A"/>
    <w:rsid w:val="008F3176"/>
    <w:rsid w:val="008F368A"/>
    <w:rsid w:val="008F3C90"/>
    <w:rsid w:val="008F590E"/>
    <w:rsid w:val="008F7552"/>
    <w:rsid w:val="00900FA6"/>
    <w:rsid w:val="0090146D"/>
    <w:rsid w:val="009026FD"/>
    <w:rsid w:val="00902909"/>
    <w:rsid w:val="00906195"/>
    <w:rsid w:val="009065E5"/>
    <w:rsid w:val="009068A1"/>
    <w:rsid w:val="00906F39"/>
    <w:rsid w:val="0090711A"/>
    <w:rsid w:val="00910A48"/>
    <w:rsid w:val="0091120E"/>
    <w:rsid w:val="00911A2B"/>
    <w:rsid w:val="00914197"/>
    <w:rsid w:val="009147D1"/>
    <w:rsid w:val="00920C36"/>
    <w:rsid w:val="00922698"/>
    <w:rsid w:val="00922DCA"/>
    <w:rsid w:val="00924F01"/>
    <w:rsid w:val="009251A8"/>
    <w:rsid w:val="00925F42"/>
    <w:rsid w:val="00926006"/>
    <w:rsid w:val="00926BE6"/>
    <w:rsid w:val="00931DCE"/>
    <w:rsid w:val="0093348D"/>
    <w:rsid w:val="0093386B"/>
    <w:rsid w:val="009341CB"/>
    <w:rsid w:val="0093485A"/>
    <w:rsid w:val="00934D7A"/>
    <w:rsid w:val="009355B1"/>
    <w:rsid w:val="00935D35"/>
    <w:rsid w:val="009402C6"/>
    <w:rsid w:val="009423D4"/>
    <w:rsid w:val="00943C32"/>
    <w:rsid w:val="009451C1"/>
    <w:rsid w:val="00946C2F"/>
    <w:rsid w:val="0094728A"/>
    <w:rsid w:val="009505AE"/>
    <w:rsid w:val="00950FA5"/>
    <w:rsid w:val="009512EF"/>
    <w:rsid w:val="00951A58"/>
    <w:rsid w:val="00953E3A"/>
    <w:rsid w:val="009540FE"/>
    <w:rsid w:val="0095423A"/>
    <w:rsid w:val="0095448A"/>
    <w:rsid w:val="0095459C"/>
    <w:rsid w:val="0095790E"/>
    <w:rsid w:val="00957CBB"/>
    <w:rsid w:val="00957D90"/>
    <w:rsid w:val="009602BE"/>
    <w:rsid w:val="00960781"/>
    <w:rsid w:val="00961F89"/>
    <w:rsid w:val="0096220C"/>
    <w:rsid w:val="0096330B"/>
    <w:rsid w:val="0096336E"/>
    <w:rsid w:val="0096423E"/>
    <w:rsid w:val="00964360"/>
    <w:rsid w:val="00965845"/>
    <w:rsid w:val="0096627E"/>
    <w:rsid w:val="00971B42"/>
    <w:rsid w:val="00972CDC"/>
    <w:rsid w:val="00973CD7"/>
    <w:rsid w:val="00973ED5"/>
    <w:rsid w:val="00973FBF"/>
    <w:rsid w:val="00974A29"/>
    <w:rsid w:val="0097514B"/>
    <w:rsid w:val="00975BFA"/>
    <w:rsid w:val="009762E9"/>
    <w:rsid w:val="0097747E"/>
    <w:rsid w:val="009777C1"/>
    <w:rsid w:val="00980909"/>
    <w:rsid w:val="009814F4"/>
    <w:rsid w:val="0098173B"/>
    <w:rsid w:val="009830D0"/>
    <w:rsid w:val="009832F2"/>
    <w:rsid w:val="00983480"/>
    <w:rsid w:val="009844D1"/>
    <w:rsid w:val="0098537F"/>
    <w:rsid w:val="00985447"/>
    <w:rsid w:val="00986B3F"/>
    <w:rsid w:val="009877A1"/>
    <w:rsid w:val="00987B47"/>
    <w:rsid w:val="009909A6"/>
    <w:rsid w:val="009933A8"/>
    <w:rsid w:val="00996324"/>
    <w:rsid w:val="00996865"/>
    <w:rsid w:val="00996DD9"/>
    <w:rsid w:val="009978D3"/>
    <w:rsid w:val="00997F77"/>
    <w:rsid w:val="009A0F81"/>
    <w:rsid w:val="009A2265"/>
    <w:rsid w:val="009A38E1"/>
    <w:rsid w:val="009A46EB"/>
    <w:rsid w:val="009A538D"/>
    <w:rsid w:val="009A564C"/>
    <w:rsid w:val="009A604A"/>
    <w:rsid w:val="009A6856"/>
    <w:rsid w:val="009A6EC7"/>
    <w:rsid w:val="009B0B8C"/>
    <w:rsid w:val="009B1639"/>
    <w:rsid w:val="009B213B"/>
    <w:rsid w:val="009B2475"/>
    <w:rsid w:val="009B2D01"/>
    <w:rsid w:val="009B3A5A"/>
    <w:rsid w:val="009B57E1"/>
    <w:rsid w:val="009B7C29"/>
    <w:rsid w:val="009C03CE"/>
    <w:rsid w:val="009C0A7E"/>
    <w:rsid w:val="009C1DFE"/>
    <w:rsid w:val="009C2883"/>
    <w:rsid w:val="009C3B8C"/>
    <w:rsid w:val="009C5260"/>
    <w:rsid w:val="009C5E15"/>
    <w:rsid w:val="009C600F"/>
    <w:rsid w:val="009D0899"/>
    <w:rsid w:val="009D0BDB"/>
    <w:rsid w:val="009D1EA5"/>
    <w:rsid w:val="009D2634"/>
    <w:rsid w:val="009D3704"/>
    <w:rsid w:val="009D40BD"/>
    <w:rsid w:val="009D5019"/>
    <w:rsid w:val="009D62C6"/>
    <w:rsid w:val="009D7BA5"/>
    <w:rsid w:val="009E0B70"/>
    <w:rsid w:val="009E0E09"/>
    <w:rsid w:val="009E14A7"/>
    <w:rsid w:val="009E4136"/>
    <w:rsid w:val="009E47B7"/>
    <w:rsid w:val="009E4DB5"/>
    <w:rsid w:val="009E5D1D"/>
    <w:rsid w:val="009E7453"/>
    <w:rsid w:val="009E7EB2"/>
    <w:rsid w:val="009F11C1"/>
    <w:rsid w:val="009F232C"/>
    <w:rsid w:val="009F26DF"/>
    <w:rsid w:val="009F2CCB"/>
    <w:rsid w:val="009F3781"/>
    <w:rsid w:val="009F3D6E"/>
    <w:rsid w:val="009F3F96"/>
    <w:rsid w:val="009F4381"/>
    <w:rsid w:val="009F4BA2"/>
    <w:rsid w:val="009F634D"/>
    <w:rsid w:val="009F6C4B"/>
    <w:rsid w:val="009F7A1C"/>
    <w:rsid w:val="00A0075A"/>
    <w:rsid w:val="00A00A88"/>
    <w:rsid w:val="00A01812"/>
    <w:rsid w:val="00A02280"/>
    <w:rsid w:val="00A03501"/>
    <w:rsid w:val="00A0392E"/>
    <w:rsid w:val="00A039AA"/>
    <w:rsid w:val="00A04019"/>
    <w:rsid w:val="00A04927"/>
    <w:rsid w:val="00A059C9"/>
    <w:rsid w:val="00A06021"/>
    <w:rsid w:val="00A07323"/>
    <w:rsid w:val="00A07AF7"/>
    <w:rsid w:val="00A122A3"/>
    <w:rsid w:val="00A123B5"/>
    <w:rsid w:val="00A125C4"/>
    <w:rsid w:val="00A12F08"/>
    <w:rsid w:val="00A13B3B"/>
    <w:rsid w:val="00A148DB"/>
    <w:rsid w:val="00A15F33"/>
    <w:rsid w:val="00A17B65"/>
    <w:rsid w:val="00A17DEB"/>
    <w:rsid w:val="00A202C4"/>
    <w:rsid w:val="00A22502"/>
    <w:rsid w:val="00A22DE6"/>
    <w:rsid w:val="00A2433A"/>
    <w:rsid w:val="00A24820"/>
    <w:rsid w:val="00A26BC8"/>
    <w:rsid w:val="00A27BF0"/>
    <w:rsid w:val="00A31B39"/>
    <w:rsid w:val="00A32CF4"/>
    <w:rsid w:val="00A3345D"/>
    <w:rsid w:val="00A33685"/>
    <w:rsid w:val="00A340B0"/>
    <w:rsid w:val="00A34E27"/>
    <w:rsid w:val="00A35C5B"/>
    <w:rsid w:val="00A37E46"/>
    <w:rsid w:val="00A411C9"/>
    <w:rsid w:val="00A41320"/>
    <w:rsid w:val="00A42D93"/>
    <w:rsid w:val="00A42F36"/>
    <w:rsid w:val="00A43497"/>
    <w:rsid w:val="00A435D5"/>
    <w:rsid w:val="00A436DB"/>
    <w:rsid w:val="00A439D4"/>
    <w:rsid w:val="00A45A6D"/>
    <w:rsid w:val="00A4613C"/>
    <w:rsid w:val="00A462A0"/>
    <w:rsid w:val="00A466A8"/>
    <w:rsid w:val="00A46CEC"/>
    <w:rsid w:val="00A47937"/>
    <w:rsid w:val="00A47ECE"/>
    <w:rsid w:val="00A50211"/>
    <w:rsid w:val="00A50827"/>
    <w:rsid w:val="00A51152"/>
    <w:rsid w:val="00A52EFF"/>
    <w:rsid w:val="00A53F87"/>
    <w:rsid w:val="00A54793"/>
    <w:rsid w:val="00A54E4D"/>
    <w:rsid w:val="00A54FC8"/>
    <w:rsid w:val="00A55C87"/>
    <w:rsid w:val="00A60C90"/>
    <w:rsid w:val="00A61AD8"/>
    <w:rsid w:val="00A62388"/>
    <w:rsid w:val="00A62D52"/>
    <w:rsid w:val="00A62FB1"/>
    <w:rsid w:val="00A63259"/>
    <w:rsid w:val="00A64632"/>
    <w:rsid w:val="00A64915"/>
    <w:rsid w:val="00A66B5C"/>
    <w:rsid w:val="00A67934"/>
    <w:rsid w:val="00A715A1"/>
    <w:rsid w:val="00A715EF"/>
    <w:rsid w:val="00A71697"/>
    <w:rsid w:val="00A730BC"/>
    <w:rsid w:val="00A73C7E"/>
    <w:rsid w:val="00A80F59"/>
    <w:rsid w:val="00A816EE"/>
    <w:rsid w:val="00A8263F"/>
    <w:rsid w:val="00A83907"/>
    <w:rsid w:val="00A84573"/>
    <w:rsid w:val="00A854F2"/>
    <w:rsid w:val="00A85799"/>
    <w:rsid w:val="00A86353"/>
    <w:rsid w:val="00A866D2"/>
    <w:rsid w:val="00A87E9E"/>
    <w:rsid w:val="00A90630"/>
    <w:rsid w:val="00A91413"/>
    <w:rsid w:val="00A9601C"/>
    <w:rsid w:val="00A964DD"/>
    <w:rsid w:val="00A96925"/>
    <w:rsid w:val="00A97789"/>
    <w:rsid w:val="00AA1402"/>
    <w:rsid w:val="00AA20A0"/>
    <w:rsid w:val="00AA231A"/>
    <w:rsid w:val="00AA2753"/>
    <w:rsid w:val="00AA2BD2"/>
    <w:rsid w:val="00AA5158"/>
    <w:rsid w:val="00AA6E86"/>
    <w:rsid w:val="00AA7323"/>
    <w:rsid w:val="00AA74E8"/>
    <w:rsid w:val="00AB5A13"/>
    <w:rsid w:val="00AB6B7F"/>
    <w:rsid w:val="00AC04AF"/>
    <w:rsid w:val="00AC0640"/>
    <w:rsid w:val="00AC0E50"/>
    <w:rsid w:val="00AC0E77"/>
    <w:rsid w:val="00AC14DF"/>
    <w:rsid w:val="00AC2689"/>
    <w:rsid w:val="00AC4CD7"/>
    <w:rsid w:val="00AC5349"/>
    <w:rsid w:val="00AC677E"/>
    <w:rsid w:val="00AC6F0D"/>
    <w:rsid w:val="00AC79DD"/>
    <w:rsid w:val="00AC7BB3"/>
    <w:rsid w:val="00AD10F3"/>
    <w:rsid w:val="00AD1323"/>
    <w:rsid w:val="00AD1C27"/>
    <w:rsid w:val="00AD2200"/>
    <w:rsid w:val="00AD2935"/>
    <w:rsid w:val="00AD2E74"/>
    <w:rsid w:val="00AD31DF"/>
    <w:rsid w:val="00AD34AD"/>
    <w:rsid w:val="00AD5F6B"/>
    <w:rsid w:val="00AD7425"/>
    <w:rsid w:val="00AE1415"/>
    <w:rsid w:val="00AE1ABC"/>
    <w:rsid w:val="00AE3FED"/>
    <w:rsid w:val="00AE4B31"/>
    <w:rsid w:val="00AE4D9C"/>
    <w:rsid w:val="00AE4E84"/>
    <w:rsid w:val="00AE5B6A"/>
    <w:rsid w:val="00AF0281"/>
    <w:rsid w:val="00AF195E"/>
    <w:rsid w:val="00AF2FBF"/>
    <w:rsid w:val="00AF39D7"/>
    <w:rsid w:val="00AF3BBA"/>
    <w:rsid w:val="00AF47BA"/>
    <w:rsid w:val="00AF58AA"/>
    <w:rsid w:val="00AF679A"/>
    <w:rsid w:val="00AF75AA"/>
    <w:rsid w:val="00B0179C"/>
    <w:rsid w:val="00B036AE"/>
    <w:rsid w:val="00B04942"/>
    <w:rsid w:val="00B05CB7"/>
    <w:rsid w:val="00B07F05"/>
    <w:rsid w:val="00B11E51"/>
    <w:rsid w:val="00B120A9"/>
    <w:rsid w:val="00B120F0"/>
    <w:rsid w:val="00B12482"/>
    <w:rsid w:val="00B1335B"/>
    <w:rsid w:val="00B133D3"/>
    <w:rsid w:val="00B134F5"/>
    <w:rsid w:val="00B13C47"/>
    <w:rsid w:val="00B153FE"/>
    <w:rsid w:val="00B1570F"/>
    <w:rsid w:val="00B15D1A"/>
    <w:rsid w:val="00B16405"/>
    <w:rsid w:val="00B16C03"/>
    <w:rsid w:val="00B170E6"/>
    <w:rsid w:val="00B20D14"/>
    <w:rsid w:val="00B2117B"/>
    <w:rsid w:val="00B21853"/>
    <w:rsid w:val="00B23567"/>
    <w:rsid w:val="00B23868"/>
    <w:rsid w:val="00B2505C"/>
    <w:rsid w:val="00B254A5"/>
    <w:rsid w:val="00B25ABA"/>
    <w:rsid w:val="00B27192"/>
    <w:rsid w:val="00B276FB"/>
    <w:rsid w:val="00B27FB4"/>
    <w:rsid w:val="00B30B29"/>
    <w:rsid w:val="00B315D1"/>
    <w:rsid w:val="00B323ED"/>
    <w:rsid w:val="00B32D25"/>
    <w:rsid w:val="00B33094"/>
    <w:rsid w:val="00B3388E"/>
    <w:rsid w:val="00B33EFF"/>
    <w:rsid w:val="00B34D9E"/>
    <w:rsid w:val="00B34EF1"/>
    <w:rsid w:val="00B365C7"/>
    <w:rsid w:val="00B37D67"/>
    <w:rsid w:val="00B37F49"/>
    <w:rsid w:val="00B4061B"/>
    <w:rsid w:val="00B42007"/>
    <w:rsid w:val="00B44AC5"/>
    <w:rsid w:val="00B4720F"/>
    <w:rsid w:val="00B474D0"/>
    <w:rsid w:val="00B47C4D"/>
    <w:rsid w:val="00B47C6F"/>
    <w:rsid w:val="00B505F0"/>
    <w:rsid w:val="00B509D9"/>
    <w:rsid w:val="00B50B59"/>
    <w:rsid w:val="00B50BB2"/>
    <w:rsid w:val="00B5106A"/>
    <w:rsid w:val="00B51EC4"/>
    <w:rsid w:val="00B524FA"/>
    <w:rsid w:val="00B53F1B"/>
    <w:rsid w:val="00B540A0"/>
    <w:rsid w:val="00B55F8E"/>
    <w:rsid w:val="00B56A26"/>
    <w:rsid w:val="00B600F9"/>
    <w:rsid w:val="00B61378"/>
    <w:rsid w:val="00B61F96"/>
    <w:rsid w:val="00B62437"/>
    <w:rsid w:val="00B6338D"/>
    <w:rsid w:val="00B63866"/>
    <w:rsid w:val="00B63D7A"/>
    <w:rsid w:val="00B64228"/>
    <w:rsid w:val="00B64F7F"/>
    <w:rsid w:val="00B6693B"/>
    <w:rsid w:val="00B66B55"/>
    <w:rsid w:val="00B67A11"/>
    <w:rsid w:val="00B70EF9"/>
    <w:rsid w:val="00B7213C"/>
    <w:rsid w:val="00B740E9"/>
    <w:rsid w:val="00B74ACB"/>
    <w:rsid w:val="00B764F6"/>
    <w:rsid w:val="00B7789F"/>
    <w:rsid w:val="00B801B9"/>
    <w:rsid w:val="00B80C8B"/>
    <w:rsid w:val="00B80DF9"/>
    <w:rsid w:val="00B81DE9"/>
    <w:rsid w:val="00B81FB8"/>
    <w:rsid w:val="00B82AC6"/>
    <w:rsid w:val="00B82E3D"/>
    <w:rsid w:val="00B84CA2"/>
    <w:rsid w:val="00B854EF"/>
    <w:rsid w:val="00B865EC"/>
    <w:rsid w:val="00B87A8D"/>
    <w:rsid w:val="00B92054"/>
    <w:rsid w:val="00B928AB"/>
    <w:rsid w:val="00B94AB4"/>
    <w:rsid w:val="00B9541E"/>
    <w:rsid w:val="00B96830"/>
    <w:rsid w:val="00B96ADA"/>
    <w:rsid w:val="00B971FB"/>
    <w:rsid w:val="00BA0F55"/>
    <w:rsid w:val="00BA148D"/>
    <w:rsid w:val="00BA252D"/>
    <w:rsid w:val="00BA3396"/>
    <w:rsid w:val="00BA38A0"/>
    <w:rsid w:val="00BA3E20"/>
    <w:rsid w:val="00BA4506"/>
    <w:rsid w:val="00BB19E5"/>
    <w:rsid w:val="00BB3589"/>
    <w:rsid w:val="00BB392D"/>
    <w:rsid w:val="00BB5BB0"/>
    <w:rsid w:val="00BB683D"/>
    <w:rsid w:val="00BB6DE1"/>
    <w:rsid w:val="00BC17B9"/>
    <w:rsid w:val="00BC27D7"/>
    <w:rsid w:val="00BC3106"/>
    <w:rsid w:val="00BC3355"/>
    <w:rsid w:val="00BC3FE7"/>
    <w:rsid w:val="00BC6731"/>
    <w:rsid w:val="00BC7362"/>
    <w:rsid w:val="00BC7E5C"/>
    <w:rsid w:val="00BD0A71"/>
    <w:rsid w:val="00BD1432"/>
    <w:rsid w:val="00BD165C"/>
    <w:rsid w:val="00BD17EA"/>
    <w:rsid w:val="00BD2653"/>
    <w:rsid w:val="00BD3935"/>
    <w:rsid w:val="00BD3BCA"/>
    <w:rsid w:val="00BD5A92"/>
    <w:rsid w:val="00BD5E54"/>
    <w:rsid w:val="00BD5F07"/>
    <w:rsid w:val="00BD69B9"/>
    <w:rsid w:val="00BE005D"/>
    <w:rsid w:val="00BE0259"/>
    <w:rsid w:val="00BE23DB"/>
    <w:rsid w:val="00BE3367"/>
    <w:rsid w:val="00BE39A7"/>
    <w:rsid w:val="00BE3E86"/>
    <w:rsid w:val="00BE4274"/>
    <w:rsid w:val="00BE5122"/>
    <w:rsid w:val="00BE670A"/>
    <w:rsid w:val="00BE75E3"/>
    <w:rsid w:val="00BF0D1E"/>
    <w:rsid w:val="00BF16B1"/>
    <w:rsid w:val="00BF1FAE"/>
    <w:rsid w:val="00BF215E"/>
    <w:rsid w:val="00BF440F"/>
    <w:rsid w:val="00BF5034"/>
    <w:rsid w:val="00BF6083"/>
    <w:rsid w:val="00BF660B"/>
    <w:rsid w:val="00BF670B"/>
    <w:rsid w:val="00BF6C60"/>
    <w:rsid w:val="00BF756E"/>
    <w:rsid w:val="00BF7989"/>
    <w:rsid w:val="00C0052C"/>
    <w:rsid w:val="00C01A08"/>
    <w:rsid w:val="00C02706"/>
    <w:rsid w:val="00C02C85"/>
    <w:rsid w:val="00C056E9"/>
    <w:rsid w:val="00C05A3A"/>
    <w:rsid w:val="00C06837"/>
    <w:rsid w:val="00C13994"/>
    <w:rsid w:val="00C160CA"/>
    <w:rsid w:val="00C16FB6"/>
    <w:rsid w:val="00C17078"/>
    <w:rsid w:val="00C179CE"/>
    <w:rsid w:val="00C20171"/>
    <w:rsid w:val="00C22BAF"/>
    <w:rsid w:val="00C23C9A"/>
    <w:rsid w:val="00C27894"/>
    <w:rsid w:val="00C302E3"/>
    <w:rsid w:val="00C30479"/>
    <w:rsid w:val="00C3369B"/>
    <w:rsid w:val="00C348A8"/>
    <w:rsid w:val="00C35FAC"/>
    <w:rsid w:val="00C4031F"/>
    <w:rsid w:val="00C405C7"/>
    <w:rsid w:val="00C40D36"/>
    <w:rsid w:val="00C420C0"/>
    <w:rsid w:val="00C42B32"/>
    <w:rsid w:val="00C42CA6"/>
    <w:rsid w:val="00C4366F"/>
    <w:rsid w:val="00C4371E"/>
    <w:rsid w:val="00C443C9"/>
    <w:rsid w:val="00C44BD7"/>
    <w:rsid w:val="00C45A47"/>
    <w:rsid w:val="00C469F2"/>
    <w:rsid w:val="00C47648"/>
    <w:rsid w:val="00C51977"/>
    <w:rsid w:val="00C51D86"/>
    <w:rsid w:val="00C526AC"/>
    <w:rsid w:val="00C52912"/>
    <w:rsid w:val="00C53501"/>
    <w:rsid w:val="00C546DD"/>
    <w:rsid w:val="00C55DFF"/>
    <w:rsid w:val="00C61297"/>
    <w:rsid w:val="00C61B4F"/>
    <w:rsid w:val="00C630FA"/>
    <w:rsid w:val="00C636BE"/>
    <w:rsid w:val="00C63AE0"/>
    <w:rsid w:val="00C645EA"/>
    <w:rsid w:val="00C64EBD"/>
    <w:rsid w:val="00C64F25"/>
    <w:rsid w:val="00C66320"/>
    <w:rsid w:val="00C67D35"/>
    <w:rsid w:val="00C706D8"/>
    <w:rsid w:val="00C70D8B"/>
    <w:rsid w:val="00C7154A"/>
    <w:rsid w:val="00C71C2F"/>
    <w:rsid w:val="00C71FD3"/>
    <w:rsid w:val="00C72B68"/>
    <w:rsid w:val="00C72DF4"/>
    <w:rsid w:val="00C73AD5"/>
    <w:rsid w:val="00C7563C"/>
    <w:rsid w:val="00C77B33"/>
    <w:rsid w:val="00C813CE"/>
    <w:rsid w:val="00C81515"/>
    <w:rsid w:val="00C815E1"/>
    <w:rsid w:val="00C81AF3"/>
    <w:rsid w:val="00C81AF6"/>
    <w:rsid w:val="00C8229C"/>
    <w:rsid w:val="00C83E10"/>
    <w:rsid w:val="00C87F63"/>
    <w:rsid w:val="00C902A8"/>
    <w:rsid w:val="00C9158F"/>
    <w:rsid w:val="00C91BDF"/>
    <w:rsid w:val="00C91FC5"/>
    <w:rsid w:val="00C920B9"/>
    <w:rsid w:val="00C922F0"/>
    <w:rsid w:val="00C93074"/>
    <w:rsid w:val="00C945B7"/>
    <w:rsid w:val="00C94A46"/>
    <w:rsid w:val="00C94D9F"/>
    <w:rsid w:val="00C97185"/>
    <w:rsid w:val="00CA0309"/>
    <w:rsid w:val="00CA0885"/>
    <w:rsid w:val="00CA1FF9"/>
    <w:rsid w:val="00CA3BD8"/>
    <w:rsid w:val="00CA4657"/>
    <w:rsid w:val="00CA6982"/>
    <w:rsid w:val="00CA6C17"/>
    <w:rsid w:val="00CB1473"/>
    <w:rsid w:val="00CB2485"/>
    <w:rsid w:val="00CB2924"/>
    <w:rsid w:val="00CB4EC9"/>
    <w:rsid w:val="00CB5F08"/>
    <w:rsid w:val="00CB6DD4"/>
    <w:rsid w:val="00CC064F"/>
    <w:rsid w:val="00CC2CE1"/>
    <w:rsid w:val="00CC3A54"/>
    <w:rsid w:val="00CC3E9F"/>
    <w:rsid w:val="00CC669D"/>
    <w:rsid w:val="00CC6D98"/>
    <w:rsid w:val="00CC7910"/>
    <w:rsid w:val="00CC7D34"/>
    <w:rsid w:val="00CD10B4"/>
    <w:rsid w:val="00CD1DDD"/>
    <w:rsid w:val="00CD2CD6"/>
    <w:rsid w:val="00CD4B2C"/>
    <w:rsid w:val="00CD62F1"/>
    <w:rsid w:val="00CE02E7"/>
    <w:rsid w:val="00CE0F3E"/>
    <w:rsid w:val="00CE34A3"/>
    <w:rsid w:val="00CE35A1"/>
    <w:rsid w:val="00CE39A8"/>
    <w:rsid w:val="00CE410D"/>
    <w:rsid w:val="00CE5182"/>
    <w:rsid w:val="00CF168A"/>
    <w:rsid w:val="00CF1D07"/>
    <w:rsid w:val="00CF1F21"/>
    <w:rsid w:val="00CF2FA1"/>
    <w:rsid w:val="00CF3539"/>
    <w:rsid w:val="00CF364F"/>
    <w:rsid w:val="00CF5CF2"/>
    <w:rsid w:val="00CF5E3C"/>
    <w:rsid w:val="00CF6BEE"/>
    <w:rsid w:val="00CF6E60"/>
    <w:rsid w:val="00CF796D"/>
    <w:rsid w:val="00CF7CF2"/>
    <w:rsid w:val="00D00E26"/>
    <w:rsid w:val="00D00E5D"/>
    <w:rsid w:val="00D01E0F"/>
    <w:rsid w:val="00D03DA2"/>
    <w:rsid w:val="00D03FC8"/>
    <w:rsid w:val="00D04A84"/>
    <w:rsid w:val="00D05503"/>
    <w:rsid w:val="00D055FB"/>
    <w:rsid w:val="00D100C2"/>
    <w:rsid w:val="00D12523"/>
    <w:rsid w:val="00D12ECC"/>
    <w:rsid w:val="00D14B19"/>
    <w:rsid w:val="00D14F38"/>
    <w:rsid w:val="00D15305"/>
    <w:rsid w:val="00D15C88"/>
    <w:rsid w:val="00D166C7"/>
    <w:rsid w:val="00D173B9"/>
    <w:rsid w:val="00D174B5"/>
    <w:rsid w:val="00D17B29"/>
    <w:rsid w:val="00D20157"/>
    <w:rsid w:val="00D20A37"/>
    <w:rsid w:val="00D23985"/>
    <w:rsid w:val="00D2434E"/>
    <w:rsid w:val="00D24EE5"/>
    <w:rsid w:val="00D270CF"/>
    <w:rsid w:val="00D27BDB"/>
    <w:rsid w:val="00D30193"/>
    <w:rsid w:val="00D30A33"/>
    <w:rsid w:val="00D30B98"/>
    <w:rsid w:val="00D31A6A"/>
    <w:rsid w:val="00D32DF4"/>
    <w:rsid w:val="00D3318A"/>
    <w:rsid w:val="00D33959"/>
    <w:rsid w:val="00D33A4F"/>
    <w:rsid w:val="00D34D5B"/>
    <w:rsid w:val="00D34EB7"/>
    <w:rsid w:val="00D3530D"/>
    <w:rsid w:val="00D35AC9"/>
    <w:rsid w:val="00D369BF"/>
    <w:rsid w:val="00D36C5A"/>
    <w:rsid w:val="00D415E4"/>
    <w:rsid w:val="00D41B1C"/>
    <w:rsid w:val="00D43501"/>
    <w:rsid w:val="00D438ED"/>
    <w:rsid w:val="00D44D05"/>
    <w:rsid w:val="00D4532A"/>
    <w:rsid w:val="00D46561"/>
    <w:rsid w:val="00D47DAA"/>
    <w:rsid w:val="00D47F2D"/>
    <w:rsid w:val="00D500F5"/>
    <w:rsid w:val="00D505D3"/>
    <w:rsid w:val="00D506CB"/>
    <w:rsid w:val="00D50842"/>
    <w:rsid w:val="00D52795"/>
    <w:rsid w:val="00D52A22"/>
    <w:rsid w:val="00D53054"/>
    <w:rsid w:val="00D55B6B"/>
    <w:rsid w:val="00D57341"/>
    <w:rsid w:val="00D57E64"/>
    <w:rsid w:val="00D61F73"/>
    <w:rsid w:val="00D642EB"/>
    <w:rsid w:val="00D64356"/>
    <w:rsid w:val="00D64EDC"/>
    <w:rsid w:val="00D659C8"/>
    <w:rsid w:val="00D66E45"/>
    <w:rsid w:val="00D6713C"/>
    <w:rsid w:val="00D678B5"/>
    <w:rsid w:val="00D67E3D"/>
    <w:rsid w:val="00D70CD1"/>
    <w:rsid w:val="00D71739"/>
    <w:rsid w:val="00D731E3"/>
    <w:rsid w:val="00D747B9"/>
    <w:rsid w:val="00D74D76"/>
    <w:rsid w:val="00D761B2"/>
    <w:rsid w:val="00D76E94"/>
    <w:rsid w:val="00D76F46"/>
    <w:rsid w:val="00D775C5"/>
    <w:rsid w:val="00D80247"/>
    <w:rsid w:val="00D83096"/>
    <w:rsid w:val="00D83E2C"/>
    <w:rsid w:val="00D84844"/>
    <w:rsid w:val="00D87AC9"/>
    <w:rsid w:val="00D90026"/>
    <w:rsid w:val="00D903C9"/>
    <w:rsid w:val="00D9041A"/>
    <w:rsid w:val="00D90A01"/>
    <w:rsid w:val="00D91E90"/>
    <w:rsid w:val="00D9290B"/>
    <w:rsid w:val="00D9330D"/>
    <w:rsid w:val="00D94A4E"/>
    <w:rsid w:val="00D94D4D"/>
    <w:rsid w:val="00D962EE"/>
    <w:rsid w:val="00D976BC"/>
    <w:rsid w:val="00D97A78"/>
    <w:rsid w:val="00D97BEA"/>
    <w:rsid w:val="00DA1D87"/>
    <w:rsid w:val="00DA1E8A"/>
    <w:rsid w:val="00DA43DD"/>
    <w:rsid w:val="00DA6210"/>
    <w:rsid w:val="00DA6329"/>
    <w:rsid w:val="00DA68FC"/>
    <w:rsid w:val="00DA6A69"/>
    <w:rsid w:val="00DA6F4E"/>
    <w:rsid w:val="00DA7D5A"/>
    <w:rsid w:val="00DB08F7"/>
    <w:rsid w:val="00DB162D"/>
    <w:rsid w:val="00DB20B3"/>
    <w:rsid w:val="00DB2AD4"/>
    <w:rsid w:val="00DB44BE"/>
    <w:rsid w:val="00DB6A8D"/>
    <w:rsid w:val="00DB7132"/>
    <w:rsid w:val="00DB7C9B"/>
    <w:rsid w:val="00DB7F2E"/>
    <w:rsid w:val="00DC068C"/>
    <w:rsid w:val="00DC096A"/>
    <w:rsid w:val="00DC0F43"/>
    <w:rsid w:val="00DC17A6"/>
    <w:rsid w:val="00DC22FE"/>
    <w:rsid w:val="00DC2CB5"/>
    <w:rsid w:val="00DC351F"/>
    <w:rsid w:val="00DC3C0A"/>
    <w:rsid w:val="00DC3EF7"/>
    <w:rsid w:val="00DC4A09"/>
    <w:rsid w:val="00DC5635"/>
    <w:rsid w:val="00DC7862"/>
    <w:rsid w:val="00DD0A04"/>
    <w:rsid w:val="00DD0A26"/>
    <w:rsid w:val="00DD0B77"/>
    <w:rsid w:val="00DD15ED"/>
    <w:rsid w:val="00DD2173"/>
    <w:rsid w:val="00DD25CC"/>
    <w:rsid w:val="00DD443A"/>
    <w:rsid w:val="00DD4613"/>
    <w:rsid w:val="00DD522C"/>
    <w:rsid w:val="00DD5861"/>
    <w:rsid w:val="00DD5B72"/>
    <w:rsid w:val="00DD62B2"/>
    <w:rsid w:val="00DD6E6A"/>
    <w:rsid w:val="00DD6F62"/>
    <w:rsid w:val="00DD7C7F"/>
    <w:rsid w:val="00DE409E"/>
    <w:rsid w:val="00DE6EE8"/>
    <w:rsid w:val="00DE77A1"/>
    <w:rsid w:val="00DF02C5"/>
    <w:rsid w:val="00DF1B25"/>
    <w:rsid w:val="00DF2607"/>
    <w:rsid w:val="00DF2D95"/>
    <w:rsid w:val="00DF3477"/>
    <w:rsid w:val="00DF3BC0"/>
    <w:rsid w:val="00DF53E3"/>
    <w:rsid w:val="00DF5A9E"/>
    <w:rsid w:val="00DF5EB3"/>
    <w:rsid w:val="00E0045F"/>
    <w:rsid w:val="00E00D78"/>
    <w:rsid w:val="00E0251C"/>
    <w:rsid w:val="00E030EC"/>
    <w:rsid w:val="00E04C55"/>
    <w:rsid w:val="00E04EC1"/>
    <w:rsid w:val="00E0681E"/>
    <w:rsid w:val="00E11D8C"/>
    <w:rsid w:val="00E123E7"/>
    <w:rsid w:val="00E124D4"/>
    <w:rsid w:val="00E12DA1"/>
    <w:rsid w:val="00E13206"/>
    <w:rsid w:val="00E14F34"/>
    <w:rsid w:val="00E15B6C"/>
    <w:rsid w:val="00E160B3"/>
    <w:rsid w:val="00E179E2"/>
    <w:rsid w:val="00E17A7F"/>
    <w:rsid w:val="00E17DAE"/>
    <w:rsid w:val="00E20350"/>
    <w:rsid w:val="00E20F19"/>
    <w:rsid w:val="00E2153D"/>
    <w:rsid w:val="00E239F9"/>
    <w:rsid w:val="00E24794"/>
    <w:rsid w:val="00E256A7"/>
    <w:rsid w:val="00E30400"/>
    <w:rsid w:val="00E30F65"/>
    <w:rsid w:val="00E320C1"/>
    <w:rsid w:val="00E32D76"/>
    <w:rsid w:val="00E33045"/>
    <w:rsid w:val="00E344EB"/>
    <w:rsid w:val="00E351F7"/>
    <w:rsid w:val="00E356EA"/>
    <w:rsid w:val="00E366C2"/>
    <w:rsid w:val="00E367B5"/>
    <w:rsid w:val="00E368A6"/>
    <w:rsid w:val="00E3737C"/>
    <w:rsid w:val="00E374E3"/>
    <w:rsid w:val="00E41756"/>
    <w:rsid w:val="00E43241"/>
    <w:rsid w:val="00E43E31"/>
    <w:rsid w:val="00E44762"/>
    <w:rsid w:val="00E452B9"/>
    <w:rsid w:val="00E45F58"/>
    <w:rsid w:val="00E4634C"/>
    <w:rsid w:val="00E46CC7"/>
    <w:rsid w:val="00E47A2D"/>
    <w:rsid w:val="00E508D8"/>
    <w:rsid w:val="00E51262"/>
    <w:rsid w:val="00E523B3"/>
    <w:rsid w:val="00E526D5"/>
    <w:rsid w:val="00E52F15"/>
    <w:rsid w:val="00E52F82"/>
    <w:rsid w:val="00E53979"/>
    <w:rsid w:val="00E54D77"/>
    <w:rsid w:val="00E55C11"/>
    <w:rsid w:val="00E56CDB"/>
    <w:rsid w:val="00E56F4A"/>
    <w:rsid w:val="00E614DC"/>
    <w:rsid w:val="00E61B1E"/>
    <w:rsid w:val="00E61D04"/>
    <w:rsid w:val="00E62BB1"/>
    <w:rsid w:val="00E6338B"/>
    <w:rsid w:val="00E637CC"/>
    <w:rsid w:val="00E63860"/>
    <w:rsid w:val="00E63C98"/>
    <w:rsid w:val="00E65815"/>
    <w:rsid w:val="00E66B1D"/>
    <w:rsid w:val="00E66B79"/>
    <w:rsid w:val="00E67284"/>
    <w:rsid w:val="00E67BED"/>
    <w:rsid w:val="00E71272"/>
    <w:rsid w:val="00E71662"/>
    <w:rsid w:val="00E72CAD"/>
    <w:rsid w:val="00E73989"/>
    <w:rsid w:val="00E75D57"/>
    <w:rsid w:val="00E75F3E"/>
    <w:rsid w:val="00E76111"/>
    <w:rsid w:val="00E77834"/>
    <w:rsid w:val="00E77C4B"/>
    <w:rsid w:val="00E80EB1"/>
    <w:rsid w:val="00E81857"/>
    <w:rsid w:val="00E81B3A"/>
    <w:rsid w:val="00E81FC6"/>
    <w:rsid w:val="00E8336C"/>
    <w:rsid w:val="00E840F7"/>
    <w:rsid w:val="00E846E0"/>
    <w:rsid w:val="00E85492"/>
    <w:rsid w:val="00E85495"/>
    <w:rsid w:val="00E85510"/>
    <w:rsid w:val="00E87E86"/>
    <w:rsid w:val="00E908CE"/>
    <w:rsid w:val="00E94368"/>
    <w:rsid w:val="00E943A7"/>
    <w:rsid w:val="00E94DB5"/>
    <w:rsid w:val="00E961A5"/>
    <w:rsid w:val="00E96921"/>
    <w:rsid w:val="00E96B81"/>
    <w:rsid w:val="00E97CC1"/>
    <w:rsid w:val="00E97E50"/>
    <w:rsid w:val="00EA0CCD"/>
    <w:rsid w:val="00EA20E3"/>
    <w:rsid w:val="00EA3335"/>
    <w:rsid w:val="00EA38E0"/>
    <w:rsid w:val="00EA39BF"/>
    <w:rsid w:val="00EA4815"/>
    <w:rsid w:val="00EA51D5"/>
    <w:rsid w:val="00EA5696"/>
    <w:rsid w:val="00EA5697"/>
    <w:rsid w:val="00EA6607"/>
    <w:rsid w:val="00EA68F0"/>
    <w:rsid w:val="00EA6D6A"/>
    <w:rsid w:val="00EA722F"/>
    <w:rsid w:val="00EB0B8A"/>
    <w:rsid w:val="00EB0DFA"/>
    <w:rsid w:val="00EB2F5A"/>
    <w:rsid w:val="00EB305D"/>
    <w:rsid w:val="00EB3DE7"/>
    <w:rsid w:val="00EB4F0F"/>
    <w:rsid w:val="00EB56E1"/>
    <w:rsid w:val="00EB6252"/>
    <w:rsid w:val="00EB63B7"/>
    <w:rsid w:val="00EB7832"/>
    <w:rsid w:val="00EC05C1"/>
    <w:rsid w:val="00EC0C72"/>
    <w:rsid w:val="00EC0ECA"/>
    <w:rsid w:val="00EC161E"/>
    <w:rsid w:val="00EC1E3A"/>
    <w:rsid w:val="00EC2149"/>
    <w:rsid w:val="00EC399E"/>
    <w:rsid w:val="00EC4148"/>
    <w:rsid w:val="00EC4F2B"/>
    <w:rsid w:val="00EC60CE"/>
    <w:rsid w:val="00EC6B58"/>
    <w:rsid w:val="00EC75E8"/>
    <w:rsid w:val="00EC76B4"/>
    <w:rsid w:val="00ED1AF9"/>
    <w:rsid w:val="00ED2779"/>
    <w:rsid w:val="00ED27CB"/>
    <w:rsid w:val="00ED4248"/>
    <w:rsid w:val="00ED6712"/>
    <w:rsid w:val="00ED67FD"/>
    <w:rsid w:val="00EE0AB5"/>
    <w:rsid w:val="00EE21F6"/>
    <w:rsid w:val="00EE33E6"/>
    <w:rsid w:val="00EE4CFA"/>
    <w:rsid w:val="00EE5B11"/>
    <w:rsid w:val="00EF0C4E"/>
    <w:rsid w:val="00EF170F"/>
    <w:rsid w:val="00EF1795"/>
    <w:rsid w:val="00EF1D23"/>
    <w:rsid w:val="00EF2435"/>
    <w:rsid w:val="00EF243A"/>
    <w:rsid w:val="00EF40E8"/>
    <w:rsid w:val="00EF4921"/>
    <w:rsid w:val="00EF4C60"/>
    <w:rsid w:val="00EF5B14"/>
    <w:rsid w:val="00EF6859"/>
    <w:rsid w:val="00F0010C"/>
    <w:rsid w:val="00F00159"/>
    <w:rsid w:val="00F00299"/>
    <w:rsid w:val="00F0189B"/>
    <w:rsid w:val="00F0257C"/>
    <w:rsid w:val="00F026CE"/>
    <w:rsid w:val="00F0311B"/>
    <w:rsid w:val="00F03FF7"/>
    <w:rsid w:val="00F04B96"/>
    <w:rsid w:val="00F05094"/>
    <w:rsid w:val="00F06BF8"/>
    <w:rsid w:val="00F07B28"/>
    <w:rsid w:val="00F10CC6"/>
    <w:rsid w:val="00F10E1D"/>
    <w:rsid w:val="00F10F0C"/>
    <w:rsid w:val="00F110AC"/>
    <w:rsid w:val="00F11949"/>
    <w:rsid w:val="00F121B1"/>
    <w:rsid w:val="00F127B9"/>
    <w:rsid w:val="00F1372A"/>
    <w:rsid w:val="00F14151"/>
    <w:rsid w:val="00F1426F"/>
    <w:rsid w:val="00F148FD"/>
    <w:rsid w:val="00F150AC"/>
    <w:rsid w:val="00F155B8"/>
    <w:rsid w:val="00F1718F"/>
    <w:rsid w:val="00F17618"/>
    <w:rsid w:val="00F17AAC"/>
    <w:rsid w:val="00F204C6"/>
    <w:rsid w:val="00F2144D"/>
    <w:rsid w:val="00F22FB0"/>
    <w:rsid w:val="00F23CDC"/>
    <w:rsid w:val="00F246C1"/>
    <w:rsid w:val="00F25C07"/>
    <w:rsid w:val="00F27F07"/>
    <w:rsid w:val="00F30046"/>
    <w:rsid w:val="00F322AB"/>
    <w:rsid w:val="00F32B21"/>
    <w:rsid w:val="00F33CF9"/>
    <w:rsid w:val="00F357D1"/>
    <w:rsid w:val="00F37B4C"/>
    <w:rsid w:val="00F37E57"/>
    <w:rsid w:val="00F40A91"/>
    <w:rsid w:val="00F40F0C"/>
    <w:rsid w:val="00F44242"/>
    <w:rsid w:val="00F454BA"/>
    <w:rsid w:val="00F462AA"/>
    <w:rsid w:val="00F4651D"/>
    <w:rsid w:val="00F50429"/>
    <w:rsid w:val="00F521DD"/>
    <w:rsid w:val="00F52D8A"/>
    <w:rsid w:val="00F53637"/>
    <w:rsid w:val="00F53E82"/>
    <w:rsid w:val="00F54293"/>
    <w:rsid w:val="00F54C4E"/>
    <w:rsid w:val="00F55716"/>
    <w:rsid w:val="00F55DAB"/>
    <w:rsid w:val="00F5628B"/>
    <w:rsid w:val="00F56489"/>
    <w:rsid w:val="00F56846"/>
    <w:rsid w:val="00F573AC"/>
    <w:rsid w:val="00F57DC3"/>
    <w:rsid w:val="00F57EED"/>
    <w:rsid w:val="00F60FB8"/>
    <w:rsid w:val="00F615FF"/>
    <w:rsid w:val="00F6197E"/>
    <w:rsid w:val="00F61EA2"/>
    <w:rsid w:val="00F62B2F"/>
    <w:rsid w:val="00F63342"/>
    <w:rsid w:val="00F63D9B"/>
    <w:rsid w:val="00F64227"/>
    <w:rsid w:val="00F65315"/>
    <w:rsid w:val="00F66599"/>
    <w:rsid w:val="00F6661D"/>
    <w:rsid w:val="00F66AF1"/>
    <w:rsid w:val="00F67334"/>
    <w:rsid w:val="00F67896"/>
    <w:rsid w:val="00F70777"/>
    <w:rsid w:val="00F72087"/>
    <w:rsid w:val="00F72457"/>
    <w:rsid w:val="00F72856"/>
    <w:rsid w:val="00F73BEB"/>
    <w:rsid w:val="00F73C2F"/>
    <w:rsid w:val="00F74531"/>
    <w:rsid w:val="00F75199"/>
    <w:rsid w:val="00F7591A"/>
    <w:rsid w:val="00F75B66"/>
    <w:rsid w:val="00F7675E"/>
    <w:rsid w:val="00F76819"/>
    <w:rsid w:val="00F77A3B"/>
    <w:rsid w:val="00F8090B"/>
    <w:rsid w:val="00F81D84"/>
    <w:rsid w:val="00F82194"/>
    <w:rsid w:val="00F83D0A"/>
    <w:rsid w:val="00F83D9B"/>
    <w:rsid w:val="00F859A3"/>
    <w:rsid w:val="00F87267"/>
    <w:rsid w:val="00F8772B"/>
    <w:rsid w:val="00F87F9A"/>
    <w:rsid w:val="00F90F16"/>
    <w:rsid w:val="00F91137"/>
    <w:rsid w:val="00F9176C"/>
    <w:rsid w:val="00F9413F"/>
    <w:rsid w:val="00F947D3"/>
    <w:rsid w:val="00F95161"/>
    <w:rsid w:val="00F97E1C"/>
    <w:rsid w:val="00FA10DA"/>
    <w:rsid w:val="00FA1974"/>
    <w:rsid w:val="00FA279B"/>
    <w:rsid w:val="00FA290B"/>
    <w:rsid w:val="00FA2A64"/>
    <w:rsid w:val="00FA455D"/>
    <w:rsid w:val="00FA591E"/>
    <w:rsid w:val="00FA6DD2"/>
    <w:rsid w:val="00FA7F15"/>
    <w:rsid w:val="00FB10F2"/>
    <w:rsid w:val="00FB2C66"/>
    <w:rsid w:val="00FB3EC6"/>
    <w:rsid w:val="00FB3ED4"/>
    <w:rsid w:val="00FB477A"/>
    <w:rsid w:val="00FB4B8D"/>
    <w:rsid w:val="00FB4D5E"/>
    <w:rsid w:val="00FB656C"/>
    <w:rsid w:val="00FC09E6"/>
    <w:rsid w:val="00FC0D3D"/>
    <w:rsid w:val="00FC3F47"/>
    <w:rsid w:val="00FC3F57"/>
    <w:rsid w:val="00FC4C3D"/>
    <w:rsid w:val="00FC4EF4"/>
    <w:rsid w:val="00FC532E"/>
    <w:rsid w:val="00FC5384"/>
    <w:rsid w:val="00FD0FF7"/>
    <w:rsid w:val="00FD2EF1"/>
    <w:rsid w:val="00FD3A6D"/>
    <w:rsid w:val="00FD4345"/>
    <w:rsid w:val="00FD4462"/>
    <w:rsid w:val="00FD5BE2"/>
    <w:rsid w:val="00FD5C42"/>
    <w:rsid w:val="00FD67A0"/>
    <w:rsid w:val="00FD68E6"/>
    <w:rsid w:val="00FD6A37"/>
    <w:rsid w:val="00FD7206"/>
    <w:rsid w:val="00FD7F28"/>
    <w:rsid w:val="00FE0312"/>
    <w:rsid w:val="00FE35C0"/>
    <w:rsid w:val="00FE50E6"/>
    <w:rsid w:val="00FE5F4C"/>
    <w:rsid w:val="00FE6735"/>
    <w:rsid w:val="00FE6A9C"/>
    <w:rsid w:val="00FF10A9"/>
    <w:rsid w:val="00FF117C"/>
    <w:rsid w:val="00FF2207"/>
    <w:rsid w:val="00FF2C72"/>
    <w:rsid w:val="00FF3888"/>
    <w:rsid w:val="00FF3B71"/>
    <w:rsid w:val="00FF7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47997"/>
  <w15:docId w15:val="{D01638BE-840A-4B05-98C5-FD6C2A4C7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215A5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74D0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2D0F12"/>
    <w:pPr>
      <w:keepNext/>
      <w:autoSpaceDE w:val="0"/>
      <w:autoSpaceDN w:val="0"/>
      <w:spacing w:after="0" w:line="240" w:lineRule="auto"/>
      <w:outlineLvl w:val="1"/>
    </w:pPr>
    <w:rPr>
      <w:rFonts w:ascii="Times New Roman CYR" w:eastAsia="Times New Roman" w:hAnsi="Times New Roman CYR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495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4D495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locked/>
    <w:rsid w:val="004D4951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32598E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0663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66342"/>
    <w:rPr>
      <w:rFonts w:ascii="Tahoma" w:eastAsia="Calibri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8C17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D0F12"/>
    <w:rPr>
      <w:rFonts w:ascii="Times New Roman CYR" w:eastAsia="Times New Roman" w:hAnsi="Times New Roman CYR" w:cs="Times New Roman"/>
      <w:b/>
      <w:bCs/>
      <w:i/>
      <w:iCs/>
      <w:sz w:val="28"/>
      <w:szCs w:val="28"/>
      <w:lang w:val="x-none" w:eastAsia="x-none"/>
    </w:rPr>
  </w:style>
  <w:style w:type="character" w:styleId="aa">
    <w:name w:val="Hyperlink"/>
    <w:basedOn w:val="a0"/>
    <w:uiPriority w:val="99"/>
    <w:unhideWhenUsed/>
    <w:rsid w:val="002D0F12"/>
    <w:rPr>
      <w:color w:val="0000FF" w:themeColor="hyperlink"/>
      <w:u w:val="single"/>
    </w:rPr>
  </w:style>
  <w:style w:type="paragraph" w:styleId="ab">
    <w:name w:val="footer"/>
    <w:basedOn w:val="a"/>
    <w:link w:val="ac"/>
    <w:unhideWhenUsed/>
    <w:rsid w:val="002D0F12"/>
    <w:pPr>
      <w:tabs>
        <w:tab w:val="center" w:pos="4153"/>
        <w:tab w:val="right" w:pos="8306"/>
      </w:tabs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rsid w:val="002D0F12"/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d">
    <w:name w:val="Body Text Indent"/>
    <w:basedOn w:val="a"/>
    <w:link w:val="ae"/>
    <w:unhideWhenUsed/>
    <w:rsid w:val="002D0F12"/>
    <w:pPr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2D0F12"/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paragraph" w:customStyle="1" w:styleId="3">
    <w:name w:val="заголовок 3"/>
    <w:basedOn w:val="a"/>
    <w:next w:val="a"/>
    <w:rsid w:val="002D0F12"/>
    <w:pPr>
      <w:keepNext/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8"/>
      <w:szCs w:val="28"/>
      <w:lang w:eastAsia="ru-RU"/>
    </w:rPr>
  </w:style>
  <w:style w:type="character" w:customStyle="1" w:styleId="font201">
    <w:name w:val="font20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000000"/>
      <w:sz w:val="26"/>
      <w:szCs w:val="26"/>
      <w:u w:val="none"/>
      <w:effect w:val="none"/>
    </w:rPr>
  </w:style>
  <w:style w:type="character" w:customStyle="1" w:styleId="font221">
    <w:name w:val="font22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auto"/>
      <w:sz w:val="26"/>
      <w:szCs w:val="26"/>
      <w:u w:val="none"/>
      <w:effect w:val="none"/>
    </w:rPr>
  </w:style>
  <w:style w:type="character" w:customStyle="1" w:styleId="font231">
    <w:name w:val="font231"/>
    <w:basedOn w:val="a0"/>
    <w:rsid w:val="00F67334"/>
    <w:rPr>
      <w:rFonts w:ascii="Arial" w:hAnsi="Arial" w:cs="Arial" w:hint="default"/>
      <w:b w:val="0"/>
      <w:bCs w:val="0"/>
      <w:i w:val="0"/>
      <w:iCs w:val="0"/>
      <w:strike w:val="0"/>
      <w:dstrike w:val="0"/>
      <w:color w:val="000000"/>
      <w:sz w:val="26"/>
      <w:szCs w:val="26"/>
      <w:u w:val="none"/>
      <w:effect w:val="none"/>
    </w:rPr>
  </w:style>
  <w:style w:type="paragraph" w:styleId="af">
    <w:name w:val="Body Text"/>
    <w:basedOn w:val="a"/>
    <w:link w:val="af0"/>
    <w:uiPriority w:val="99"/>
    <w:semiHidden/>
    <w:unhideWhenUsed/>
    <w:rsid w:val="00E96B81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E96B81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274D0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customStyle="1" w:styleId="11">
    <w:name w:val="Сетка таблицы1"/>
    <w:basedOn w:val="a1"/>
    <w:next w:val="a3"/>
    <w:uiPriority w:val="59"/>
    <w:rsid w:val="002C60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3"/>
    <w:uiPriority w:val="59"/>
    <w:rsid w:val="005C6D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header"/>
    <w:basedOn w:val="a"/>
    <w:link w:val="af2"/>
    <w:uiPriority w:val="99"/>
    <w:unhideWhenUsed/>
    <w:rsid w:val="00123E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123E98"/>
    <w:rPr>
      <w:rFonts w:ascii="Calibri" w:eastAsia="Calibri" w:hAnsi="Calibri" w:cs="Times New Roman"/>
    </w:rPr>
  </w:style>
  <w:style w:type="character" w:styleId="af3">
    <w:name w:val="annotation reference"/>
    <w:basedOn w:val="a0"/>
    <w:uiPriority w:val="99"/>
    <w:semiHidden/>
    <w:unhideWhenUsed/>
    <w:rsid w:val="003E49B6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3E49B6"/>
    <w:pPr>
      <w:spacing w:line="240" w:lineRule="auto"/>
    </w:pPr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3E49B6"/>
    <w:rPr>
      <w:rFonts w:ascii="Calibri" w:eastAsia="Calibri" w:hAnsi="Calibri" w:cs="Times New Roman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3E49B6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3E49B6"/>
    <w:rPr>
      <w:rFonts w:ascii="Calibri" w:eastAsia="Calibri" w:hAnsi="Calibri" w:cs="Times New Roman"/>
      <w:b/>
      <w:bCs/>
      <w:sz w:val="20"/>
      <w:szCs w:val="20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D05503"/>
    <w:rPr>
      <w:color w:val="605E5C"/>
      <w:shd w:val="clear" w:color="auto" w:fill="E1DFDD"/>
    </w:rPr>
  </w:style>
  <w:style w:type="table" w:customStyle="1" w:styleId="30">
    <w:name w:val="Сетка таблицы3"/>
    <w:basedOn w:val="a1"/>
    <w:next w:val="a3"/>
    <w:uiPriority w:val="39"/>
    <w:rsid w:val="001B60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5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0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86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2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7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8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0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5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8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8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4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1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7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85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0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4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4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1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9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1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0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0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6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4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5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2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0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1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1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4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4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8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3;&#1080;&#1082;&#1086;&#1083;&#1072;&#1081;\Documents\&#1053;&#1072;&#1089;&#1090;&#1088;&#1072;&#1080;&#1074;&#1072;&#1077;&#1084;&#1099;&#1077;%20&#1096;&#1072;&#1073;&#1083;&#1086;&#1085;&#1099;%20Office\&#1055;&#1083;&#1072;&#1085;%20&#1084;&#1077;&#1088;&#1086;&#1087;&#1088;&#1080;&#1103;&#1090;&#1080;&#1081;%20&#1085;&#1072;%20&#1044;&#1045;&#1050;&#1040;&#1041;&#1056;&#1068;%202021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6C6A64-5ED9-47B7-8A12-6586B54AAE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План мероприятий на ДЕКАБРЬ 2021</Template>
  <TotalTime>1681</TotalTime>
  <Pages>1</Pages>
  <Words>3393</Words>
  <Characters>19346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Николай</dc:creator>
  <cp:lastModifiedBy>User146443</cp:lastModifiedBy>
  <cp:revision>93</cp:revision>
  <cp:lastPrinted>2023-02-01T08:06:00Z</cp:lastPrinted>
  <dcterms:created xsi:type="dcterms:W3CDTF">2022-09-30T09:29:00Z</dcterms:created>
  <dcterms:modified xsi:type="dcterms:W3CDTF">2023-02-01T08:07:00Z</dcterms:modified>
</cp:coreProperties>
</file>