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4D31D1EB" w:rsidR="002113A8" w:rsidRDefault="001B1777" w:rsidP="001B177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6F11460E" w14:textId="5B597E01" w:rsidR="00E51262" w:rsidRPr="00E51262" w:rsidRDefault="0096330B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</w:t>
      </w:r>
      <w:r w:rsidR="00E51262" w:rsidRPr="00E51262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3BBEF8F" w14:textId="6FBADFAE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96330B">
        <w:rPr>
          <w:rFonts w:ascii="Times New Roman" w:hAnsi="Times New Roman"/>
          <w:sz w:val="28"/>
          <w:szCs w:val="28"/>
        </w:rPr>
        <w:t>Л.М. Пермякова</w:t>
      </w:r>
    </w:p>
    <w:p w14:paraId="1C8C83D6" w14:textId="05776613" w:rsidR="00BD5A92" w:rsidRPr="00BD5A92" w:rsidRDefault="004D3770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3E7323">
        <w:rPr>
          <w:rFonts w:ascii="Times New Roman" w:hAnsi="Times New Roman"/>
          <w:sz w:val="24"/>
          <w:szCs w:val="24"/>
        </w:rPr>
        <w:t>3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</w:t>
      </w:r>
      <w:r w:rsidR="00545EC5">
        <w:rPr>
          <w:rFonts w:ascii="Times New Roman" w:hAnsi="Times New Roman"/>
          <w:sz w:val="24"/>
          <w:szCs w:val="24"/>
        </w:rPr>
        <w:t>3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Default="004D4951" w:rsidP="004D495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План основных организационных мероприятий на территории</w:t>
      </w:r>
    </w:p>
    <w:p w14:paraId="036CE459" w14:textId="5E87588E" w:rsidR="004D4951" w:rsidRDefault="004D4951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  <w:r w:rsidR="00AE4D9C">
        <w:rPr>
          <w:rFonts w:ascii="Times New Roman" w:hAnsi="Times New Roman"/>
          <w:sz w:val="28"/>
          <w:szCs w:val="28"/>
        </w:rPr>
        <w:t>на</w:t>
      </w:r>
      <w:r w:rsidR="009C2883">
        <w:rPr>
          <w:rFonts w:ascii="Times New Roman" w:hAnsi="Times New Roman"/>
          <w:sz w:val="28"/>
          <w:szCs w:val="28"/>
        </w:rPr>
        <w:t xml:space="preserve"> </w:t>
      </w:r>
      <w:r w:rsidR="00545EC5">
        <w:rPr>
          <w:rFonts w:ascii="Times New Roman" w:hAnsi="Times New Roman"/>
          <w:sz w:val="28"/>
          <w:szCs w:val="28"/>
        </w:rPr>
        <w:t>апрель</w:t>
      </w:r>
      <w:r w:rsidR="009633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B1335B">
        <w:rPr>
          <w:rFonts w:ascii="Times New Roman" w:hAnsi="Times New Roman"/>
          <w:sz w:val="28"/>
          <w:szCs w:val="28"/>
        </w:rPr>
        <w:t>а</w:t>
      </w:r>
    </w:p>
    <w:p w14:paraId="425B9004" w14:textId="77777777" w:rsidR="0088044C" w:rsidRDefault="0088044C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80DAD1" w14:textId="77777777" w:rsidR="003E2B0E" w:rsidRPr="004C5F8A" w:rsidRDefault="003E2B0E" w:rsidP="004D495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335C6D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335C6D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335C6D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335C6D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335C6D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335C6D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335C6D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335C6D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3CC91EAD" w14:textId="184F9D18" w:rsidR="00AA1402" w:rsidRPr="00335C6D" w:rsidRDefault="00545EC5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03,10,17,24</w:t>
            </w:r>
          </w:p>
          <w:p w14:paraId="08B36DAB" w14:textId="56010AB2" w:rsidR="003267C0" w:rsidRPr="00335C6D" w:rsidRDefault="00545EC5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55FF2A4" w14:textId="2F285689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A5A7B5F" w14:textId="77777777" w:rsidR="00B801B9" w:rsidRPr="00335C6D" w:rsidRDefault="003267C0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Планёрные заседания у </w:t>
            </w:r>
            <w:r w:rsidR="00030ABF" w:rsidRPr="00335C6D">
              <w:rPr>
                <w:rFonts w:ascii="Times New Roman" w:hAnsi="Times New Roman"/>
                <w:sz w:val="24"/>
                <w:szCs w:val="24"/>
              </w:rPr>
              <w:t>и</w:t>
            </w:r>
            <w:r w:rsidR="00052B32" w:rsidRPr="00335C6D">
              <w:rPr>
                <w:rFonts w:ascii="Times New Roman" w:hAnsi="Times New Roman"/>
                <w:sz w:val="24"/>
                <w:szCs w:val="24"/>
              </w:rPr>
              <w:t>сполняющ</w:t>
            </w:r>
            <w:r w:rsidR="00030ABF" w:rsidRPr="00335C6D">
              <w:rPr>
                <w:rFonts w:ascii="Times New Roman" w:hAnsi="Times New Roman"/>
                <w:sz w:val="24"/>
                <w:szCs w:val="24"/>
              </w:rPr>
              <w:t xml:space="preserve">его </w:t>
            </w:r>
            <w:r w:rsidR="00052B32" w:rsidRPr="00335C6D">
              <w:rPr>
                <w:rFonts w:ascii="Times New Roman" w:hAnsi="Times New Roman"/>
                <w:sz w:val="24"/>
                <w:szCs w:val="24"/>
              </w:rPr>
              <w:t xml:space="preserve">обязанности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межмуниципального отдела МВД России «Карасукский», редактора газеты «Степная Нива», </w:t>
            </w:r>
            <w:r w:rsidR="00C52912" w:rsidRPr="00335C6D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7CEC70E4" w14:textId="5E99C54F" w:rsidR="002F5F8D" w:rsidRPr="00335C6D" w:rsidRDefault="002F5F8D" w:rsidP="003E732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335C6D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33F1BB3C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2B32" w:rsidRPr="00335C6D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335C6D">
              <w:rPr>
                <w:rFonts w:ascii="Times New Roman" w:hAnsi="Times New Roman"/>
                <w:sz w:val="24"/>
                <w:szCs w:val="24"/>
              </w:rPr>
              <w:t>ы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D5A1A03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569FFB4C" w:rsidR="003267C0" w:rsidRPr="00335C6D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C47A14" w:rsidRPr="004C5F8A" w14:paraId="47678279" w14:textId="77777777" w:rsidTr="00AA1402">
        <w:tc>
          <w:tcPr>
            <w:tcW w:w="1418" w:type="dxa"/>
            <w:shd w:val="clear" w:color="auto" w:fill="FFFFFF" w:themeFill="background1"/>
          </w:tcPr>
          <w:p w14:paraId="3245E403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3E49080E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2C6C712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2EC64CF" w14:textId="3270A47F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CB468AB" w14:textId="77777777" w:rsidR="006A77A9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Районная интеллектуальная игра</w:t>
            </w:r>
          </w:p>
          <w:p w14:paraId="21E43E21" w14:textId="63E6F09B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A77A9">
              <w:rPr>
                <w:rFonts w:ascii="Times New Roman" w:hAnsi="Times New Roman"/>
                <w:sz w:val="24"/>
                <w:szCs w:val="24"/>
              </w:rPr>
              <w:t>«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ЧТО? ГДЕ? КОГДА?</w:t>
            </w:r>
            <w:r w:rsidR="006A77A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2D0A878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C30452A" w14:textId="79DBED8A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2DA398A" w14:textId="0534C132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3E44A98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780E823B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5322080E" w14:textId="77777777" w:rsidR="00C47A14" w:rsidRDefault="00C47A14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38DE68CE" w14:textId="6C63FE5C" w:rsidR="003E7323" w:rsidRPr="00335C6D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E7F27" w:rsidRPr="004C5F8A" w14:paraId="340A35BC" w14:textId="77777777" w:rsidTr="00AA1402">
        <w:tc>
          <w:tcPr>
            <w:tcW w:w="1418" w:type="dxa"/>
            <w:shd w:val="clear" w:color="auto" w:fill="FFFFFF" w:themeFill="background1"/>
          </w:tcPr>
          <w:p w14:paraId="19491BBB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4513FD42" w14:textId="6045B1D4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5653BD1" w14:textId="366F3D60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A77D584" w14:textId="156E8A8D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246E605" w14:textId="57495E90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Поэтическая страничка и онлайн-игра «В небе радуга смеётся» (в рамках виртуального проекта «Литературные юбилеи»)</w:t>
            </w:r>
          </w:p>
        </w:tc>
        <w:tc>
          <w:tcPr>
            <w:tcW w:w="2551" w:type="dxa"/>
            <w:shd w:val="clear" w:color="auto" w:fill="FFFFFF" w:themeFill="background1"/>
          </w:tcPr>
          <w:p w14:paraId="7E521B20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E78673" w14:textId="2DFADC74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04F32915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F7BC73E" w14:textId="031DABF1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459FEF0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B96147C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5ADDD0BE" w14:textId="77777777" w:rsidR="00EE7F27" w:rsidRDefault="00EE7F27" w:rsidP="003E732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4A9793B4" w14:textId="695E1F25" w:rsidR="00343D14" w:rsidRPr="003E7323" w:rsidRDefault="00343D14" w:rsidP="003E732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74243" w:rsidRPr="004C5F8A" w14:paraId="1994EAB4" w14:textId="77777777" w:rsidTr="00AA1402">
        <w:tc>
          <w:tcPr>
            <w:tcW w:w="1418" w:type="dxa"/>
            <w:shd w:val="clear" w:color="auto" w:fill="FFFFFF" w:themeFill="background1"/>
          </w:tcPr>
          <w:p w14:paraId="6D5C415F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04</w:t>
            </w:r>
          </w:p>
          <w:p w14:paraId="0744D3CC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67DFD5E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9CDA5D0" w14:textId="71E5F7B0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6F301F4" w14:textId="52FFF969" w:rsidR="00274243" w:rsidRPr="00335C6D" w:rsidRDefault="00274243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Эстафетный бег в зачет Муниципального этапа Всероссийских спортивных игр школьников «Президентских состязаний». Среди 5, 6, и 7 классов.</w:t>
            </w:r>
          </w:p>
          <w:p w14:paraId="60901875" w14:textId="77777777" w:rsidR="004E35E8" w:rsidRDefault="004E35E8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5F1C50" w14:textId="025DB908" w:rsidR="003E7323" w:rsidRPr="00335C6D" w:rsidRDefault="003E7323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72E1E83" w14:textId="77777777" w:rsidR="00274243" w:rsidRPr="00335C6D" w:rsidRDefault="00274243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8CE1DBB" w14:textId="4BD6AF18" w:rsidR="00274243" w:rsidRPr="00335C6D" w:rsidRDefault="00274243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легкоатлетический манеж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36573B4B" w14:textId="4BC1C484" w:rsidR="00274243" w:rsidRPr="00335C6D" w:rsidRDefault="00274243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5F8228E7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1F68156A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2E03A252" w14:textId="77777777" w:rsidR="00274243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57EAA954" w14:textId="77777777" w:rsidR="003E7323" w:rsidRDefault="003E732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8ED1F5C" w14:textId="77777777" w:rsidR="003E7323" w:rsidRDefault="003E732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799B175" w14:textId="77777777" w:rsidR="003E7323" w:rsidRDefault="003E732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B8A741A" w14:textId="5BD8CF68" w:rsidR="003E7323" w:rsidRPr="00335C6D" w:rsidRDefault="003E732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5942DA" w:rsidRPr="004C5F8A" w14:paraId="7C475856" w14:textId="77777777" w:rsidTr="00AA1402">
        <w:tc>
          <w:tcPr>
            <w:tcW w:w="1418" w:type="dxa"/>
            <w:shd w:val="clear" w:color="auto" w:fill="FFFFFF" w:themeFill="background1"/>
          </w:tcPr>
          <w:p w14:paraId="467F783D" w14:textId="77777777" w:rsidR="005942DA" w:rsidRP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42DA"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23348A3D" w14:textId="77777777" w:rsidR="005942DA" w:rsidRP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42DA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1A803FA" w14:textId="77777777" w:rsidR="005942DA" w:rsidRP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42DA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1A4DB60" w14:textId="15AD620B" w:rsidR="005942DA" w:rsidRPr="00335C6D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42DA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C80BBC0" w14:textId="26602F3C" w:rsidR="005942DA" w:rsidRPr="00335C6D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Расширенное планёрное совещание при исполняющем обязанности Главы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5300E577" w14:textId="77777777" w:rsid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46FE9CF" w14:textId="77777777" w:rsid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34699366" w14:textId="77777777" w:rsid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71AFB8B2" w14:textId="77777777" w:rsidR="005942DA" w:rsidRPr="00335C6D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D4D7FEB" w14:textId="51488ACB" w:rsidR="005942DA" w:rsidRPr="00335C6D" w:rsidRDefault="005942DA" w:rsidP="005942D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Исполняющий обязанности Главы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6701664F" w14:textId="77777777" w:rsidR="005942DA" w:rsidRPr="00926BE6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3BBED95D" w14:textId="77777777" w:rsidR="005942DA" w:rsidRPr="00926BE6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Баганского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района,</w:t>
            </w:r>
          </w:p>
          <w:p w14:paraId="23A59782" w14:textId="77777777" w:rsidR="005942DA" w:rsidRPr="00926BE6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22B21E16" w14:textId="77777777" w:rsidR="005942DA" w:rsidRPr="00926BE6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2638ECE3" w14:textId="77777777" w:rsidR="005942DA" w:rsidRPr="00926BE6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16955C17" w14:textId="77777777" w:rsid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213152EF" w14:textId="13073553" w:rsidR="003E7323" w:rsidRPr="00335C6D" w:rsidRDefault="003E7323" w:rsidP="005942D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EE7F27" w:rsidRPr="004C5F8A" w14:paraId="3136FE86" w14:textId="77777777" w:rsidTr="00AA1402">
        <w:tc>
          <w:tcPr>
            <w:tcW w:w="1418" w:type="dxa"/>
            <w:shd w:val="clear" w:color="auto" w:fill="FFFFFF" w:themeFill="background1"/>
          </w:tcPr>
          <w:p w14:paraId="650EB235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589C8CD2" w14:textId="444CAEED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D50ADFD" w14:textId="36A0225B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F120F67" w14:textId="7669CC48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61D2964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Литературный час</w:t>
            </w:r>
          </w:p>
          <w:p w14:paraId="57C9DF0F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«В гостях у Солохи»</w:t>
            </w:r>
          </w:p>
          <w:p w14:paraId="12E5991E" w14:textId="767F147E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(в рамках программы «Учитель, человек, писатель»)</w:t>
            </w:r>
          </w:p>
        </w:tc>
        <w:tc>
          <w:tcPr>
            <w:tcW w:w="2551" w:type="dxa"/>
            <w:shd w:val="clear" w:color="auto" w:fill="FFFFFF" w:themeFill="background1"/>
          </w:tcPr>
          <w:p w14:paraId="23664291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5147B09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0D2FDE4E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07017FA" w14:textId="1DC0D141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9285AF2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6C35AF75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62990886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7A2F44BF" w14:textId="77777777" w:rsidR="00EE7F27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4CB3505" w14:textId="77777777" w:rsidR="003E7323" w:rsidRDefault="003E7323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675489CA" w14:textId="026D43B5" w:rsidR="003E7323" w:rsidRPr="00335C6D" w:rsidRDefault="003E7323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81A5C" w:rsidRPr="004C5F8A" w14:paraId="1F7DB861" w14:textId="77777777" w:rsidTr="00AA1402">
        <w:tc>
          <w:tcPr>
            <w:tcW w:w="1418" w:type="dxa"/>
            <w:shd w:val="clear" w:color="auto" w:fill="FFFFFF" w:themeFill="background1"/>
          </w:tcPr>
          <w:p w14:paraId="6A5D28F1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44C7B876" w14:textId="18819715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1E68420" w14:textId="5F290B9F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9AFC7D6" w14:textId="5C78CC38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79226C5" w14:textId="630D8E91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Заседани</w:t>
            </w:r>
            <w:r w:rsidR="006A77A9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комиссии по</w:t>
            </w:r>
            <w:r w:rsidR="006A77A9">
              <w:rPr>
                <w:rFonts w:ascii="Times New Roman" w:hAnsi="Times New Roman"/>
                <w:sz w:val="24"/>
                <w:szCs w:val="24"/>
              </w:rPr>
              <w:t xml:space="preserve"> летнему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отдыху и оздоровлению детей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1E834C29" w14:textId="77777777" w:rsidR="00681A5C" w:rsidRPr="00335C6D" w:rsidRDefault="00681A5C" w:rsidP="00681A5C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3CE63F17" w14:textId="2E0D888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80F2201" w14:textId="2B68369F" w:rsidR="00681A5C" w:rsidRPr="00335C6D" w:rsidRDefault="00681A5C" w:rsidP="00681A5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Комисси</w:t>
            </w:r>
            <w:r w:rsidR="006A77A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я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по</w:t>
            </w:r>
            <w:r w:rsidR="006A77A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летнему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отдыху и оздоровлению детей</w:t>
            </w:r>
          </w:p>
        </w:tc>
        <w:tc>
          <w:tcPr>
            <w:tcW w:w="4111" w:type="dxa"/>
            <w:shd w:val="clear" w:color="auto" w:fill="FFFFFF" w:themeFill="background1"/>
          </w:tcPr>
          <w:p w14:paraId="14D80001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3D84D797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2C4FA2A9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061FE8F7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11390EB8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4F66B28" w14:textId="77777777" w:rsidR="00681A5C" w:rsidRPr="00335C6D" w:rsidRDefault="00681A5C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0C79ADDC" w14:textId="1E07C356" w:rsidR="00681A5C" w:rsidRPr="00335C6D" w:rsidRDefault="006A77A9" w:rsidP="00681A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2B226633" w14:textId="77777777" w:rsidR="00681A5C" w:rsidRPr="00335C6D" w:rsidRDefault="00681A5C" w:rsidP="005942DA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7826EB74" w14:textId="77777777" w:rsidR="004E35E8" w:rsidRDefault="004E35E8" w:rsidP="00681A5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655A325C" w14:textId="77777777" w:rsidR="003E7323" w:rsidRDefault="003E7323" w:rsidP="00681A5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7987999" w14:textId="0A9DDDFF" w:rsidR="00343D14" w:rsidRPr="00335C6D" w:rsidRDefault="00343D14" w:rsidP="00681A5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47A14" w:rsidRPr="004C5F8A" w14:paraId="7D0C742C" w14:textId="77777777" w:rsidTr="00AA1402">
        <w:tc>
          <w:tcPr>
            <w:tcW w:w="1418" w:type="dxa"/>
            <w:shd w:val="clear" w:color="auto" w:fill="FFFFFF" w:themeFill="background1"/>
          </w:tcPr>
          <w:p w14:paraId="07D410C5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07</w:t>
            </w:r>
          </w:p>
          <w:p w14:paraId="6D9403F2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2684576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DD16874" w14:textId="553DA518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5A115F6" w14:textId="12A18BB8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XII районный конкурс исследовательских работ и творческих проектов обучающихся 1-5 классов «Первые шаги в науку»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D8B2055" w14:textId="77777777" w:rsidR="00C47A14" w:rsidRPr="00335C6D" w:rsidRDefault="00C47A14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FD466D1" w14:textId="3D645643" w:rsidR="00C47A14" w:rsidRPr="00335C6D" w:rsidRDefault="00C47A14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27941B6" w14:textId="4D4E2C12" w:rsidR="00C47A14" w:rsidRPr="00335C6D" w:rsidRDefault="00C47A14" w:rsidP="00C47A1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AFD7F50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7A09F28E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6AAB3143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448DC4F6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DA982B" w14:textId="77777777" w:rsidR="00C47A14" w:rsidRPr="00335C6D" w:rsidRDefault="00C47A14" w:rsidP="003E732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7B42" w:rsidRPr="004C5F8A" w14:paraId="7CB0F0D7" w14:textId="77777777" w:rsidTr="00AA1402">
        <w:tc>
          <w:tcPr>
            <w:tcW w:w="1418" w:type="dxa"/>
            <w:shd w:val="clear" w:color="auto" w:fill="FFFFFF" w:themeFill="background1"/>
          </w:tcPr>
          <w:p w14:paraId="3E60EF25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2166E178" w14:textId="62518111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29EDFCF" w14:textId="5A96AD7D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6552F58" w14:textId="06B324BB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FB77A03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6795A0D" w14:textId="3B55A569" w:rsidR="00DF7B42" w:rsidRPr="00335C6D" w:rsidRDefault="00DF7B42" w:rsidP="007F3596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мерах по защите лесных и нелесных территорий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 от пожаров в пожароопасный сезон 2023года                                                                                                         </w:t>
            </w:r>
          </w:p>
          <w:p w14:paraId="78804A69" w14:textId="77777777" w:rsidR="00DF7B42" w:rsidRPr="00335C6D" w:rsidRDefault="00DF7B42" w:rsidP="007F3596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2.О благоустройстве и санитарной очистке населенных пунктов администрации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 в 2023году.</w:t>
            </w:r>
          </w:p>
          <w:p w14:paraId="3D716A31" w14:textId="77777777" w:rsidR="00DF7B42" w:rsidRPr="00335C6D" w:rsidRDefault="00DF7B42" w:rsidP="007F3596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3.Об утверждении плана мероприятий по уничтожению дикорастущей конопли на территории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  <w:p w14:paraId="002F0AD5" w14:textId="77777777" w:rsidR="004E35E8" w:rsidRPr="00335C6D" w:rsidRDefault="004E35E8" w:rsidP="007F35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0B5008" w14:textId="77777777" w:rsidR="004E35E8" w:rsidRPr="00335C6D" w:rsidRDefault="004E35E8" w:rsidP="007F35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BBA7B1F" w14:textId="77777777" w:rsidR="004E35E8" w:rsidRPr="00335C6D" w:rsidRDefault="004E35E8" w:rsidP="007F35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D0625CC" w14:textId="430A4309" w:rsidR="004E35E8" w:rsidRPr="00335C6D" w:rsidRDefault="004E35E8" w:rsidP="007F359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AF515C8" w14:textId="77777777" w:rsidR="00DF7B42" w:rsidRPr="00335C6D" w:rsidRDefault="00DF7B42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с.Палецкое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FE4F359" w14:textId="27518ABA" w:rsidR="00DF7B42" w:rsidRPr="00335C6D" w:rsidRDefault="00DF7B42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D58A149" w14:textId="7E43B8CA" w:rsidR="00DF7B42" w:rsidRPr="00335C6D" w:rsidRDefault="00DF7B42" w:rsidP="00DF7B4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7151892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4F5C3DD4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1C301C0D" w14:textId="20BCCEFA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EE7F27" w:rsidRPr="004C5F8A" w14:paraId="6876B1D9" w14:textId="77777777" w:rsidTr="00AA1402">
        <w:tc>
          <w:tcPr>
            <w:tcW w:w="1418" w:type="dxa"/>
            <w:shd w:val="clear" w:color="auto" w:fill="FFFFFF" w:themeFill="background1"/>
          </w:tcPr>
          <w:p w14:paraId="15D6B382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59548129" w14:textId="24FB7BCE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1A67F09" w14:textId="6CBE2A7F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90B5DEE" w14:textId="0CF3144F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41F3BB1" w14:textId="0EA1DE7F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Акция «Тотальный диктант»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EEECCF9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A3A61DE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1D41D30A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149E307" w14:textId="0CC973C5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76AF22F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4CD9AF98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56322EBD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0A974675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EE7F27" w:rsidRPr="004C5F8A" w14:paraId="765338FD" w14:textId="77777777" w:rsidTr="00AA1402">
        <w:tc>
          <w:tcPr>
            <w:tcW w:w="1418" w:type="dxa"/>
            <w:shd w:val="clear" w:color="auto" w:fill="FFFFFF" w:themeFill="background1"/>
          </w:tcPr>
          <w:p w14:paraId="3B41A8C9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7CEC04B8" w14:textId="42279DFB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7BE9B63" w14:textId="4A97D44E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E1002BF" w14:textId="4F7F0EBD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77F72C6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 w14:paraId="6F63135B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«На встречу к звёздам»</w:t>
            </w:r>
          </w:p>
          <w:p w14:paraId="07461E1A" w14:textId="46EA8CF5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(клубное формирование «Библиотечная мастерская»)</w:t>
            </w:r>
          </w:p>
        </w:tc>
        <w:tc>
          <w:tcPr>
            <w:tcW w:w="2551" w:type="dxa"/>
            <w:shd w:val="clear" w:color="auto" w:fill="FFFFFF" w:themeFill="background1"/>
          </w:tcPr>
          <w:p w14:paraId="341A231F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9C225EA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27FD6E37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079F23F" w14:textId="5835710D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53EE0E8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846EE50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149B8511" w14:textId="77777777" w:rsidR="00EE7F27" w:rsidRDefault="00EE7F27" w:rsidP="005942D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6645F4BC" w14:textId="77777777" w:rsidR="003E7323" w:rsidRDefault="003E7323" w:rsidP="005942D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14F328E" w14:textId="504AF280" w:rsidR="00343D14" w:rsidRPr="00335C6D" w:rsidRDefault="00343D14" w:rsidP="005942D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74243" w:rsidRPr="004C5F8A" w14:paraId="72CC9741" w14:textId="77777777" w:rsidTr="00AA1402">
        <w:tc>
          <w:tcPr>
            <w:tcW w:w="1418" w:type="dxa"/>
            <w:shd w:val="clear" w:color="auto" w:fill="FFFFFF" w:themeFill="background1"/>
          </w:tcPr>
          <w:p w14:paraId="3F8202C2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  <w:p w14:paraId="79B0A257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850E9F5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258EBD6" w14:textId="232C0358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625C54C" w14:textId="77777777" w:rsidR="003E7323" w:rsidRDefault="0027424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Спортивное многоборье в зачет Муниципального этапа Всероссийских спортивных игр школьников «Президентские спортивные игры» </w:t>
            </w:r>
            <w:r w:rsidR="004E35E8" w:rsidRPr="00335C6D">
              <w:rPr>
                <w:rFonts w:ascii="Times New Roman" w:hAnsi="Times New Roman"/>
                <w:sz w:val="24"/>
                <w:szCs w:val="24"/>
              </w:rPr>
              <w:t>с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реди 10 и 11 классов.</w:t>
            </w:r>
          </w:p>
          <w:p w14:paraId="7E6BD3ED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A4FB440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80D5021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568021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5C4D34" w14:textId="31C80437" w:rsidR="003E7323" w:rsidRPr="00335C6D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FDA6019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80AA346" w14:textId="2E203CB6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0B26970A" w14:textId="4D5CDE1C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EC1C26B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6A4C7270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27D0F9B" w14:textId="11CF1E5D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B666C4" w:rsidRPr="004C5F8A" w14:paraId="788CA1E3" w14:textId="77777777" w:rsidTr="00AA1402">
        <w:tc>
          <w:tcPr>
            <w:tcW w:w="1418" w:type="dxa"/>
            <w:shd w:val="clear" w:color="auto" w:fill="FFFFFF" w:themeFill="background1"/>
          </w:tcPr>
          <w:p w14:paraId="6FEF8142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523EC047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C635502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091DE79" w14:textId="19C1192D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25D02D8" w14:textId="4FBBCCAC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Казанского сельсовета:</w:t>
            </w:r>
          </w:p>
          <w:p w14:paraId="6542CAE5" w14:textId="77777777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1.Об исполнении бюджета Казанского сельсовета за 2022 год.</w:t>
            </w:r>
          </w:p>
          <w:p w14:paraId="4E6E9665" w14:textId="77777777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2.Об исполнении бюджетных ассигнований муниципального дорожного фонда за 2022 год.</w:t>
            </w:r>
          </w:p>
          <w:p w14:paraId="038C8D6B" w14:textId="77777777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3. Отчёт главы Казанского сельсовета о результатах деятельности и деятельности администрации за 2022 год.</w:t>
            </w:r>
          </w:p>
          <w:p w14:paraId="60C7D7D0" w14:textId="77777777" w:rsidR="003E7323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4.</w:t>
            </w:r>
            <w:r w:rsidR="005942DA">
              <w:rPr>
                <w:rFonts w:ascii="Times New Roman" w:hAnsi="Times New Roman"/>
                <w:sz w:val="24"/>
                <w:szCs w:val="24"/>
              </w:rPr>
              <w:t>Другие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37AB594" w14:textId="77777777" w:rsidR="003E7323" w:rsidRDefault="003E7323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A59179A" w14:textId="77777777" w:rsidR="003E7323" w:rsidRDefault="003E7323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E6A9547" w14:textId="77777777" w:rsidR="003E7323" w:rsidRDefault="003E7323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7108ED7" w14:textId="46EB5D64" w:rsidR="003E7323" w:rsidRPr="00335C6D" w:rsidRDefault="003E7323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72823C0" w14:textId="2E428B60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</w:t>
            </w:r>
            <w:r w:rsidR="00C4098E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Казанка</w:t>
            </w:r>
          </w:p>
          <w:p w14:paraId="49F04AC0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227084F7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1144A181" w14:textId="51A9A9B5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4E06482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10F48BB6" w14:textId="5F7CD4AC" w:rsidR="00B666C4" w:rsidRPr="00335C6D" w:rsidRDefault="00B666C4" w:rsidP="00B666C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2F7B7A7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Наконечная О.В.,</w:t>
            </w:r>
          </w:p>
          <w:p w14:paraId="427AC6B0" w14:textId="77777777" w:rsidR="004E35E8" w:rsidRPr="00335C6D" w:rsidRDefault="00B666C4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Казанского сельсовета,</w:t>
            </w:r>
          </w:p>
          <w:p w14:paraId="10A0814A" w14:textId="2CCFFF1D" w:rsidR="00B666C4" w:rsidRPr="00335C6D" w:rsidRDefault="00B666C4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36-174</w:t>
            </w:r>
          </w:p>
        </w:tc>
      </w:tr>
      <w:tr w:rsidR="00452AB0" w:rsidRPr="004C5F8A" w14:paraId="1C4E7DF4" w14:textId="77777777" w:rsidTr="00AA1402">
        <w:tc>
          <w:tcPr>
            <w:tcW w:w="1418" w:type="dxa"/>
            <w:shd w:val="clear" w:color="auto" w:fill="FFFFFF" w:themeFill="background1"/>
          </w:tcPr>
          <w:p w14:paraId="46F4254E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1F4802F8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8A6B192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8E0C40F" w14:textId="1DF700D6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1CE4C3E" w14:textId="1BCE72A8" w:rsidR="00452AB0" w:rsidRPr="00335C6D" w:rsidRDefault="00452AB0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Заключительный этап муниципального профессионального конкурса молодых специалистов «Шаг в профессию»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BDB8199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24FA35F" w14:textId="3F07B608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43B1382" w14:textId="21FC1504" w:rsidR="00452AB0" w:rsidRPr="00335C6D" w:rsidRDefault="00452AB0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CEE4468" w14:textId="774FD2DC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B541D9F" w14:textId="77777777" w:rsidR="004E35E8" w:rsidRPr="00335C6D" w:rsidRDefault="00452AB0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4566133E" w14:textId="77777777" w:rsidR="005942DA" w:rsidRDefault="00452AB0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51272008" w14:textId="3E4A59DC" w:rsidR="005942DA" w:rsidRPr="00335C6D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417EA266" w14:textId="77777777" w:rsidR="005942DA" w:rsidRDefault="005942DA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5AD4AB11" w14:textId="77777777" w:rsidR="00452AB0" w:rsidRDefault="005942DA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235B8119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336F0E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071A928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604AB0" w14:textId="77777777" w:rsid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682B36" w14:textId="24CAC124" w:rsidR="00343D14" w:rsidRPr="00335C6D" w:rsidRDefault="00343D14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098E" w:rsidRPr="004C5F8A" w14:paraId="52854E26" w14:textId="77777777" w:rsidTr="00AA1402">
        <w:tc>
          <w:tcPr>
            <w:tcW w:w="1418" w:type="dxa"/>
            <w:shd w:val="clear" w:color="auto" w:fill="FFFFFF" w:themeFill="background1"/>
          </w:tcPr>
          <w:p w14:paraId="0015AD06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  <w:p w14:paraId="193E8003" w14:textId="1DE4B463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EC01ACF" w14:textId="2AF4D6AD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924044E" w14:textId="77C1FA43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62FD4EC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4083162" w14:textId="0E46B9D7" w:rsidR="00C4098E" w:rsidRPr="00335C6D" w:rsidRDefault="00C4098E" w:rsidP="00C4098E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выполнении постановления администрации </w:t>
            </w:r>
            <w:r w:rsidR="005942DA">
              <w:rPr>
                <w:rFonts w:ascii="Times New Roman" w:hAnsi="Times New Roman"/>
                <w:sz w:val="24"/>
                <w:szCs w:val="24"/>
              </w:rPr>
              <w:t xml:space="preserve">Андреевского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сельсовета от 09.03.2023 № 16 «О мерах по предупреждению и ликвидации весеннего половодья, сохранности улиц населенных пунктов и автомобильных дорог Андреевского сельсовета Баганского района Новосибирской области»;</w:t>
            </w:r>
          </w:p>
          <w:p w14:paraId="43855F89" w14:textId="77777777" w:rsidR="00C4098E" w:rsidRDefault="00C4098E" w:rsidP="00C4098E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2.О выполнении постановления </w:t>
            </w:r>
            <w:r w:rsidR="005942DA"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="005942DA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 сельсовета от 25.10.2022 № 74а «Об организации мероприятий по предупреждению и ликвидации последствий возможных чрезвычайных ситуаций, связанных с пожарами на территории Андреевского сельсовета в осенне-зимний период 2022-2023 годы»</w:t>
            </w:r>
          </w:p>
          <w:p w14:paraId="43AAE731" w14:textId="77777777" w:rsidR="003E7323" w:rsidRDefault="003E7323" w:rsidP="00C4098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90DFF26" w14:textId="77777777" w:rsidR="003E7323" w:rsidRDefault="003E7323" w:rsidP="00C4098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5C601C7" w14:textId="0E742722" w:rsidR="003E7323" w:rsidRPr="00335C6D" w:rsidRDefault="003E7323" w:rsidP="00C409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63964DF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183ECFD1" w14:textId="32DF8D76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CB731F5" w14:textId="4542C886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E13A2A9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Коршак И.А.,</w:t>
            </w:r>
          </w:p>
          <w:p w14:paraId="076992E6" w14:textId="77777777" w:rsidR="004E35E8" w:rsidRPr="00335C6D" w:rsidRDefault="00C4098E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Андреевского сельсовета,</w:t>
            </w:r>
          </w:p>
          <w:p w14:paraId="281FEE97" w14:textId="46D8D4D4" w:rsidR="00C4098E" w:rsidRPr="00335C6D" w:rsidRDefault="00C4098E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6C10D50B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B046436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360D" w:rsidRPr="004C5F8A" w14:paraId="083F05B2" w14:textId="77777777" w:rsidTr="00AA1402">
        <w:tc>
          <w:tcPr>
            <w:tcW w:w="1418" w:type="dxa"/>
            <w:shd w:val="clear" w:color="auto" w:fill="FFFFFF" w:themeFill="background1"/>
          </w:tcPr>
          <w:p w14:paraId="7B6A082E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2DC8BB75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8CC3CF7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5E6A746" w14:textId="1E4B91D2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CAC1AC6" w14:textId="3DC8B648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 образовательных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5805C6CA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18BD873" w14:textId="70A81D0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2CFB884C" w14:textId="7C6E9A16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A1A4AA2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DAE0072" w14:textId="77777777" w:rsidR="0069360D" w:rsidRPr="00335C6D" w:rsidRDefault="0069360D" w:rsidP="006936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6DB9C730" w14:textId="77777777" w:rsidR="004E35E8" w:rsidRDefault="0069360D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48A8A141" w14:textId="49020655" w:rsidR="003E7323" w:rsidRPr="00335C6D" w:rsidRDefault="003E7323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2AB0" w:rsidRPr="004C5F8A" w14:paraId="19C5CF94" w14:textId="77777777" w:rsidTr="00AA1402">
        <w:tc>
          <w:tcPr>
            <w:tcW w:w="1418" w:type="dxa"/>
            <w:shd w:val="clear" w:color="auto" w:fill="FFFFFF" w:themeFill="background1"/>
          </w:tcPr>
          <w:p w14:paraId="35A35830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614109BB" w14:textId="24D6FED4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0370F7A" w14:textId="3D4AEF5C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3189461" w14:textId="32D3130B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101097B" w14:textId="2E9D52B6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shd w:val="clear" w:color="auto" w:fill="FFFFFF" w:themeFill="background1"/>
          </w:tcPr>
          <w:p w14:paraId="647AD593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FD58F05" w14:textId="576050DA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EDCB3C5" w14:textId="250A9CFB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shd w:val="clear" w:color="auto" w:fill="FFFFFF" w:themeFill="background1"/>
          </w:tcPr>
          <w:p w14:paraId="2334FE3C" w14:textId="77777777" w:rsidR="00452AB0" w:rsidRPr="00335C6D" w:rsidRDefault="00452AB0" w:rsidP="00452A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430A0E5A" w14:textId="77777777" w:rsidR="00452AB0" w:rsidRPr="00335C6D" w:rsidRDefault="00452AB0" w:rsidP="00452A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73D56244" w14:textId="77777777" w:rsidR="00452AB0" w:rsidRPr="00335C6D" w:rsidRDefault="00452AB0" w:rsidP="00452A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5C27C728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7D103E7E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733A565D" w14:textId="77777777" w:rsidR="00452AB0" w:rsidRPr="00335C6D" w:rsidRDefault="00452AB0" w:rsidP="00452A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366B1489" w14:textId="77777777" w:rsidR="00452AB0" w:rsidRDefault="00452AB0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21-011</w:t>
            </w:r>
          </w:p>
          <w:p w14:paraId="33E95745" w14:textId="361DF5CA" w:rsidR="00343D14" w:rsidRPr="00335C6D" w:rsidRDefault="00343D14" w:rsidP="005942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098E" w:rsidRPr="004C5F8A" w14:paraId="34E64BE4" w14:textId="77777777" w:rsidTr="00AA1402">
        <w:tc>
          <w:tcPr>
            <w:tcW w:w="1418" w:type="dxa"/>
            <w:shd w:val="clear" w:color="auto" w:fill="FFFFFF" w:themeFill="background1"/>
          </w:tcPr>
          <w:p w14:paraId="0F768B75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  <w:p w14:paraId="51D0D248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31FF8A2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1F9BE7C" w14:textId="0C924EF3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CEBCC21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EDA4625" w14:textId="77777777" w:rsidR="00C4098E" w:rsidRPr="00335C6D" w:rsidRDefault="00C4098E" w:rsidP="00C4098E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Казанского сельсовета от 04.03.2023. №09 «О мерах по предупреждению возникновения чрезвычайных ситуаций, связанных с весенним паводком и обеспечению защиты населения и территории Казанского сельсовета при прохождении весеннего половодья в 2023 году</w:t>
            </w:r>
          </w:p>
          <w:p w14:paraId="06C1C160" w14:textId="480680CA" w:rsidR="00C4098E" w:rsidRPr="00335C6D" w:rsidRDefault="00C4098E" w:rsidP="00C4098E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2. О выполнении постановления администрации Казанского сельсовета от 13.12.2022 №99 </w:t>
            </w:r>
            <w:r w:rsidR="005942DA">
              <w:rPr>
                <w:rFonts w:ascii="Times New Roman" w:hAnsi="Times New Roman"/>
                <w:sz w:val="24"/>
                <w:szCs w:val="24"/>
              </w:rPr>
              <w:t>«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Об организации мероприятий по предупреждению и ликвидации последствий возможных чрезвычайных ситуаций, связанных с пожарами на территории Казанского сельсовета Баганского района Новосибирской области в осеннее- зимнем пожароопасном периоде 2022-2023год</w:t>
            </w:r>
            <w:r w:rsidR="005942DA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750D8EA9" w14:textId="522441BC" w:rsidR="00C4098E" w:rsidRPr="00335C6D" w:rsidRDefault="00C4098E" w:rsidP="00C4098E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3. О выполнении постановления администрации Казанского сельсовета от 13.03.2023 № 11 «О проведении работ по благоустройству и улучшению санитарного состояния территорий Казанского сельсовета» с приглашением руководителей предприятий и учреждений сельсоветов.</w:t>
            </w:r>
          </w:p>
        </w:tc>
        <w:tc>
          <w:tcPr>
            <w:tcW w:w="2551" w:type="dxa"/>
            <w:shd w:val="clear" w:color="auto" w:fill="FFFFFF" w:themeFill="background1"/>
          </w:tcPr>
          <w:p w14:paraId="633958D2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Казанка.,</w:t>
            </w:r>
          </w:p>
          <w:p w14:paraId="2426CDA7" w14:textId="2A11627B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FAC34A4" w14:textId="77FBDBA0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4258C41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7F82484A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0C6C6188" w14:textId="441C454E" w:rsidR="00C4098E" w:rsidRPr="00335C6D" w:rsidRDefault="00C4098E" w:rsidP="00C409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EE7F27" w:rsidRPr="004C5F8A" w14:paraId="523EFA2C" w14:textId="77777777" w:rsidTr="00B666C4">
        <w:trPr>
          <w:trHeight w:val="1720"/>
        </w:trPr>
        <w:tc>
          <w:tcPr>
            <w:tcW w:w="1418" w:type="dxa"/>
            <w:shd w:val="clear" w:color="auto" w:fill="FFFFFF" w:themeFill="background1"/>
          </w:tcPr>
          <w:p w14:paraId="29A51C94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3E462E6F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5703BE8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8C3102D" w14:textId="35EDC0C8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505694" w14:textId="529B923D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Семинар библиотечных работников «Работа с молодёжью и детьми»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09D8200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59101C8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B164980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10E9642" w14:textId="36FE2FF2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0822C08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2CE015EF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1CA260C3" w14:textId="77777777" w:rsidR="00EE7F27" w:rsidRPr="00335C6D" w:rsidRDefault="00EE7F27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30C9F94E" w14:textId="77777777" w:rsidR="004E35E8" w:rsidRPr="00335C6D" w:rsidRDefault="004E35E8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B5967B0" w14:textId="77777777" w:rsidR="004E35E8" w:rsidRDefault="004E35E8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7A724E4" w14:textId="44FF908E" w:rsidR="00343D14" w:rsidRPr="00335C6D" w:rsidRDefault="00343D14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666C4" w:rsidRPr="004C5F8A" w14:paraId="5464F4EE" w14:textId="77777777" w:rsidTr="005857B4">
        <w:tc>
          <w:tcPr>
            <w:tcW w:w="1418" w:type="dxa"/>
            <w:shd w:val="clear" w:color="auto" w:fill="FFFFFF" w:themeFill="background1"/>
          </w:tcPr>
          <w:p w14:paraId="59E290F5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  <w:p w14:paraId="63DFECE8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0905B52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DA59971" w14:textId="5D0C26DD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6E64A77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4320AE9" w14:textId="77777777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 О проведении работ по благоустройству и улучшению санитарного состояния населенных пунктов Мироновского сельсовета</w:t>
            </w:r>
          </w:p>
          <w:p w14:paraId="0F24061D" w14:textId="77777777" w:rsidR="004E35E8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2. Об организации и проведению мероприятий, посвященных празднованию Дня Победы в Великой Отечественной войне</w:t>
            </w:r>
          </w:p>
          <w:p w14:paraId="54FC7724" w14:textId="1F3D564A" w:rsidR="00B962E7" w:rsidRPr="00335C6D" w:rsidRDefault="00B962E7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089B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с. Мироновка, </w:t>
            </w:r>
          </w:p>
          <w:p w14:paraId="747379EA" w14:textId="62360BBB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FE0C" w14:textId="4E6CF494" w:rsidR="00B666C4" w:rsidRPr="00335C6D" w:rsidRDefault="00B666C4" w:rsidP="00B666C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F9DF8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378C0285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12D6C58A" w14:textId="1149707A" w:rsidR="00B666C4" w:rsidRPr="00335C6D" w:rsidRDefault="00B666C4" w:rsidP="00B666C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847158" w:rsidRPr="004C5F8A" w14:paraId="06090DE1" w14:textId="77777777" w:rsidTr="00AA1402">
        <w:tc>
          <w:tcPr>
            <w:tcW w:w="1418" w:type="dxa"/>
            <w:shd w:val="clear" w:color="auto" w:fill="FFFFFF" w:themeFill="background1"/>
          </w:tcPr>
          <w:p w14:paraId="4F8D5980" w14:textId="77777777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5356185E" w14:textId="26B18562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728542D" w14:textId="32AE5943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C39896C" w14:textId="19214867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659E453" w14:textId="6B4E429F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«Где добро, там и тепло» - мероприятие «День Дарителя», в рамках Международного дня культуры.</w:t>
            </w:r>
          </w:p>
        </w:tc>
        <w:tc>
          <w:tcPr>
            <w:tcW w:w="2551" w:type="dxa"/>
            <w:shd w:val="clear" w:color="auto" w:fill="FFFFFF" w:themeFill="background1"/>
          </w:tcPr>
          <w:p w14:paraId="06948E80" w14:textId="485D1AC6" w:rsidR="00847158" w:rsidRPr="00335C6D" w:rsidRDefault="00DC2BA3" w:rsidP="0084715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</w:t>
            </w:r>
            <w:r w:rsidR="00847158"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Баган,</w:t>
            </w:r>
          </w:p>
          <w:p w14:paraId="51993A2A" w14:textId="0C2B7D13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районного краеведческого музея, выставочный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7E593A51" w14:textId="7B69FAB2" w:rsidR="00847158" w:rsidRPr="00335C6D" w:rsidRDefault="00847158" w:rsidP="008471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BC372BB" w14:textId="77777777" w:rsidR="00847158" w:rsidRPr="00335C6D" w:rsidRDefault="00847158" w:rsidP="0084715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0415315A" w14:textId="77777777" w:rsidR="00847158" w:rsidRPr="00335C6D" w:rsidRDefault="00847158" w:rsidP="0084715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</w:t>
            </w:r>
          </w:p>
          <w:p w14:paraId="3C12ECC3" w14:textId="77777777" w:rsidR="00847158" w:rsidRPr="00335C6D" w:rsidRDefault="00847158" w:rsidP="0084715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401F2631" w14:textId="6ACEEBEA" w:rsidR="00847158" w:rsidRPr="00B962E7" w:rsidRDefault="00847158" w:rsidP="00B962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</w:tc>
      </w:tr>
      <w:tr w:rsidR="00B666C4" w:rsidRPr="004C5F8A" w14:paraId="2F34E400" w14:textId="77777777" w:rsidTr="00AA1402">
        <w:tc>
          <w:tcPr>
            <w:tcW w:w="1418" w:type="dxa"/>
            <w:shd w:val="clear" w:color="auto" w:fill="FFFFFF" w:themeFill="background1"/>
          </w:tcPr>
          <w:p w14:paraId="5415BF3B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61560E94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D7A1CEE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D6819B4" w14:textId="7DC315CD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8111FA1" w14:textId="23F74978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Мироновского сельсовета:</w:t>
            </w:r>
          </w:p>
          <w:p w14:paraId="49C9DBDC" w14:textId="77777777" w:rsidR="00FA0FF6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  Об утверждении отчета об исполнении бюджета Мироновского сельсовета Баганского района Новосибирской области за 2022 год</w:t>
            </w:r>
          </w:p>
          <w:p w14:paraId="5700F294" w14:textId="7AA93E59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2.  О внесении изменений в решение 26-ой сессии Совета депутатов Мироновского сельсовета Баганского района Новосибирской области от 28.12.2022 № 136 «Об утверждении бюджета Мироновского сельсовета Баганского района Новосибирской области на 2023 год и на плановый период 2024 и 2025 годов»</w:t>
            </w:r>
          </w:p>
          <w:p w14:paraId="7C3038E6" w14:textId="77777777" w:rsidR="00B666C4" w:rsidRPr="00335C6D" w:rsidRDefault="00B666C4" w:rsidP="00B666C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3. Другие</w:t>
            </w:r>
          </w:p>
          <w:p w14:paraId="68D627C6" w14:textId="77777777" w:rsidR="004E35E8" w:rsidRPr="00335C6D" w:rsidRDefault="004E35E8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D58B457" w14:textId="77777777" w:rsidR="004E35E8" w:rsidRPr="00335C6D" w:rsidRDefault="004E35E8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DAEC8D6" w14:textId="4E249AEF" w:rsidR="00860B5B" w:rsidRPr="00335C6D" w:rsidRDefault="00860B5B" w:rsidP="00B666C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61899E01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777F678C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6DB4683B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D0FA1BC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BC7E58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55B874A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2947AFAA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53622202" w14:textId="3E2AE15A" w:rsidR="00B666C4" w:rsidRPr="00335C6D" w:rsidRDefault="00B666C4" w:rsidP="00B666C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E14164F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Капицкий</w:t>
            </w:r>
            <w:proofErr w:type="spellEnd"/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В.Н.,</w:t>
            </w:r>
          </w:p>
          <w:p w14:paraId="33A89BA8" w14:textId="77777777" w:rsidR="00B666C4" w:rsidRPr="00335C6D" w:rsidRDefault="00B666C4" w:rsidP="00B666C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Совета депутатов Мироновского сельсовета,</w:t>
            </w:r>
          </w:p>
          <w:p w14:paraId="76BF97F1" w14:textId="66685665" w:rsidR="00B666C4" w:rsidRPr="00335C6D" w:rsidRDefault="00B666C4" w:rsidP="00B666C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34-131</w:t>
            </w:r>
          </w:p>
        </w:tc>
      </w:tr>
      <w:tr w:rsidR="00F036B2" w:rsidRPr="004C5F8A" w14:paraId="7ADF69FE" w14:textId="77777777" w:rsidTr="00AA1402">
        <w:tc>
          <w:tcPr>
            <w:tcW w:w="1418" w:type="dxa"/>
            <w:shd w:val="clear" w:color="auto" w:fill="FFFFFF" w:themeFill="background1"/>
          </w:tcPr>
          <w:p w14:paraId="70228790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77B797F2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94D09D6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8FE1295" w14:textId="2855B7A5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61BB592" w14:textId="1D72A7A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Мастер</w:t>
            </w:r>
            <w:r w:rsidR="00951F92">
              <w:rPr>
                <w:rFonts w:ascii="Times New Roman" w:hAnsi="Times New Roman"/>
                <w:sz w:val="24"/>
                <w:szCs w:val="24"/>
              </w:rPr>
              <w:t>-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класс по декорированию яиц к светлому празднику Пасхи «Расписное чудо»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BD362A0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0117AE9" w14:textId="777B906E" w:rsidR="00F036B2" w:rsidRPr="00335C6D" w:rsidRDefault="00F036B2" w:rsidP="00F036B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 Фойе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39A4DA18" w14:textId="5A60B2FC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ABF6475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2B7DC076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95D4EAC" w14:textId="77777777" w:rsidR="00F036B2" w:rsidRDefault="00F036B2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044F8CF6" w14:textId="4FEB8515" w:rsidR="00343D14" w:rsidRPr="00B962E7" w:rsidRDefault="00343D14" w:rsidP="00B9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358" w:rsidRPr="004C5F8A" w14:paraId="2031BB1D" w14:textId="77777777" w:rsidTr="00AA1402">
        <w:tc>
          <w:tcPr>
            <w:tcW w:w="1418" w:type="dxa"/>
            <w:shd w:val="clear" w:color="auto" w:fill="FFFFFF" w:themeFill="background1"/>
          </w:tcPr>
          <w:p w14:paraId="26281924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  <w:p w14:paraId="1E19EE6E" w14:textId="1B49B713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E489B89" w14:textId="2076868F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4C7B7606" w14:textId="48AFECE9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76BA1B2" w14:textId="7BAD894F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4B798B91" w14:textId="77777777" w:rsidR="00D50358" w:rsidRPr="00335C6D" w:rsidRDefault="00D50358" w:rsidP="00D50358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3726E828" w14:textId="10EC1ADC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CCF33F3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6AA50CBD" w14:textId="4408DCCD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230B710D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08FCCBA1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651C9309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1441BF47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3953B5B3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B6E62A0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34CA82B8" w14:textId="1BFBC92C" w:rsidR="00D50358" w:rsidRPr="00335C6D" w:rsidRDefault="00A408F4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5805AA94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6DD285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E69011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4243" w:rsidRPr="004C5F8A" w14:paraId="2DA2656F" w14:textId="77777777" w:rsidTr="00AA1402">
        <w:tc>
          <w:tcPr>
            <w:tcW w:w="1418" w:type="dxa"/>
            <w:shd w:val="clear" w:color="auto" w:fill="FFFFFF" w:themeFill="background1"/>
          </w:tcPr>
          <w:p w14:paraId="08A82E07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36FA6F20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085FB63" w14:textId="77777777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8837EA7" w14:textId="219D45D6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AE1D29F" w14:textId="77777777" w:rsidR="00274243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Эстафетный бег в зачет зачёт Муниципального этапа Всероссийских спортивных игр школьников «Президентских состязаний». Среди 8,9,10,11 классов.</w:t>
            </w:r>
          </w:p>
          <w:p w14:paraId="2F1A0B77" w14:textId="77777777" w:rsidR="00C554B0" w:rsidRDefault="00C554B0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9EBE30" w14:textId="245A1666" w:rsidR="00C554B0" w:rsidRPr="00335C6D" w:rsidRDefault="00C554B0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357B9F8" w14:textId="77777777" w:rsidR="00274243" w:rsidRPr="00335C6D" w:rsidRDefault="00274243" w:rsidP="00C554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FF2F208" w14:textId="67863449" w:rsidR="00274243" w:rsidRPr="00335C6D" w:rsidRDefault="00274243" w:rsidP="00C554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легкоатлетический манеж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663BF864" w14:textId="2290C284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6830E4F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0CC8A3B3" w14:textId="77777777" w:rsidR="00274243" w:rsidRPr="00335C6D" w:rsidRDefault="00274243" w:rsidP="002742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25B50C37" w14:textId="083CC9F2" w:rsidR="00274243" w:rsidRPr="00335C6D" w:rsidRDefault="00274243" w:rsidP="002742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D50358" w:rsidRPr="004C5F8A" w14:paraId="2B8C9251" w14:textId="77777777" w:rsidTr="00AA1402">
        <w:tc>
          <w:tcPr>
            <w:tcW w:w="1418" w:type="dxa"/>
            <w:shd w:val="clear" w:color="auto" w:fill="FFFFFF" w:themeFill="background1"/>
          </w:tcPr>
          <w:p w14:paraId="4977018D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6F80BC87" w14:textId="3D0ED830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57A51FA" w14:textId="78075923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526D221" w14:textId="4C45D823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D5830F3" w14:textId="4BCEABAF" w:rsidR="00D50358" w:rsidRPr="00335C6D" w:rsidRDefault="00FA0FF6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Заседания комиссии по отдыху и оздоровлению детей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7E60B8E7" w14:textId="1A12CEB1" w:rsidR="00D50358" w:rsidRPr="00335C6D" w:rsidRDefault="00D50358" w:rsidP="00C554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B5AC8F2" w14:textId="5FA26DE0" w:rsidR="00D50358" w:rsidRPr="00335C6D" w:rsidRDefault="00D50358" w:rsidP="00C554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55E233B" w14:textId="1ECFA36E" w:rsidR="00FA0FF6" w:rsidRPr="00335C6D" w:rsidRDefault="00D50358" w:rsidP="00FA0F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</w:t>
            </w:r>
            <w:r w:rsidR="00FA0FF6">
              <w:rPr>
                <w:rFonts w:ascii="Times New Roman" w:hAnsi="Times New Roman"/>
                <w:sz w:val="24"/>
                <w:szCs w:val="24"/>
              </w:rPr>
              <w:t xml:space="preserve"> отдыху и оздоровлению детей</w:t>
            </w:r>
          </w:p>
          <w:p w14:paraId="14DBD0B2" w14:textId="294BB458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73AAB5CA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770CFC9E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48442B84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7A463301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721F9536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40AC2F87" w14:textId="77777777" w:rsidR="00D50358" w:rsidRPr="00335C6D" w:rsidRDefault="00D50358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28A83213" w14:textId="25C2D49A" w:rsidR="00D50358" w:rsidRPr="00335C6D" w:rsidRDefault="00A408F4" w:rsidP="00D503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4FE1FBFA" w14:textId="77777777" w:rsidR="00D50358" w:rsidRPr="00335C6D" w:rsidRDefault="00D50358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7A14" w:rsidRPr="004C5F8A" w14:paraId="0E99AF19" w14:textId="77777777" w:rsidTr="00AA1402">
        <w:tc>
          <w:tcPr>
            <w:tcW w:w="1418" w:type="dxa"/>
            <w:shd w:val="clear" w:color="auto" w:fill="FFFFFF" w:themeFill="background1"/>
          </w:tcPr>
          <w:p w14:paraId="265A870F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79FC2290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8C6DF87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EB085A3" w14:textId="1DDAC585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EA1EFC6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Муниципальный этап Большого всероссийского фестиваля детского и юношеского творчества </w:t>
            </w:r>
          </w:p>
          <w:p w14:paraId="6CD224F1" w14:textId="77777777" w:rsidR="00C47A14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«Путь к мечте - 2023» (вокал и хореография)</w:t>
            </w:r>
          </w:p>
          <w:p w14:paraId="3754B146" w14:textId="77777777" w:rsidR="00C554B0" w:rsidRDefault="00C554B0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717637" w14:textId="77777777" w:rsidR="00C554B0" w:rsidRDefault="00C554B0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950A101" w14:textId="77777777" w:rsidR="00C554B0" w:rsidRDefault="00C554B0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03B713" w14:textId="11D0FB98" w:rsidR="00C554B0" w:rsidRPr="00335C6D" w:rsidRDefault="00C554B0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4EF679E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A932D4C" w14:textId="7F67008C" w:rsidR="00C47A14" w:rsidRPr="00335C6D" w:rsidRDefault="00C47A14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B3D6479" w14:textId="2D8CE722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18BC8F7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3AA95564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D3DB6DF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139D3ED0" w14:textId="77777777" w:rsidR="00C47A14" w:rsidRPr="00335C6D" w:rsidRDefault="00C47A14" w:rsidP="00C47A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6F65B8" w14:textId="77777777" w:rsidR="00C47A14" w:rsidRDefault="00C47A14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CCF17CF" w14:textId="77777777" w:rsidR="00343D14" w:rsidRDefault="00343D14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BB76042" w14:textId="77777777" w:rsidR="00343D14" w:rsidRDefault="00343D14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6A214BE" w14:textId="77777777" w:rsidR="00343D14" w:rsidRDefault="00343D14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D4441B7" w14:textId="24F49919" w:rsidR="00343D14" w:rsidRPr="00335C6D" w:rsidRDefault="00343D14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382A" w:rsidRPr="004C5F8A" w14:paraId="02A65013" w14:textId="77777777" w:rsidTr="00AA1402">
        <w:tc>
          <w:tcPr>
            <w:tcW w:w="1418" w:type="dxa"/>
            <w:shd w:val="clear" w:color="auto" w:fill="FFFFFF" w:themeFill="background1"/>
          </w:tcPr>
          <w:p w14:paraId="25934DE3" w14:textId="77777777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  <w:p w14:paraId="757FD0F1" w14:textId="67A0E9BE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0337297" w14:textId="1CD25E49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890B064" w14:textId="6A235AC7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4177A9A" w14:textId="77777777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района:</w:t>
            </w:r>
          </w:p>
          <w:p w14:paraId="735350F2" w14:textId="22A0E481" w:rsidR="0042382A" w:rsidRPr="00335C6D" w:rsidRDefault="0042382A" w:rsidP="004E35E8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 Отчет Исполняющего обязанности Главы Баганского района Новосибирской области о результатах его деятельности, о результатах деятельности местной администрации и иных подведомственных ему органов местного самоуправления, в том числе о решении вопросов, поставленных Советом депутатов.</w:t>
            </w:r>
          </w:p>
          <w:p w14:paraId="5E554953" w14:textId="77777777" w:rsidR="0042382A" w:rsidRPr="00335C6D" w:rsidRDefault="0042382A" w:rsidP="004E35E8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2. Об отчете Ревизионной комиссии Баганского района за 2022 год.</w:t>
            </w:r>
          </w:p>
          <w:p w14:paraId="340EA1FF" w14:textId="77777777" w:rsidR="0042382A" w:rsidRPr="00335C6D" w:rsidRDefault="0042382A" w:rsidP="004E35E8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3. О состоянии и перспективах развития сельскохозяйственной отрасли на территории Баганского района.</w:t>
            </w:r>
          </w:p>
          <w:p w14:paraId="71CBB9A7" w14:textId="046BBBC2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6BF6C96B" w14:textId="77777777" w:rsidR="0042382A" w:rsidRPr="00335C6D" w:rsidRDefault="0042382A" w:rsidP="0042382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9E26E4" w14:textId="759A0EE5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146CFF8" w14:textId="323A5F4D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466ED69" w14:textId="77777777" w:rsidR="0042382A" w:rsidRPr="00335C6D" w:rsidRDefault="0042382A" w:rsidP="0042382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7BAE7FDA" w14:textId="77777777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74A54072" w14:textId="706BBC90" w:rsidR="0042382A" w:rsidRPr="00335C6D" w:rsidRDefault="0042382A" w:rsidP="00423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0E19C2" w:rsidRPr="004C5F8A" w14:paraId="02577281" w14:textId="77777777" w:rsidTr="00AA1402">
        <w:tc>
          <w:tcPr>
            <w:tcW w:w="1418" w:type="dxa"/>
            <w:shd w:val="clear" w:color="auto" w:fill="FFFFFF" w:themeFill="background1"/>
          </w:tcPr>
          <w:p w14:paraId="5EEED7DF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2069C7AF" w14:textId="0F6E6F92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2AE99D0" w14:textId="4414DAD4" w:rsidR="000E19C2" w:rsidRPr="00335C6D" w:rsidRDefault="00B6511E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</w:t>
            </w:r>
            <w:r w:rsidR="000E19C2" w:rsidRPr="00335C6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C56FF29" w14:textId="1C77FF18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641BF16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6C1D1FB" w14:textId="77777777" w:rsidR="000E19C2" w:rsidRPr="00335C6D" w:rsidRDefault="000E19C2" w:rsidP="000E19C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выполнении постановления администрации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от 14.03.2023 № 15 «О мерах по предупреждению весеннего половодья, сохранности улиц и автомобильных дорог».</w:t>
            </w:r>
          </w:p>
          <w:p w14:paraId="45D406D2" w14:textId="77777777" w:rsidR="000E19C2" w:rsidRPr="00335C6D" w:rsidRDefault="000E19C2" w:rsidP="000E19C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2.О выполнении постановления администрации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от 25.10.2022 №81 «Об организации мероприятий по предупреждению и ликвидации последствий возможных чрезвычайных ситуаций, связанных с пожарами на территории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 в осенне-зимнем пожароопасном периоде 2022 – 2023 годов».</w:t>
            </w:r>
          </w:p>
          <w:p w14:paraId="39BADBE9" w14:textId="77777777" w:rsidR="004E35E8" w:rsidRDefault="004E35E8" w:rsidP="000E19C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0878E8D" w14:textId="2302B3DD" w:rsidR="00343D14" w:rsidRPr="00335C6D" w:rsidRDefault="00343D14" w:rsidP="000E19C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067A3DB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Кузнецовка,</w:t>
            </w:r>
          </w:p>
          <w:p w14:paraId="1B749C14" w14:textId="2305CC12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94719F" w14:textId="30729B45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7BB67EE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Даций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А.М.,</w:t>
            </w:r>
          </w:p>
          <w:p w14:paraId="2B8EE257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50D7D01B" w14:textId="238DE505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580E6B" w:rsidRPr="004C5F8A" w14:paraId="4CEF3233" w14:textId="77777777" w:rsidTr="00AA1402">
        <w:tc>
          <w:tcPr>
            <w:tcW w:w="1418" w:type="dxa"/>
            <w:shd w:val="clear" w:color="auto" w:fill="FFFFFF" w:themeFill="background1"/>
          </w:tcPr>
          <w:p w14:paraId="2D78158E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  <w:p w14:paraId="739290F0" w14:textId="6FA2A409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CA7A968" w14:textId="2640CD7B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9CCF90C" w14:textId="61F900AB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77B32BA" w14:textId="6200F5A4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59DC7888" w14:textId="77777777" w:rsidR="00580E6B" w:rsidRPr="00335C6D" w:rsidRDefault="00580E6B" w:rsidP="00580E6B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7A08DF15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3C55DC97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4FC7096" w14:textId="41631520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112E4711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Пермякова Л.М., </w:t>
            </w:r>
          </w:p>
          <w:p w14:paraId="376913DE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Главы района, первый заместитель главы администрации района, </w:t>
            </w:r>
          </w:p>
          <w:p w14:paraId="552C0A6F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комиссии,</w:t>
            </w:r>
          </w:p>
          <w:p w14:paraId="1599158D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2377FB44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7667" w:rsidRPr="004C5F8A" w14:paraId="628BA80F" w14:textId="77777777" w:rsidTr="00AA1402">
        <w:tc>
          <w:tcPr>
            <w:tcW w:w="1418" w:type="dxa"/>
            <w:shd w:val="clear" w:color="auto" w:fill="FFFFFF" w:themeFill="background1"/>
          </w:tcPr>
          <w:p w14:paraId="221AE2DA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7C7D8255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5FDFF78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9BA8774" w14:textId="0F26D77C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3EB4302" w14:textId="7F984BD3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35C6D">
              <w:rPr>
                <w:rFonts w:ascii="Times New Roman" w:hAnsi="Times New Roman"/>
                <w:sz w:val="24"/>
                <w:szCs w:val="24"/>
              </w:rPr>
              <w:t>VII  открытая</w:t>
            </w:r>
            <w:proofErr w:type="gram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муниципальная научно-практическая конференция для обучающихся 6-11 классов «Открытия. Инновации. Технологии»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19EFEB3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37683B5" w14:textId="2B9E0766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4A7AABF" w14:textId="688E9CE2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2257938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32A8417F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7BE56B0B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2B4870E5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1FCA40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4E1BC2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6511E" w:rsidRPr="004C5F8A" w14:paraId="7F2EE595" w14:textId="77777777" w:rsidTr="00AA1402">
        <w:tc>
          <w:tcPr>
            <w:tcW w:w="1418" w:type="dxa"/>
            <w:shd w:val="clear" w:color="auto" w:fill="FFFFFF" w:themeFill="background1"/>
          </w:tcPr>
          <w:p w14:paraId="34FC5DCD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5E6F6CCF" w14:textId="17AEA84D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F4F09CA" w14:textId="717F97C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30D5EBE" w14:textId="2EE365BB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2F869F3" w14:textId="5E798E2E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Фотовыставка ко Дню местного самоуправления «История Баганского самоуправления» </w:t>
            </w:r>
          </w:p>
        </w:tc>
        <w:tc>
          <w:tcPr>
            <w:tcW w:w="2551" w:type="dxa"/>
            <w:shd w:val="clear" w:color="auto" w:fill="FFFFFF" w:themeFill="background1"/>
          </w:tcPr>
          <w:p w14:paraId="762CFCD4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F0581B1" w14:textId="592CC55A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творчества, актовый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14D4B3A" w14:textId="57E3A995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CED43A4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Капинова</w:t>
            </w:r>
            <w:proofErr w:type="spellEnd"/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А.В.,</w:t>
            </w:r>
          </w:p>
          <w:p w14:paraId="591870FA" w14:textId="77777777" w:rsidR="00C4098E" w:rsidRPr="00335C6D" w:rsidRDefault="00C4098E" w:rsidP="00C4098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начальник отдела архивной службы, 21-239</w:t>
            </w:r>
          </w:p>
          <w:p w14:paraId="53EDA4E0" w14:textId="4AB9E87A" w:rsidR="00B6511E" w:rsidRPr="00335C6D" w:rsidRDefault="00B6511E" w:rsidP="00C4098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5EDB06DB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</w:t>
            </w:r>
          </w:p>
          <w:p w14:paraId="13A2E577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1D4BC770" w14:textId="30698708" w:rsidR="00B6511E" w:rsidRPr="00335C6D" w:rsidRDefault="00B6511E" w:rsidP="004E35E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</w:tc>
      </w:tr>
      <w:tr w:rsidR="00F036B2" w:rsidRPr="004C5F8A" w14:paraId="2002B4A5" w14:textId="77777777" w:rsidTr="002F3567">
        <w:tc>
          <w:tcPr>
            <w:tcW w:w="1418" w:type="dxa"/>
            <w:shd w:val="clear" w:color="auto" w:fill="FFFFFF" w:themeFill="background1"/>
          </w:tcPr>
          <w:p w14:paraId="731EF290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54C81D1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31CDA02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77CA52B" w14:textId="64E46993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3D90935" w14:textId="692B84CA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День муниципального служащего</w:t>
            </w:r>
          </w:p>
        </w:tc>
        <w:tc>
          <w:tcPr>
            <w:tcW w:w="2551" w:type="dxa"/>
            <w:shd w:val="clear" w:color="auto" w:fill="FFFFFF" w:themeFill="background1"/>
          </w:tcPr>
          <w:p w14:paraId="459239A9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84324FF" w14:textId="15BAE10A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Дома детского творчества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EF364F" w14:textId="3D57EB8A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0F3DBBB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71A718F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56418387" w14:textId="4AC3DDA2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21 341</w:t>
            </w:r>
          </w:p>
          <w:p w14:paraId="2A5FAFC8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4489A45E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начальник отдела, </w:t>
            </w:r>
          </w:p>
          <w:p w14:paraId="4B70A099" w14:textId="07791451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  <w:r w:rsidR="00580E6B" w:rsidRPr="00335C6D">
              <w:rPr>
                <w:rFonts w:ascii="Times New Roman" w:hAnsi="Times New Roman"/>
                <w:sz w:val="24"/>
                <w:szCs w:val="24"/>
              </w:rPr>
              <w:t> 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109</w:t>
            </w:r>
          </w:p>
          <w:p w14:paraId="51F8CB61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Клятченок</w:t>
            </w:r>
            <w:proofErr w:type="spellEnd"/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К.А.,</w:t>
            </w:r>
          </w:p>
          <w:p w14:paraId="509F382E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МБУК «КДЦ Баганского района»,</w:t>
            </w:r>
          </w:p>
          <w:p w14:paraId="3E034F37" w14:textId="073B24CA" w:rsidR="00580E6B" w:rsidRPr="00335C6D" w:rsidRDefault="00580E6B" w:rsidP="00580E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29-080</w:t>
            </w:r>
          </w:p>
        </w:tc>
      </w:tr>
      <w:tr w:rsidR="00EE7F27" w:rsidRPr="004C5F8A" w14:paraId="603B074C" w14:textId="77777777" w:rsidTr="00071B99">
        <w:tc>
          <w:tcPr>
            <w:tcW w:w="1418" w:type="dxa"/>
            <w:shd w:val="clear" w:color="auto" w:fill="FFFFFF" w:themeFill="background1"/>
          </w:tcPr>
          <w:p w14:paraId="118BE646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3F0DC5B9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E673030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99668F7" w14:textId="0E8910B0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A45959C" w14:textId="76A7A40A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Общероссийская акция «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Библионочь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2023»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BCC977B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2DC33B4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1A895F43" w14:textId="77777777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23183BCC" w14:textId="04B8817F" w:rsidR="00EE7F27" w:rsidRPr="00335C6D" w:rsidRDefault="00EE7F27" w:rsidP="00EE7F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54C976A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565992C6" w14:textId="77777777" w:rsidR="00EE7F27" w:rsidRPr="00335C6D" w:rsidRDefault="00EE7F27" w:rsidP="00EE7F2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3B9B1463" w14:textId="77777777" w:rsidR="00EE7F27" w:rsidRDefault="00EE7F27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73BACC42" w14:textId="50933D14" w:rsidR="00343D14" w:rsidRPr="00335C6D" w:rsidRDefault="00343D14" w:rsidP="004E35E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9F25CB" w:rsidRPr="004C5F8A" w14:paraId="74561D88" w14:textId="77777777" w:rsidTr="00071B99">
        <w:tc>
          <w:tcPr>
            <w:tcW w:w="1418" w:type="dxa"/>
            <w:shd w:val="clear" w:color="auto" w:fill="FFFFFF" w:themeFill="background1"/>
          </w:tcPr>
          <w:p w14:paraId="778B1B6C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23</w:t>
            </w:r>
          </w:p>
          <w:p w14:paraId="2EA7FB5E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D6305CF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604086EC" w14:textId="4BB5FA2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684E31A" w14:textId="50B79DC6" w:rsidR="009F25CB" w:rsidRPr="009F25CB" w:rsidRDefault="009F25CB" w:rsidP="009F25C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F25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Районные соревнования по шахматам «Белая ладья»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46E08F8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3092E57" w14:textId="4C5AF04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243ADE7" w14:textId="06AAB667" w:rsidR="009F25CB" w:rsidRPr="00335C6D" w:rsidRDefault="009F25CB" w:rsidP="009F25C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F25C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DF0178C" w14:textId="67B892B0" w:rsidR="009F25CB" w:rsidRPr="00335C6D" w:rsidRDefault="00FA0FF6" w:rsidP="009F25C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</w:t>
            </w:r>
            <w:r w:rsidR="009F25CB"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ачальник отдела молодёжной политики, физической культуры и спорта администрации Баганского района </w:t>
            </w:r>
          </w:p>
          <w:p w14:paraId="6EC4109A" w14:textId="77777777" w:rsidR="009F25CB" w:rsidRPr="00335C6D" w:rsidRDefault="009F25CB" w:rsidP="009F25C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29-082</w:t>
            </w:r>
          </w:p>
          <w:p w14:paraId="17AC3C30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458DBB07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694CE138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45690DD7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44CB8B" w14:textId="77777777" w:rsidR="009F25CB" w:rsidRPr="00335C6D" w:rsidRDefault="009F25CB" w:rsidP="009F25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97338C8" w14:textId="77777777" w:rsidR="009F25CB" w:rsidRPr="00335C6D" w:rsidRDefault="009F25CB" w:rsidP="009F25C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F036B2" w:rsidRPr="004C5F8A" w14:paraId="490C425A" w14:textId="77777777" w:rsidTr="00AA1402">
        <w:tc>
          <w:tcPr>
            <w:tcW w:w="1418" w:type="dxa"/>
            <w:shd w:val="clear" w:color="auto" w:fill="FFFFFF" w:themeFill="background1"/>
          </w:tcPr>
          <w:p w14:paraId="3B1B796A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5C9D2B29" w14:textId="57F3B2DA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8AECF8D" w14:textId="07438DD6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0FCC5B1E" w14:textId="1E0FA191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D04A5E" w14:textId="7326C716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«Звуки и краски танца» районный фестиваль хореографического искусства, посвящённый Международному дню танца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15AC6BE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8749C7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  <w:p w14:paraId="2AC1C208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63D6420" w14:textId="5B2640B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58D9C1F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04AB43D5" w14:textId="77777777" w:rsidR="00F036B2" w:rsidRPr="00335C6D" w:rsidRDefault="00F036B2" w:rsidP="00F03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5C371ACE" w14:textId="3955EB71" w:rsidR="00F036B2" w:rsidRPr="00335C6D" w:rsidRDefault="00F036B2" w:rsidP="00F036B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B6511E" w:rsidRPr="004C5F8A" w14:paraId="628CB52E" w14:textId="77777777" w:rsidTr="00AA1402">
        <w:tc>
          <w:tcPr>
            <w:tcW w:w="1418" w:type="dxa"/>
            <w:shd w:val="clear" w:color="auto" w:fill="FFFFFF" w:themeFill="background1"/>
          </w:tcPr>
          <w:p w14:paraId="14E3A71C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433B2CFB" w14:textId="434F974D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7D5E468" w14:textId="6655BE6F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E7A69B0" w14:textId="014F774A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13.20</w:t>
            </w:r>
          </w:p>
        </w:tc>
        <w:tc>
          <w:tcPr>
            <w:tcW w:w="4253" w:type="dxa"/>
            <w:shd w:val="clear" w:color="auto" w:fill="FFFFFF" w:themeFill="background1"/>
          </w:tcPr>
          <w:p w14:paraId="209FEE0B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«Чернобыль и трагедия» - встреча, посвящённая</w:t>
            </w:r>
          </w:p>
          <w:p w14:paraId="693575ED" w14:textId="327BDCA9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37-летию ликвидации аварии на ЧАЭС.</w:t>
            </w:r>
          </w:p>
        </w:tc>
        <w:tc>
          <w:tcPr>
            <w:tcW w:w="2551" w:type="dxa"/>
            <w:shd w:val="clear" w:color="auto" w:fill="FFFFFF" w:themeFill="background1"/>
          </w:tcPr>
          <w:p w14:paraId="58DAE805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42FA0201" w14:textId="55EE01BD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районного краеведческого музея, лекционный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0C2BB257" w14:textId="6CFA7B71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05E958F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79C845D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</w:t>
            </w:r>
          </w:p>
          <w:p w14:paraId="3A8EAF77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0EEE2D3E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  <w:p w14:paraId="03655C25" w14:textId="77777777" w:rsidR="00B6511E" w:rsidRPr="00335C6D" w:rsidRDefault="00B6511E" w:rsidP="00A408F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A07FB" w:rsidRPr="004C5F8A" w14:paraId="6D7D7320" w14:textId="77777777" w:rsidTr="00AA1402">
        <w:tc>
          <w:tcPr>
            <w:tcW w:w="1418" w:type="dxa"/>
            <w:shd w:val="clear" w:color="auto" w:fill="FFFFFF" w:themeFill="background1"/>
          </w:tcPr>
          <w:p w14:paraId="3FA1C8B7" w14:textId="77777777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3C9DFBBB" w14:textId="77777777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3CF1A51" w14:textId="77777777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6EB5532" w14:textId="0B313FB0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D3021C6" w14:textId="2A999A49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Первенство Баганской ДЮСШ по легкой атлетике среди юношей и девушек 2005 г.р. и старше, 2006-2007 г.р.</w:t>
            </w:r>
          </w:p>
        </w:tc>
        <w:tc>
          <w:tcPr>
            <w:tcW w:w="2551" w:type="dxa"/>
            <w:shd w:val="clear" w:color="auto" w:fill="FFFFFF" w:themeFill="background1"/>
          </w:tcPr>
          <w:p w14:paraId="0BEF1878" w14:textId="77777777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A8C9520" w14:textId="6E8A6EEF" w:rsidR="00EA07FB" w:rsidRPr="00335C6D" w:rsidRDefault="00EA07FB" w:rsidP="00EA07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3E41D18E" w14:textId="4FCEC1A2" w:rsidR="00EA07FB" w:rsidRPr="00335C6D" w:rsidRDefault="00EA07FB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49E7329A" w14:textId="77777777" w:rsidR="00EA07FB" w:rsidRPr="00335C6D" w:rsidRDefault="00EA07FB" w:rsidP="00EA07F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458D141D" w14:textId="77777777" w:rsidR="00EA07FB" w:rsidRPr="00335C6D" w:rsidRDefault="00EA07FB" w:rsidP="00EA07F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F261DFB" w14:textId="77777777" w:rsidR="00EA07FB" w:rsidRDefault="00EA07FB" w:rsidP="00EA07F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E1101C2" w14:textId="4CFF09C1" w:rsidR="003E7323" w:rsidRPr="00335C6D" w:rsidRDefault="003E7323" w:rsidP="00EA07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543" w:rsidRPr="004C5F8A" w14:paraId="4FA9442B" w14:textId="77777777" w:rsidTr="00AA1402">
        <w:tc>
          <w:tcPr>
            <w:tcW w:w="1418" w:type="dxa"/>
            <w:shd w:val="clear" w:color="auto" w:fill="FFFFFF" w:themeFill="background1"/>
          </w:tcPr>
          <w:p w14:paraId="2DD818A8" w14:textId="77777777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5636B0EF" w14:textId="77777777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B2E9ABE" w14:textId="77777777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9F76AA5" w14:textId="15F31D4E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3C2F14A" w14:textId="700B1EBE" w:rsidR="006A0543" w:rsidRPr="00335C6D" w:rsidRDefault="006A0543" w:rsidP="00EA07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Вторая обучающая встреча районного проекта «Школа вожатых»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ABEEE6A" w14:textId="77777777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8AF8A50" w14:textId="29CD11C1" w:rsidR="006A0543" w:rsidRPr="00335C6D" w:rsidRDefault="006A0543" w:rsidP="006A05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159DE3B" w14:textId="1A3D7A59" w:rsidR="006A0543" w:rsidRPr="00335C6D" w:rsidRDefault="00335C6D" w:rsidP="00EA07FB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CB33469" w14:textId="6EEDBFEF" w:rsidR="00335C6D" w:rsidRPr="00335C6D" w:rsidRDefault="00FA0FF6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</w:t>
            </w:r>
            <w:r w:rsidR="00335C6D"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ачальник отдела молодёжной политики, физической культуры и спорта администрации Баганского района </w:t>
            </w:r>
          </w:p>
          <w:p w14:paraId="74A12BAD" w14:textId="77777777" w:rsidR="00335C6D" w:rsidRPr="00335C6D" w:rsidRDefault="00335C6D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29-082</w:t>
            </w:r>
          </w:p>
          <w:p w14:paraId="07F8F827" w14:textId="44225845" w:rsidR="00335C6D" w:rsidRPr="00335C6D" w:rsidRDefault="00335C6D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Рау</w:t>
            </w:r>
            <w:proofErr w:type="spellEnd"/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Т.Г.,</w:t>
            </w:r>
          </w:p>
          <w:p w14:paraId="755499C0" w14:textId="77777777" w:rsidR="00335C6D" w:rsidRPr="00335C6D" w:rsidRDefault="00335C6D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МБОУ ДО Баганского Дома детского творчества,</w:t>
            </w:r>
          </w:p>
          <w:p w14:paraId="37477FCF" w14:textId="77777777" w:rsidR="006A0543" w:rsidRDefault="00335C6D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22-753</w:t>
            </w:r>
          </w:p>
          <w:p w14:paraId="47591065" w14:textId="77777777" w:rsidR="003E7323" w:rsidRDefault="003E7323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0FAF35A2" w14:textId="4769F7ED" w:rsidR="00343D14" w:rsidRPr="00335C6D" w:rsidRDefault="00343D14" w:rsidP="00335C6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DF7B42" w:rsidRPr="004C5F8A" w14:paraId="0CB48842" w14:textId="77777777" w:rsidTr="00AA1402">
        <w:tc>
          <w:tcPr>
            <w:tcW w:w="1418" w:type="dxa"/>
            <w:shd w:val="clear" w:color="auto" w:fill="FFFFFF" w:themeFill="background1"/>
          </w:tcPr>
          <w:p w14:paraId="24CCAE30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  <w:p w14:paraId="5B433AAE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D2F1DD9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3E16145" w14:textId="5E962231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A48D4C3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Сессия Совета депутатов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сельсовета:</w:t>
            </w:r>
          </w:p>
          <w:p w14:paraId="471711E2" w14:textId="505A0EA9" w:rsidR="00DF7B42" w:rsidRPr="00335C6D" w:rsidRDefault="00DF7B42" w:rsidP="00DF7B4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внесении изменений в бюджет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  <w:p w14:paraId="685D5181" w14:textId="7B770A09" w:rsidR="00DF7B42" w:rsidRPr="00335C6D" w:rsidRDefault="00DF7B42" w:rsidP="00A4038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1170215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Палецкое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F0CBFF7" w14:textId="0AB7955B" w:rsidR="00DF7B42" w:rsidRPr="00335C6D" w:rsidRDefault="00DF7B42" w:rsidP="00DF7B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72D5B79" w14:textId="3FE9809A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Совет депутатов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BF764CA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5CE29936" w14:textId="77777777" w:rsidR="00DF7B42" w:rsidRPr="00335C6D" w:rsidRDefault="00DF7B42" w:rsidP="00DF7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721AE448" w14:textId="7C1C81F5" w:rsidR="00DF7B42" w:rsidRPr="00335C6D" w:rsidRDefault="00DF7B42" w:rsidP="00DF7B4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3E7323" w:rsidRPr="004C5F8A" w14:paraId="385504CC" w14:textId="77777777" w:rsidTr="00AA1402">
        <w:tc>
          <w:tcPr>
            <w:tcW w:w="1418" w:type="dxa"/>
            <w:shd w:val="clear" w:color="auto" w:fill="FFFFFF" w:themeFill="background1"/>
          </w:tcPr>
          <w:p w14:paraId="186C6DC3" w14:textId="03A28494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14:paraId="12BB9FC5" w14:textId="77777777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2ECF872" w14:textId="75554748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3E7323">
              <w:rPr>
                <w:rFonts w:ascii="Times New Roman" w:hAnsi="Times New Roman"/>
                <w:sz w:val="24"/>
                <w:szCs w:val="24"/>
              </w:rPr>
              <w:t>т.</w:t>
            </w:r>
          </w:p>
          <w:p w14:paraId="61E409E0" w14:textId="180409E1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DFBB5C2" w14:textId="77777777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E73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Час контроля:</w:t>
            </w:r>
          </w:p>
          <w:p w14:paraId="045BC9D8" w14:textId="6C78B614" w:rsidR="003E7323" w:rsidRPr="003E7323" w:rsidRDefault="003E7323" w:rsidP="003E7323">
            <w:pPr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1.О промежуточных итогах работы с ранее учтенными объектами</w:t>
            </w:r>
          </w:p>
        </w:tc>
        <w:tc>
          <w:tcPr>
            <w:tcW w:w="2551" w:type="dxa"/>
            <w:shd w:val="clear" w:color="auto" w:fill="FFFFFF" w:themeFill="background1"/>
          </w:tcPr>
          <w:p w14:paraId="6DEE1EF7" w14:textId="77777777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05B136C" w14:textId="6326D3C1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104F9AA" w14:textId="63966DD9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D011CC3" w14:textId="77777777" w:rsidR="003E7323" w:rsidRPr="003E7323" w:rsidRDefault="003E7323" w:rsidP="003E732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4EB93324" w14:textId="77777777" w:rsidR="003E7323" w:rsidRPr="003E7323" w:rsidRDefault="003E7323" w:rsidP="003E732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46EACA05" w14:textId="31EBBECD" w:rsidR="003E7323" w:rsidRPr="003E7323" w:rsidRDefault="003E7323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</w:tc>
      </w:tr>
      <w:tr w:rsidR="00753E9F" w:rsidRPr="004C5F8A" w14:paraId="0C92CC87" w14:textId="77777777" w:rsidTr="00AA1402">
        <w:tc>
          <w:tcPr>
            <w:tcW w:w="1418" w:type="dxa"/>
            <w:shd w:val="clear" w:color="auto" w:fill="FFFFFF" w:themeFill="background1"/>
          </w:tcPr>
          <w:p w14:paraId="32FBF681" w14:textId="77777777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6B0E521B" w14:textId="0967D207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9332A37" w14:textId="2EC702C0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01433B6" w14:textId="3A9A290D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2108709" w14:textId="1FFA1302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Вечер-реквием «Колокол Чернобыля»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DB079B3" w14:textId="77777777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639A9CF" w14:textId="77777777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0F194DC6" w14:textId="77777777" w:rsidR="00753E9F" w:rsidRPr="00335C6D" w:rsidRDefault="00753E9F" w:rsidP="00753E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8C94ED0" w14:textId="7D34459C" w:rsidR="00753E9F" w:rsidRPr="00335C6D" w:rsidRDefault="00753E9F" w:rsidP="00753E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95F6296" w14:textId="77777777" w:rsidR="00753E9F" w:rsidRPr="00335C6D" w:rsidRDefault="00753E9F" w:rsidP="00753E9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B560A81" w14:textId="77777777" w:rsidR="00753E9F" w:rsidRPr="00335C6D" w:rsidRDefault="00753E9F" w:rsidP="00753E9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6EDDD3EC" w14:textId="77777777" w:rsidR="00753E9F" w:rsidRPr="00335C6D" w:rsidRDefault="00753E9F" w:rsidP="00753E9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3DE17002" w14:textId="77777777" w:rsidR="00753E9F" w:rsidRPr="00335C6D" w:rsidRDefault="00753E9F" w:rsidP="00753E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7F3596" w:rsidRPr="004C5F8A" w14:paraId="78BB6DAE" w14:textId="77777777" w:rsidTr="00AA1402">
        <w:tc>
          <w:tcPr>
            <w:tcW w:w="1418" w:type="dxa"/>
            <w:shd w:val="clear" w:color="auto" w:fill="FFFFFF" w:themeFill="background1"/>
          </w:tcPr>
          <w:p w14:paraId="453EC3E2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13ED8B1F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AFEEBD2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5F3A34A1" w14:textId="165E10A3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2B7E69D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Ивановского сельсовета:</w:t>
            </w:r>
          </w:p>
          <w:p w14:paraId="5701ED76" w14:textId="4A804410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1.О внесении изменений в бюджет Ивановского сельсовета.</w:t>
            </w:r>
          </w:p>
        </w:tc>
        <w:tc>
          <w:tcPr>
            <w:tcW w:w="2551" w:type="dxa"/>
            <w:shd w:val="clear" w:color="auto" w:fill="FFFFFF" w:themeFill="background1"/>
          </w:tcPr>
          <w:p w14:paraId="1EE398EF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Ивановка,</w:t>
            </w:r>
          </w:p>
          <w:p w14:paraId="1C6EC9CA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6140105D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7FFFB40F" w14:textId="71C0B2A6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892759B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0FABAEBF" w14:textId="75B672FA" w:rsidR="007F3596" w:rsidRPr="00335C6D" w:rsidRDefault="007F3596" w:rsidP="007F35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365DF72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Мосейкова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Н.А.,</w:t>
            </w:r>
          </w:p>
          <w:p w14:paraId="263A17B8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Ивановского сельсовета,</w:t>
            </w:r>
          </w:p>
          <w:p w14:paraId="1DACB8B3" w14:textId="77777777" w:rsidR="007F3596" w:rsidRPr="00335C6D" w:rsidRDefault="007F3596" w:rsidP="007F35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39-241</w:t>
            </w:r>
          </w:p>
          <w:p w14:paraId="485B7C46" w14:textId="5C0E1879" w:rsidR="00AE05D9" w:rsidRPr="00335C6D" w:rsidRDefault="00AE05D9" w:rsidP="00A408F4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597667" w:rsidRPr="004C5F8A" w14:paraId="3EB45263" w14:textId="77777777" w:rsidTr="00AA1402">
        <w:tc>
          <w:tcPr>
            <w:tcW w:w="1418" w:type="dxa"/>
            <w:shd w:val="clear" w:color="auto" w:fill="FFFFFF" w:themeFill="background1"/>
          </w:tcPr>
          <w:p w14:paraId="526162FA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061B88C6" w14:textId="76CEFB43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22A3760" w14:textId="3705A6E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A3219A2" w14:textId="6C59DA45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10.30</w:t>
            </w:r>
          </w:p>
        </w:tc>
        <w:tc>
          <w:tcPr>
            <w:tcW w:w="4253" w:type="dxa"/>
            <w:shd w:val="clear" w:color="auto" w:fill="FFFFFF" w:themeFill="background1"/>
          </w:tcPr>
          <w:p w14:paraId="0F0E25A9" w14:textId="4C144B16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Районный конкурс «Ученик года - 2023»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9F4E666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CC774A6" w14:textId="3337B384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AD2DD3E" w14:textId="7AEEAE55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1A2FBD9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54A48F2B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B1A3CF2" w14:textId="33A0CAB5" w:rsidR="00AE05D9" w:rsidRDefault="00597667" w:rsidP="00A408F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067E84AB" w14:textId="737C857F" w:rsidR="00AE05D9" w:rsidRPr="00335C6D" w:rsidRDefault="00AE05D9" w:rsidP="00A4038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3A11" w:rsidRPr="004C5F8A" w14:paraId="6EAE1BD1" w14:textId="77777777" w:rsidTr="00AA1402">
        <w:tc>
          <w:tcPr>
            <w:tcW w:w="1418" w:type="dxa"/>
            <w:shd w:val="clear" w:color="auto" w:fill="FFFFFF" w:themeFill="background1"/>
          </w:tcPr>
          <w:p w14:paraId="70D621D2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61DC600F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E5E1982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F9FA634" w14:textId="1384380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4339F20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51E729C6" w14:textId="77777777" w:rsidR="00AE05D9" w:rsidRDefault="00563A11" w:rsidP="00A408F4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внесении изменений в решение тридцать третьей сессии Совета депутатов Баганского сельсовета Баганского района Новосибирской области от 29.12.2022 №168 </w:t>
            </w:r>
            <w:proofErr w:type="gramStart"/>
            <w:r w:rsidRPr="00335C6D">
              <w:rPr>
                <w:rFonts w:ascii="Times New Roman" w:hAnsi="Times New Roman"/>
                <w:sz w:val="24"/>
                <w:szCs w:val="24"/>
              </w:rPr>
              <w:t>« Об</w:t>
            </w:r>
            <w:proofErr w:type="gram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утверждении бюджета Баганского сельсовета Баганского района Новосибирской области на очередной 2023 год и плановый период 2024-2025 годов» и т. д. </w:t>
            </w:r>
          </w:p>
          <w:p w14:paraId="3AB7F02F" w14:textId="3ED6CF9A" w:rsidR="00343D14" w:rsidRPr="00A408F4" w:rsidRDefault="00343D14" w:rsidP="00A408F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AE77844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D860601" w14:textId="1CFDD02D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9A1206A" w14:textId="50281168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C30B26D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6339CBCC" w14:textId="77777777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Баганского сельсовета,</w:t>
            </w:r>
          </w:p>
          <w:p w14:paraId="15656A5D" w14:textId="3B4C46E6" w:rsidR="00563A11" w:rsidRPr="00335C6D" w:rsidRDefault="00563A11" w:rsidP="00563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4E35E8" w:rsidRPr="004C5F8A" w14:paraId="3A1D7FB1" w14:textId="77777777" w:rsidTr="00AA1402">
        <w:tc>
          <w:tcPr>
            <w:tcW w:w="1418" w:type="dxa"/>
            <w:shd w:val="clear" w:color="auto" w:fill="FFFFFF" w:themeFill="background1"/>
          </w:tcPr>
          <w:p w14:paraId="2EA19307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0792485E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1EEE2F1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A592A33" w14:textId="7560647E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53A7B1C" w14:textId="53FBEA76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Час контроля:</w:t>
            </w:r>
          </w:p>
          <w:p w14:paraId="3F91C414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1.О мерах по проведению работ по благоустройству и улучшению санитарного состояния населенных пунктов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сельсовета.</w:t>
            </w:r>
          </w:p>
          <w:p w14:paraId="561C041D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2. О мерах по предупреждению и тушению лесных пожаров на территории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Баганского района Новосибирской области в пожароопасный сезон 2023 года</w:t>
            </w:r>
          </w:p>
          <w:p w14:paraId="0BD6A601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3. О выполнении постановления администрации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«О мерах по предупреждению возникновения чрезвычайных ситуаций, связанных с весенним паводком и обеспечению защиты населения на территории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при прохождении весеннего половодья в 2023 году» </w:t>
            </w:r>
          </w:p>
          <w:p w14:paraId="44AB2332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4.О мерах по организации и проведении мероприятий, посвященных 78-й годовщине Победы в Великой Отечественной войне 1941-1945 годов на территории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Баганского района Новосибирской области.</w:t>
            </w:r>
          </w:p>
          <w:p w14:paraId="6343C0EA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5. О выполнении постановления администрации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«О проведении месячника безопасности людей на водных объектах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сельсовета Баганского района Новосибирской области в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осенне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– зимний период 2022 - 2023 год.</w:t>
            </w:r>
          </w:p>
          <w:p w14:paraId="5230FFBB" w14:textId="77777777" w:rsidR="00A4038B" w:rsidRPr="00335C6D" w:rsidRDefault="00A4038B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14:paraId="5B7A5292" w14:textId="77777777" w:rsidR="00A4038B" w:rsidRDefault="00A4038B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14:paraId="79B4D318" w14:textId="2C3A812C" w:rsidR="00343D14" w:rsidRPr="00335C6D" w:rsidRDefault="00343D14" w:rsidP="004E35E8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35A2D68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2913477E" w14:textId="458CCF4A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AA6558" w14:textId="45F921EC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19744FD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Цвиченко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А.Н.,</w:t>
            </w:r>
          </w:p>
          <w:p w14:paraId="233E40C1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2646F15A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0AA5C262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1ED9AC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914FD1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7B0138E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EAEBCE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76500AC" w14:textId="77777777" w:rsidR="004E35E8" w:rsidRPr="00335C6D" w:rsidRDefault="004E35E8" w:rsidP="004E35E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8D7A139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FEC021" w14:textId="77777777" w:rsidR="004E35E8" w:rsidRPr="00335C6D" w:rsidRDefault="004E35E8" w:rsidP="004E35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449C" w:rsidRPr="004C5F8A" w14:paraId="7993605D" w14:textId="77777777" w:rsidTr="00AA1402">
        <w:tc>
          <w:tcPr>
            <w:tcW w:w="1418" w:type="dxa"/>
            <w:shd w:val="clear" w:color="auto" w:fill="FFFFFF" w:themeFill="background1"/>
          </w:tcPr>
          <w:p w14:paraId="63C144A6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  <w:p w14:paraId="0873902A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46E5866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EF972C1" w14:textId="2842234A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42C8B44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6CBD90C7" w14:textId="77777777" w:rsidR="009C449C" w:rsidRPr="00335C6D" w:rsidRDefault="009C449C" w:rsidP="009C449C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1. О ходе подготовки к проведению весенне-полевых работ в хозяйствах района</w:t>
            </w:r>
          </w:p>
          <w:p w14:paraId="3F681635" w14:textId="77777777" w:rsidR="009C449C" w:rsidRPr="00335C6D" w:rsidRDefault="009C449C" w:rsidP="009C449C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2.Об организации летнего отдыха, оздоровления и занятости детей и подростков в 2023 году</w:t>
            </w:r>
          </w:p>
          <w:p w14:paraId="1728C919" w14:textId="77777777" w:rsidR="009C449C" w:rsidRPr="00335C6D" w:rsidRDefault="009C449C" w:rsidP="009C449C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3. Об организационных мерах по подготовке объектов производственного, социально-культурного назначения и </w:t>
            </w:r>
            <w:proofErr w:type="gramStart"/>
            <w:r w:rsidRPr="00335C6D">
              <w:rPr>
                <w:rFonts w:ascii="Times New Roman" w:hAnsi="Times New Roman"/>
                <w:sz w:val="24"/>
                <w:szCs w:val="24"/>
              </w:rPr>
              <w:t>ЖКХ  к</w:t>
            </w:r>
            <w:proofErr w:type="gram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работе в осенне-зимний период 2023-2024 года</w:t>
            </w:r>
          </w:p>
          <w:p w14:paraId="22B431E7" w14:textId="1CF67478" w:rsidR="009C449C" w:rsidRPr="00335C6D" w:rsidRDefault="009C449C" w:rsidP="009C449C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4.О ходе выполнения муниципальной программы «Управление муниципальными финансами Баганского муниципального района»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E8EAF07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5EB31F2" w14:textId="2FA6583C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зал заседаний администрации </w:t>
            </w:r>
            <w:r w:rsidR="00EC458D" w:rsidRPr="00335C6D"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AE8189C" w14:textId="61E8DFEA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DE30407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491E4939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29EBF0E4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5B8524DB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1DE3D115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7D8DF35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65F7C027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939871" w14:textId="77777777" w:rsidR="009C449C" w:rsidRPr="00335C6D" w:rsidRDefault="009C449C" w:rsidP="009C44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04F0B7" w14:textId="77777777" w:rsidR="009C449C" w:rsidRPr="00335C6D" w:rsidRDefault="009C449C" w:rsidP="009C449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6F17" w:rsidRPr="004C5F8A" w14:paraId="3A5EDB06" w14:textId="77777777" w:rsidTr="003B6018">
        <w:tc>
          <w:tcPr>
            <w:tcW w:w="1418" w:type="dxa"/>
            <w:shd w:val="clear" w:color="auto" w:fill="FFFFFF" w:themeFill="background1"/>
          </w:tcPr>
          <w:p w14:paraId="493FD568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30EADAD0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CD923D9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282DB42" w14:textId="7A6838FD" w:rsidR="00AA6F17" w:rsidRPr="00335C6D" w:rsidRDefault="00AA6F17" w:rsidP="00AA6F17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8.00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3A2457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31224746" w14:textId="0690EC82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CDF4F9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B15092C" w14:textId="783B9B5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0D8E10" w14:textId="21C3633A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Отдел экономического развития администрации района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C2686F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Чмурина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О.А.,</w:t>
            </w:r>
          </w:p>
          <w:p w14:paraId="402D454A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экономического развития,</w:t>
            </w:r>
          </w:p>
          <w:p w14:paraId="23C7EEFE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21-170</w:t>
            </w:r>
          </w:p>
          <w:p w14:paraId="48284836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627986" w14:textId="77777777" w:rsidR="00AA6F17" w:rsidRPr="00335C6D" w:rsidRDefault="00AA6F17" w:rsidP="00C554B0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00FD4AE" w14:textId="77777777" w:rsidR="00AA6F17" w:rsidRPr="00335C6D" w:rsidRDefault="00AA6F17" w:rsidP="00AA6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D513D" w:rsidRPr="004C5F8A" w14:paraId="630DBAA4" w14:textId="77777777" w:rsidTr="00AA1402">
        <w:tc>
          <w:tcPr>
            <w:tcW w:w="1418" w:type="dxa"/>
            <w:shd w:val="clear" w:color="auto" w:fill="FFFFFF" w:themeFill="background1"/>
          </w:tcPr>
          <w:p w14:paraId="7C554D01" w14:textId="2EA1B5DC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6F78245C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F17C725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1C00D03" w14:textId="7E3FBBAB" w:rsidR="008D513D" w:rsidRPr="00335C6D" w:rsidRDefault="008D513D" w:rsidP="008D513D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FBFF945" w14:textId="6E0F783E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shd w:val="clear" w:color="auto" w:fill="FFFFFF" w:themeFill="background1"/>
          </w:tcPr>
          <w:p w14:paraId="6284DCBB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2CA82FD" w14:textId="1E14D5AA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E100338" w14:textId="2055AB88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shd w:val="clear" w:color="auto" w:fill="FFFFFF" w:themeFill="background1"/>
          </w:tcPr>
          <w:p w14:paraId="11A252E8" w14:textId="77777777" w:rsidR="008D513D" w:rsidRPr="00335C6D" w:rsidRDefault="008D513D" w:rsidP="008D513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1B53413C" w14:textId="77777777" w:rsidR="008D513D" w:rsidRPr="00335C6D" w:rsidRDefault="008D513D" w:rsidP="008D513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63FA620D" w14:textId="77777777" w:rsidR="008D513D" w:rsidRPr="00335C6D" w:rsidRDefault="008D513D" w:rsidP="008D513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179082F6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1DFCE2F9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099C2880" w14:textId="77777777" w:rsidR="008D513D" w:rsidRPr="00335C6D" w:rsidRDefault="008D513D" w:rsidP="008D5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075856FC" w14:textId="453D7256" w:rsidR="00AE05D9" w:rsidRPr="00335C6D" w:rsidRDefault="008D513D" w:rsidP="00C554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21-011</w:t>
            </w:r>
          </w:p>
        </w:tc>
      </w:tr>
      <w:tr w:rsidR="00597667" w:rsidRPr="004C5F8A" w14:paraId="181EC708" w14:textId="77777777" w:rsidTr="00AA1402">
        <w:tc>
          <w:tcPr>
            <w:tcW w:w="1418" w:type="dxa"/>
            <w:shd w:val="clear" w:color="auto" w:fill="FFFFFF" w:themeFill="background1"/>
          </w:tcPr>
          <w:p w14:paraId="57B2FA3F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08372113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5FC95BE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FDB7577" w14:textId="669263F3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D3BE613" w14:textId="77777777" w:rsidR="00597667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Муниципальный этап Большого всероссийского фестиваля детского и юношеского творчества «Театральные встречи - 2023»</w:t>
            </w:r>
          </w:p>
          <w:p w14:paraId="3136353E" w14:textId="7EBE7FDB" w:rsidR="00343D14" w:rsidRPr="00335C6D" w:rsidRDefault="00343D14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B3AE10A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7A556C1" w14:textId="5CD81AF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CFDEBAC" w14:textId="698F69DE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DDD5851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Рау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Т.Г.,</w:t>
            </w:r>
          </w:p>
          <w:p w14:paraId="6F920020" w14:textId="77777777" w:rsidR="00597667" w:rsidRPr="00335C6D" w:rsidRDefault="00597667" w:rsidP="005976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64472336" w14:textId="24592377" w:rsidR="00597667" w:rsidRPr="00335C6D" w:rsidRDefault="00597667" w:rsidP="003E73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AF3F62" w:rsidRPr="004C5F8A" w14:paraId="4D95751F" w14:textId="77777777" w:rsidTr="00AA1402">
        <w:tc>
          <w:tcPr>
            <w:tcW w:w="1418" w:type="dxa"/>
            <w:shd w:val="clear" w:color="auto" w:fill="FFFFFF" w:themeFill="background1"/>
          </w:tcPr>
          <w:p w14:paraId="2C19D463" w14:textId="77777777" w:rsidR="00AF3F62" w:rsidRPr="009F25CB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25CB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  <w:p w14:paraId="75F59754" w14:textId="77777777" w:rsidR="00AF3F62" w:rsidRPr="009F25CB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25C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9BB68A6" w14:textId="77777777" w:rsidR="00AF3F62" w:rsidRPr="009F25CB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25CB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14C3217" w14:textId="55AAA150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25C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32A6B8F" w14:textId="22921168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Спартакиада пенсионеров Баганского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2975D46C" w14:textId="77777777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D6D0034" w14:textId="2862F300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49AD87A8" w14:textId="62739781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DAEB91A" w14:textId="57D48104" w:rsidR="00AF3F62" w:rsidRPr="00335C6D" w:rsidRDefault="00FA0FF6" w:rsidP="00AF3F6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</w:t>
            </w:r>
            <w:r w:rsidR="00AF3F62"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ачальник отдела молодёжной политики, физической культуры и спорта администрации Баганского района </w:t>
            </w:r>
          </w:p>
          <w:p w14:paraId="02FFDABD" w14:textId="77777777" w:rsidR="00AF3F62" w:rsidRPr="00335C6D" w:rsidRDefault="00AF3F62" w:rsidP="00AF3F6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29-082</w:t>
            </w:r>
          </w:p>
          <w:p w14:paraId="213A1DC9" w14:textId="4367B4EA" w:rsidR="00AF3F62" w:rsidRPr="00335C6D" w:rsidRDefault="00AF3F62" w:rsidP="00AF3F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0E6B" w:rsidRPr="004C5F8A" w14:paraId="65B52F0F" w14:textId="77777777" w:rsidTr="00692976">
        <w:tc>
          <w:tcPr>
            <w:tcW w:w="1418" w:type="dxa"/>
            <w:shd w:val="clear" w:color="auto" w:fill="FFFFFF" w:themeFill="background1"/>
          </w:tcPr>
          <w:p w14:paraId="25211B77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0227789B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F4A73A7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62685BB" w14:textId="2643A0FE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E52011" w14:textId="21A283F4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Проведение Дня охраны труда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DE8D9" w14:textId="1FA8CC0D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</w:t>
            </w:r>
            <w:r w:rsidR="00E0782E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  <w:p w14:paraId="270BEA71" w14:textId="12EC365A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зал заседаний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C8B8" w14:textId="6D5E4C74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Отдел социальной защиты населения и трудовых отношений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0822A2EC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33D0F04E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719FBF7E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188238D7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56CB5184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10324BF" w14:textId="77777777" w:rsidR="00580E6B" w:rsidRPr="00335C6D" w:rsidRDefault="00580E6B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6A7A0240" w14:textId="464A836D" w:rsidR="00580E6B" w:rsidRPr="00335C6D" w:rsidRDefault="00A408F4" w:rsidP="00580E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474A6E" w:rsidRPr="004C5F8A" w14:paraId="24F0E887" w14:textId="77777777" w:rsidTr="00AA1402">
        <w:tc>
          <w:tcPr>
            <w:tcW w:w="1418" w:type="dxa"/>
            <w:shd w:val="clear" w:color="auto" w:fill="FFFFFF" w:themeFill="background1"/>
          </w:tcPr>
          <w:p w14:paraId="4A982F14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4B52E6B6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669A2CB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B2FD5ED" w14:textId="5D9714F2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52EB0B4" w14:textId="3E365CC4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Заседание патриотического клуба «Знай наших!» «Чернобыль. Как это было» (в рамках реализации стартапов)</w:t>
            </w:r>
          </w:p>
        </w:tc>
        <w:tc>
          <w:tcPr>
            <w:tcW w:w="2551" w:type="dxa"/>
            <w:shd w:val="clear" w:color="auto" w:fill="FFFFFF" w:themeFill="background1"/>
          </w:tcPr>
          <w:p w14:paraId="203A2FE0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34B75E5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3B3DA76F" w14:textId="77777777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74D1016" w14:textId="30F6C402" w:rsidR="00474A6E" w:rsidRPr="00335C6D" w:rsidRDefault="00474A6E" w:rsidP="00474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5CA5746" w14:textId="77777777" w:rsidR="00474A6E" w:rsidRPr="00335C6D" w:rsidRDefault="00474A6E" w:rsidP="00474A6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E82C40A" w14:textId="77777777" w:rsidR="00474A6E" w:rsidRPr="00335C6D" w:rsidRDefault="00474A6E" w:rsidP="00474A6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726EEFC2" w14:textId="0AB25AAF" w:rsidR="00474A6E" w:rsidRPr="003E7323" w:rsidRDefault="00474A6E" w:rsidP="003E732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0E19C2" w:rsidRPr="004C5F8A" w14:paraId="77F96410" w14:textId="77777777" w:rsidTr="00AA1402">
        <w:tc>
          <w:tcPr>
            <w:tcW w:w="1418" w:type="dxa"/>
            <w:shd w:val="clear" w:color="auto" w:fill="FFFFFF" w:themeFill="background1"/>
          </w:tcPr>
          <w:p w14:paraId="063DA1E5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3847C4A9" w14:textId="2477F8C3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4085936" w14:textId="27C54318" w:rsidR="000E19C2" w:rsidRPr="00335C6D" w:rsidRDefault="00B6511E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</w:t>
            </w:r>
            <w:r w:rsidR="000E19C2" w:rsidRPr="00335C6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6FA69C1" w14:textId="547A64F5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DD8AEDC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2456872D" w14:textId="13DDC4EF" w:rsidR="000E19C2" w:rsidRPr="00335C6D" w:rsidRDefault="000E19C2" w:rsidP="000E19C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6FB7DAFD" w14:textId="268C9E05" w:rsidR="000E19C2" w:rsidRPr="00335C6D" w:rsidRDefault="000E19C2" w:rsidP="000E19C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35 сессии Совета депутатов Лозовского сельсовета Баганского района Новосибирской области 6 созыва № 156 от 29.12.2022 </w:t>
            </w:r>
            <w:proofErr w:type="gramStart"/>
            <w:r w:rsidRPr="00335C6D">
              <w:rPr>
                <w:rFonts w:ascii="Times New Roman" w:hAnsi="Times New Roman"/>
                <w:sz w:val="24"/>
                <w:szCs w:val="24"/>
              </w:rPr>
              <w:t>г.« О</w:t>
            </w:r>
            <w:proofErr w:type="gram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бюджете Лозовского сельсовета Баганского района Новосибирской области на 2023 год и плановый период 2024-2025 годов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1B73528C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7B591FDB" w14:textId="32328A18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5280FD1" w14:textId="57E88E43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FA68E7D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03B50557" w14:textId="77777777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0CF39720" w14:textId="529A895C" w:rsidR="000E19C2" w:rsidRPr="00335C6D" w:rsidRDefault="000E19C2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C53602" w:rsidRPr="004C5F8A" w14:paraId="358275AC" w14:textId="77777777" w:rsidTr="00AA1402">
        <w:tc>
          <w:tcPr>
            <w:tcW w:w="1418" w:type="dxa"/>
            <w:shd w:val="clear" w:color="auto" w:fill="FFFFFF" w:themeFill="background1"/>
          </w:tcPr>
          <w:p w14:paraId="7C7CFF1A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62537311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6723F4C" w14:textId="3BE0C66A" w:rsidR="00C53602" w:rsidRPr="00335C6D" w:rsidRDefault="00B6511E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пт</w:t>
            </w:r>
            <w:r w:rsidR="00C53602" w:rsidRPr="00335C6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DAB02F7" w14:textId="089BAE28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7587FB7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5C327E5B" w14:textId="77777777" w:rsidR="00C53602" w:rsidRDefault="00C53602" w:rsidP="00C53602">
            <w:pPr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1.О выполнении </w:t>
            </w:r>
            <w:r w:rsidR="00FA0FF6">
              <w:rPr>
                <w:rFonts w:ascii="Times New Roman" w:hAnsi="Times New Roman"/>
                <w:sz w:val="24"/>
                <w:szCs w:val="24"/>
              </w:rPr>
              <w:t>п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остановления администрации Лозовского сельсовета «О проведении работ по благоустройству и улучшению санитарного состояния населенных пунктов»</w:t>
            </w:r>
          </w:p>
          <w:p w14:paraId="449D9279" w14:textId="2DF647F0" w:rsidR="00343D14" w:rsidRPr="00335C6D" w:rsidRDefault="00343D14" w:rsidP="00C5360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AD1FAB4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6C091681" w14:textId="248B8E14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3B137F1" w14:textId="18D66212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37D06FB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1E81BF1A" w14:textId="77777777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30BBF3BD" w14:textId="728CFBEB" w:rsidR="00C53602" w:rsidRPr="00335C6D" w:rsidRDefault="00C53602" w:rsidP="00C53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E56F4A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E56F4A" w:rsidRPr="00335C6D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E56F4A" w:rsidRPr="00335C6D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E56F4A" w:rsidRPr="00335C6D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E56F4A" w:rsidRPr="00335C6D" w:rsidRDefault="00E56F4A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E56F4A" w:rsidRPr="00335C6D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1244DE2C" w14:textId="77777777" w:rsidR="00E56F4A" w:rsidRPr="00335C6D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54336D4" w14:textId="72BBE29D" w:rsidR="002F5F8D" w:rsidRPr="00335C6D" w:rsidRDefault="00E56F4A" w:rsidP="008618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333B50C" w14:textId="588F8737" w:rsidR="002F5F8D" w:rsidRPr="00335C6D" w:rsidRDefault="002F5F8D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6511E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A4EB4B0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в Фойе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2174FB5A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FDB77D3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616574F" w14:textId="77777777" w:rsidR="00B6511E" w:rsidRPr="00335C6D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3609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</w:t>
            </w:r>
            <w:r w:rsidR="00B6511E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  <w:p w14:paraId="69C6AFE2" w14:textId="77777777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313609" w:rsidRPr="00335C6D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313609" w:rsidRPr="00335C6D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313609" w:rsidRPr="00335C6D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313609" w:rsidRPr="00335C6D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27AEA9FC" w:rsidR="002F5F8D" w:rsidRPr="00335C6D" w:rsidRDefault="00313609" w:rsidP="0086188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9E4136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2AEB69F4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335C6D">
              <w:rPr>
                <w:rFonts w:ascii="Times New Roman" w:hAnsi="Times New Roman"/>
                <w:sz w:val="24"/>
                <w:szCs w:val="24"/>
              </w:rPr>
              <w:t>по</w:t>
            </w:r>
            <w:r w:rsidR="00E0782E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личным</w:t>
            </w:r>
            <w:r w:rsidR="00E0782E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 w:rsidR="005578B4"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02280" w:rsidRPr="00335C6D">
              <w:rPr>
                <w:rFonts w:ascii="Times New Roman" w:hAnsi="Times New Roman"/>
                <w:sz w:val="24"/>
                <w:szCs w:val="24"/>
              </w:rPr>
              <w:t>и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сполняющим обязанности Главы </w:t>
            </w:r>
            <w:r w:rsidR="00E8336C" w:rsidRPr="00335C6D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02280" w:rsidRPr="00335C6D">
              <w:rPr>
                <w:rFonts w:ascii="Times New Roman" w:hAnsi="Times New Roman"/>
                <w:sz w:val="24"/>
                <w:szCs w:val="24"/>
              </w:rPr>
              <w:t xml:space="preserve">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3053495A" w:rsidR="009E4136" w:rsidRPr="00335C6D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</w:tbl>
    <w:p w14:paraId="389D4E00" w14:textId="77777777" w:rsidR="0086188C" w:rsidRDefault="0086188C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075448F" w14:textId="77777777" w:rsidR="00C554B0" w:rsidRDefault="00C554B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444D75A6" w14:textId="77777777" w:rsidR="00C554B0" w:rsidRDefault="00C554B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9D76BAC" w14:textId="77777777" w:rsidR="00C554B0" w:rsidRDefault="00C554B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0BD740E" w14:textId="6AA728DC" w:rsidR="00AD34AD" w:rsidRPr="00F25C07" w:rsidRDefault="00AD34AD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25C07">
        <w:rPr>
          <w:rFonts w:ascii="Times New Roman" w:hAnsi="Times New Roman"/>
          <w:sz w:val="28"/>
          <w:szCs w:val="28"/>
        </w:rPr>
        <w:t xml:space="preserve">Начальник отдела организационно-контрольной работы </w:t>
      </w:r>
    </w:p>
    <w:p w14:paraId="50E182FD" w14:textId="593F0CFF" w:rsidR="00FC3F57" w:rsidRDefault="00AD34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25C07">
        <w:rPr>
          <w:rFonts w:ascii="Times New Roman" w:hAnsi="Times New Roman"/>
          <w:sz w:val="28"/>
          <w:szCs w:val="28"/>
        </w:rPr>
        <w:t>администрации Баганского района</w:t>
      </w:r>
      <w:r w:rsidR="00A854F2" w:rsidRPr="00F25C07">
        <w:rPr>
          <w:rFonts w:ascii="Times New Roman" w:hAnsi="Times New Roman"/>
          <w:sz w:val="28"/>
          <w:szCs w:val="28"/>
        </w:rPr>
        <w:t xml:space="preserve">         </w:t>
      </w:r>
      <w:r w:rsidRPr="00F25C07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="00F25C07">
        <w:rPr>
          <w:rFonts w:ascii="Times New Roman" w:hAnsi="Times New Roman"/>
          <w:sz w:val="28"/>
          <w:szCs w:val="28"/>
        </w:rPr>
        <w:t xml:space="preserve">                               </w:t>
      </w:r>
      <w:r w:rsidRPr="00F25C07">
        <w:rPr>
          <w:rFonts w:ascii="Times New Roman" w:hAnsi="Times New Roman"/>
          <w:sz w:val="28"/>
          <w:szCs w:val="28"/>
        </w:rPr>
        <w:t>Н.А. Артёменк</w:t>
      </w:r>
      <w:r w:rsidR="00DF2607" w:rsidRPr="00F25C07">
        <w:rPr>
          <w:rFonts w:ascii="Times New Roman" w:hAnsi="Times New Roman"/>
          <w:sz w:val="28"/>
          <w:szCs w:val="28"/>
        </w:rPr>
        <w:t>о</w:t>
      </w:r>
    </w:p>
    <w:p w14:paraId="62E27398" w14:textId="247969B5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0D91646" w14:textId="03386D40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6C3E05B" w14:textId="4382CE10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C2825D7" w14:textId="7B405D67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F4C3060" w14:textId="58E8CBBC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C79BC10" w14:textId="77777777" w:rsidR="004C523E" w:rsidRDefault="00E460AD" w:rsidP="001452F5">
      <w:pPr>
        <w:spacing w:after="0"/>
        <w:jc w:val="both"/>
        <w:rPr>
          <w:rFonts w:ascii="Times New Roman" w:eastAsia="Times New Roman" w:hAnsi="Times New Roman"/>
          <w:b/>
          <w:bCs/>
          <w:i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6"/>
          <w:szCs w:val="26"/>
          <w:lang w:eastAsia="ru-RU"/>
        </w:rPr>
        <w:t xml:space="preserve">                                                                                       </w:t>
      </w:r>
    </w:p>
    <w:p w14:paraId="75DCC4AF" w14:textId="089ED25E" w:rsidR="00E460AD" w:rsidRDefault="00E460AD" w:rsidP="00330CA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/>
          <w:iCs/>
          <w:sz w:val="26"/>
          <w:szCs w:val="26"/>
          <w:lang w:eastAsia="ru-RU"/>
        </w:rPr>
        <w:lastRenderedPageBreak/>
        <w:t>Праздничные дни и памятные даты</w:t>
      </w:r>
    </w:p>
    <w:tbl>
      <w:tblPr>
        <w:tblW w:w="15168" w:type="dxa"/>
        <w:tblInd w:w="108" w:type="dxa"/>
        <w:tblLook w:val="04A0" w:firstRow="1" w:lastRow="0" w:firstColumn="1" w:lastColumn="0" w:noHBand="0" w:noVBand="1"/>
      </w:tblPr>
      <w:tblGrid>
        <w:gridCol w:w="2160"/>
        <w:gridCol w:w="13008"/>
      </w:tblGrid>
      <w:tr w:rsidR="00E460AD" w:rsidRPr="00E460AD" w14:paraId="77425023" w14:textId="77777777" w:rsidTr="00E460AD">
        <w:trPr>
          <w:gridAfter w:val="1"/>
          <w:wAfter w:w="13008" w:type="dxa"/>
          <w:trHeight w:val="80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4C61CA" w14:textId="77777777" w:rsidR="00E460AD" w:rsidRPr="00E460AD" w:rsidRDefault="00E460AD" w:rsidP="00330C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460AD" w:rsidRPr="00E460AD" w14:paraId="48CAFEA9" w14:textId="77777777" w:rsidTr="00E460AD">
        <w:trPr>
          <w:trHeight w:val="282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093956" w14:textId="4E6DFA8D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E9845D" w14:textId="77777777" w:rsidR="00E460AD" w:rsidRPr="00E460AD" w:rsidRDefault="00E460AD" w:rsidP="00E460A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E460AD" w:rsidRPr="00E460AD" w14:paraId="6335E873" w14:textId="77777777" w:rsidTr="00E460AD">
        <w:trPr>
          <w:trHeight w:val="412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86419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 апреля</w:t>
            </w:r>
          </w:p>
        </w:tc>
        <w:tc>
          <w:tcPr>
            <w:tcW w:w="13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4F09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смеха.</w:t>
            </w:r>
          </w:p>
        </w:tc>
      </w:tr>
      <w:tr w:rsidR="00E460AD" w:rsidRPr="00E460AD" w14:paraId="45C084EF" w14:textId="77777777" w:rsidTr="00E460AD">
        <w:trPr>
          <w:trHeight w:val="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69E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2B2DD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птиц.</w:t>
            </w:r>
          </w:p>
        </w:tc>
      </w:tr>
      <w:tr w:rsidR="00E460AD" w:rsidRPr="00E460AD" w14:paraId="767D4D37" w14:textId="77777777" w:rsidTr="009D49C4">
        <w:trPr>
          <w:trHeight w:val="655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8A60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564C2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детской книги.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Отмечается ежегодно в день рождения Х.К. Андерсена, датского писателя.</w:t>
            </w:r>
          </w:p>
        </w:tc>
      </w:tr>
      <w:tr w:rsidR="00E460AD" w:rsidRPr="00E460AD" w14:paraId="1EAC3862" w14:textId="77777777" w:rsidTr="00E460AD">
        <w:trPr>
          <w:trHeight w:val="705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835F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0BD9E5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геолога.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Президиума Верховного Совета СССР от 01.10.1980 № 3018-X «О праздничных и памятных днях». Отмечается в первое воскресенье апреля</w:t>
            </w:r>
          </w:p>
        </w:tc>
      </w:tr>
      <w:tr w:rsidR="00E460AD" w:rsidRPr="00E460AD" w14:paraId="4B589E13" w14:textId="77777777" w:rsidTr="009D49C4">
        <w:trPr>
          <w:trHeight w:val="264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BDC45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3E26A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единения народов.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Указ Президента РФ от 02.04.1996 № 489 «О Дне единения народов».</w:t>
            </w:r>
          </w:p>
        </w:tc>
      </w:tr>
      <w:tr w:rsidR="00E460AD" w:rsidRPr="00E460AD" w14:paraId="09C6D3B4" w14:textId="77777777" w:rsidTr="009D49C4">
        <w:trPr>
          <w:trHeight w:val="353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511B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6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4CEDA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работника следственных органов МВД РФ (День следователя).</w:t>
            </w:r>
          </w:p>
        </w:tc>
      </w:tr>
      <w:tr w:rsidR="00E460AD" w:rsidRPr="00E460AD" w14:paraId="4CB24510" w14:textId="77777777" w:rsidTr="009D49C4">
        <w:trPr>
          <w:trHeight w:val="557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4444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C583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спорта на благо мира и развития.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Учрежден резолюцией № A/RES/67/296 Генеральной Ассамблеи ООН 23.08.2013.</w:t>
            </w:r>
          </w:p>
        </w:tc>
      </w:tr>
      <w:tr w:rsidR="00E460AD" w:rsidRPr="00E460AD" w14:paraId="3C3D8ACD" w14:textId="77777777" w:rsidTr="009D49C4">
        <w:trPr>
          <w:trHeight w:val="6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058AB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7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267A82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здоровья.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в день вступления в силу Устава Всемирной организации здравоохранения (1948).</w:t>
            </w:r>
          </w:p>
        </w:tc>
      </w:tr>
      <w:tr w:rsidR="00E460AD" w:rsidRPr="00E460AD" w14:paraId="2B5DF9EA" w14:textId="77777777" w:rsidTr="009D49C4">
        <w:trPr>
          <w:trHeight w:val="561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2C074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8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DDDC9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сотрудников военных комиссариатов.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Указ Президента РФ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E460AD" w:rsidRPr="00E460AD" w14:paraId="2BD1C850" w14:textId="77777777" w:rsidTr="009D49C4">
        <w:trPr>
          <w:trHeight w:val="938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93D14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9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9158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войск противовоздушной обороны (ПВО).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Федерации». Отмечается ежегодно во второе воскресенье апреля.</w:t>
            </w:r>
          </w:p>
        </w:tc>
      </w:tr>
      <w:tr w:rsidR="00E460AD" w:rsidRPr="00E460AD" w14:paraId="1A7FD581" w14:textId="77777777" w:rsidTr="009D49C4">
        <w:trPr>
          <w:trHeight w:val="55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E6CC5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11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F94E4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освобождения узников фашистских концлагерей.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по решению ООН в день освобождения узников Бухенвальда.</w:t>
            </w:r>
          </w:p>
        </w:tc>
      </w:tr>
      <w:tr w:rsidR="00E460AD" w:rsidRPr="00E460AD" w14:paraId="7CCCC73D" w14:textId="77777777" w:rsidTr="009D49C4">
        <w:trPr>
          <w:trHeight w:val="507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E776E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12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87EF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космонавтики.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России ежегодно в день полета первого человека в космос (1961 г.).</w:t>
            </w:r>
          </w:p>
        </w:tc>
      </w:tr>
      <w:tr w:rsidR="00E460AD" w:rsidRPr="00E460AD" w14:paraId="58348675" w14:textId="77777777" w:rsidTr="009D49C4">
        <w:trPr>
          <w:trHeight w:val="713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45B0E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15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61781" w14:textId="77777777" w:rsidR="00E460AD" w:rsidRPr="00E460AD" w:rsidRDefault="00330CAB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hyperlink r:id="rId8" w:history="1">
              <w:r w:rsidR="00E460AD" w:rsidRPr="00E460AD">
                <w:rPr>
                  <w:rFonts w:ascii="Times New Roman" w:eastAsia="Times New Roman" w:hAnsi="Times New Roman"/>
                  <w:b/>
                  <w:bCs/>
                  <w:i/>
                  <w:iCs/>
                  <w:sz w:val="26"/>
                  <w:szCs w:val="26"/>
                  <w:lang w:eastAsia="ru-RU"/>
                </w:rPr>
                <w:t xml:space="preserve">День специалиста по радиоэлектронной борьбе. </w:t>
              </w:r>
              <w:r w:rsidR="00E460AD" w:rsidRPr="00E460AD">
                <w:rPr>
                  <w:rFonts w:ascii="Times New Roman" w:eastAsia="Times New Roman" w:hAnsi="Times New Roman"/>
                  <w:i/>
                  <w:iCs/>
                  <w:sz w:val="26"/>
                  <w:szCs w:val="26"/>
                  <w:lang w:eastAsia="ru-RU"/>
                </w:rPr>
                <w:t>Указ Президента РФ от 31.05.2006 № 549 «Об установлении профессиональных праздников и памятных дней в Вооруженных Силах Российской Федерации».</w:t>
              </w:r>
            </w:hyperlink>
          </w:p>
        </w:tc>
      </w:tr>
      <w:tr w:rsidR="00E460AD" w:rsidRPr="00E460AD" w14:paraId="401CE7E8" w14:textId="77777777" w:rsidTr="009D49C4">
        <w:trPr>
          <w:trHeight w:val="411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0E7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2F4DF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цирка.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в третью субботу апреля.</w:t>
            </w:r>
          </w:p>
        </w:tc>
      </w:tr>
      <w:tr w:rsidR="00E460AD" w:rsidRPr="00E460AD" w14:paraId="59C6B969" w14:textId="77777777" w:rsidTr="009D49C4">
        <w:trPr>
          <w:trHeight w:val="276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9848D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17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EE3D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ветеранов органов внутренних дел и внутренних войск МВД России.</w:t>
            </w:r>
          </w:p>
        </w:tc>
      </w:tr>
      <w:tr w:rsidR="00E460AD" w:rsidRPr="00E460AD" w14:paraId="48763542" w14:textId="77777777" w:rsidTr="004C523E">
        <w:trPr>
          <w:trHeight w:val="653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3D2DA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18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CC9A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воинской славы России.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День победы русских воинов князя Александра Невского над немецкими рыцарями на Чудском озере (Ледовое побоище, 1242 год).</w:t>
            </w:r>
          </w:p>
        </w:tc>
      </w:tr>
      <w:tr w:rsidR="00E460AD" w:rsidRPr="00E460AD" w14:paraId="3046D3E3" w14:textId="77777777" w:rsidTr="00E460AD">
        <w:trPr>
          <w:trHeight w:val="906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60B7A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333BF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памятников и исторических мест.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с 18 апреля 1984 года по решению Ассамблеи Международного совета по вопросам охраны памятников и достопримечательных мест (ИКОМОС), созданного при ЮНЕСКО.</w:t>
            </w:r>
          </w:p>
        </w:tc>
      </w:tr>
      <w:tr w:rsidR="00E460AD" w:rsidRPr="00E460AD" w14:paraId="3527D5A7" w14:textId="77777777" w:rsidTr="004C523E">
        <w:trPr>
          <w:trHeight w:val="27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B6C21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FFE7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Всемирный день радиолюбителя.</w:t>
            </w:r>
          </w:p>
        </w:tc>
      </w:tr>
      <w:tr w:rsidR="00E460AD" w:rsidRPr="00E460AD" w14:paraId="64124705" w14:textId="77777777" w:rsidTr="00E460AD">
        <w:trPr>
          <w:trHeight w:val="465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C38F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19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6238A5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работника </w:t>
            </w:r>
            <w:proofErr w:type="spellStart"/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ломоперерабатывающей</w:t>
            </w:r>
            <w:proofErr w:type="spellEnd"/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 отрасли в России.</w:t>
            </w:r>
          </w:p>
        </w:tc>
      </w:tr>
      <w:tr w:rsidR="00E460AD" w:rsidRPr="00E460AD" w14:paraId="6065E72F" w14:textId="77777777" w:rsidTr="00E460AD">
        <w:trPr>
          <w:trHeight w:val="4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B7C5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DA9D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российской полиграфии.</w:t>
            </w:r>
          </w:p>
        </w:tc>
      </w:tr>
      <w:tr w:rsidR="00E460AD" w:rsidRPr="00E460AD" w14:paraId="53940D24" w14:textId="77777777" w:rsidTr="00E460AD">
        <w:trPr>
          <w:trHeight w:val="4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2EDB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20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7223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Национальный день донора в России.</w:t>
            </w:r>
          </w:p>
        </w:tc>
      </w:tr>
      <w:tr w:rsidR="00E460AD" w:rsidRPr="00E460AD" w14:paraId="397DE44A" w14:textId="77777777" w:rsidTr="00E460AD">
        <w:trPr>
          <w:trHeight w:val="371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9075A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21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BE96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местного самоуправления.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РФ от 10.06.2012 № 805 «О Дне местного самоуправления».</w:t>
            </w:r>
          </w:p>
        </w:tc>
      </w:tr>
      <w:tr w:rsidR="00E460AD" w:rsidRPr="00E460AD" w14:paraId="0A1F58AD" w14:textId="77777777" w:rsidTr="00E460AD">
        <w:trPr>
          <w:trHeight w:val="4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CE04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0B2ED8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главного бухгалтера.</w:t>
            </w:r>
          </w:p>
        </w:tc>
      </w:tr>
      <w:tr w:rsidR="00E460AD" w:rsidRPr="00E460AD" w14:paraId="04D73A53" w14:textId="77777777" w:rsidTr="00E460AD">
        <w:trPr>
          <w:trHeight w:val="647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9A17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22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42A0B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Матери-Земли.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 Учрежден Генеральной Ассамблеей ООН в 2009 </w:t>
            </w:r>
            <w:proofErr w:type="gramStart"/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году  (</w:t>
            </w:r>
            <w:proofErr w:type="gramEnd"/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резолюция № A/RES/63/278)</w:t>
            </w:r>
          </w:p>
        </w:tc>
      </w:tr>
      <w:tr w:rsidR="00E460AD" w:rsidRPr="00E460AD" w14:paraId="4320F6DA" w14:textId="77777777" w:rsidTr="00E460AD">
        <w:trPr>
          <w:trHeight w:val="591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53B6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23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248934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книги и защиты авторского права.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в день смерти выдающихся писателей – Уильяма Шекспира (1564 – 1616) и М. Сервантеса (1547-1616) по решению ЮНЕСКО с 1996 года.</w:t>
            </w:r>
          </w:p>
        </w:tc>
      </w:tr>
      <w:tr w:rsidR="00E460AD" w:rsidRPr="00E460AD" w14:paraId="19D32C34" w14:textId="77777777" w:rsidTr="00E460AD">
        <w:trPr>
          <w:trHeight w:val="68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AE0D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24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145B1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солидарности молодежи.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по решению Всемирной Федерации демократической молодежи с 1957 года.</w:t>
            </w:r>
          </w:p>
        </w:tc>
      </w:tr>
      <w:tr w:rsidR="00E460AD" w:rsidRPr="00E460AD" w14:paraId="5CD5758E" w14:textId="77777777" w:rsidTr="00E460AD">
        <w:trPr>
          <w:trHeight w:val="836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37F7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26 апреля 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DB10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участников ликвидации последствий радиационных аварий и катастроф и памяти жертв этих аварий и катастроф.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Федеральный закон от 13.03.1995 № 32-ФЗ «О днях воинской славы и памятных датах России».</w:t>
            </w:r>
          </w:p>
        </w:tc>
      </w:tr>
      <w:tr w:rsidR="00E460AD" w:rsidRPr="00E460AD" w14:paraId="63F45F37" w14:textId="77777777" w:rsidTr="00E460AD">
        <w:trPr>
          <w:trHeight w:val="409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BB63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9DF20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памяти жертв радиационных аварий и катастроф.</w:t>
            </w:r>
          </w:p>
        </w:tc>
      </w:tr>
      <w:tr w:rsidR="00E460AD" w:rsidRPr="00E460AD" w14:paraId="5A586FDD" w14:textId="77777777" w:rsidTr="00E460AD">
        <w:trPr>
          <w:trHeight w:val="433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59DAB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AE770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интеллектуальной собственности.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Учрежден Генеральной Ассамблеей ВОИС.</w:t>
            </w:r>
          </w:p>
        </w:tc>
      </w:tr>
      <w:tr w:rsidR="00E460AD" w:rsidRPr="00E460AD" w14:paraId="0EB23BC3" w14:textId="77777777" w:rsidTr="00E460AD">
        <w:trPr>
          <w:trHeight w:val="714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84CA0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27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059B6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российского парламентаризма.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Федеральный закон от 13.03.1995 № 32-ФЗ «О днях воинской славы и памятных датах России»</w:t>
            </w:r>
          </w:p>
        </w:tc>
      </w:tr>
      <w:tr w:rsidR="00E460AD" w:rsidRPr="00E460AD" w14:paraId="24AAEF23" w14:textId="77777777" w:rsidTr="00E460AD">
        <w:trPr>
          <w:trHeight w:val="489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B619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C793C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нотариата в России.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РФ от 26.04.2016 № 195 «О Дне нотариата».</w:t>
            </w:r>
          </w:p>
        </w:tc>
      </w:tr>
      <w:tr w:rsidR="00E460AD" w:rsidRPr="00E460AD" w14:paraId="1556A7B6" w14:textId="77777777" w:rsidTr="009D49C4">
        <w:trPr>
          <w:trHeight w:val="233"/>
        </w:trPr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4D021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28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16797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охраны труда.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Объявлен Международной организацией труда (МОТ) в 2001 году.</w:t>
            </w:r>
          </w:p>
        </w:tc>
      </w:tr>
      <w:tr w:rsidR="00E460AD" w:rsidRPr="00E460AD" w14:paraId="1A09C6C2" w14:textId="77777777" w:rsidTr="009D49C4">
        <w:trPr>
          <w:trHeight w:val="324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CB095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F183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борьбы за права человека от химической опасности (День химической безопасности).</w:t>
            </w:r>
          </w:p>
        </w:tc>
      </w:tr>
      <w:tr w:rsidR="00E460AD" w:rsidRPr="00E460AD" w14:paraId="794CF7D3" w14:textId="77777777" w:rsidTr="009D49C4">
        <w:trPr>
          <w:trHeight w:val="68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AB3CE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29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0A993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ветеринарного врача.</w:t>
            </w:r>
            <w:r w:rsidRPr="00E460A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E460AD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Всемирной ветеринарной ассоциацией. Отмечается ежегодно в последнюю субботу апреля.</w:t>
            </w:r>
          </w:p>
        </w:tc>
      </w:tr>
      <w:tr w:rsidR="00E460AD" w:rsidRPr="00E460AD" w14:paraId="2FD9BAB8" w14:textId="77777777" w:rsidTr="009D49C4">
        <w:trPr>
          <w:trHeight w:val="423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C458B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30 апреля</w:t>
            </w:r>
          </w:p>
        </w:tc>
        <w:tc>
          <w:tcPr>
            <w:tcW w:w="13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949F6A" w14:textId="77777777" w:rsidR="00E460AD" w:rsidRPr="00E460AD" w:rsidRDefault="00E460AD" w:rsidP="00E460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 w:rsidRPr="00E460AD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пожарной охраны. </w:t>
            </w:r>
            <w:r w:rsidRPr="00E460AD"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РФ от 30.04.1999 № 539 «Об установлении Дня пожарной охраны».</w:t>
            </w:r>
          </w:p>
        </w:tc>
      </w:tr>
    </w:tbl>
    <w:p w14:paraId="0C2CB104" w14:textId="77777777" w:rsidR="00E460AD" w:rsidRDefault="00E460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E460AD" w:rsidSect="004C523E">
      <w:pgSz w:w="16838" w:h="11906" w:orient="landscape"/>
      <w:pgMar w:top="284" w:right="1245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EA4C58" w14:textId="77777777" w:rsidR="000622D8" w:rsidRDefault="000622D8" w:rsidP="00123E98">
      <w:pPr>
        <w:spacing w:after="0" w:line="240" w:lineRule="auto"/>
      </w:pPr>
      <w:r>
        <w:separator/>
      </w:r>
    </w:p>
  </w:endnote>
  <w:endnote w:type="continuationSeparator" w:id="0">
    <w:p w14:paraId="066135FA" w14:textId="77777777" w:rsidR="000622D8" w:rsidRDefault="000622D8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95568" w14:textId="77777777" w:rsidR="000622D8" w:rsidRDefault="000622D8" w:rsidP="00123E98">
      <w:pPr>
        <w:spacing w:after="0" w:line="240" w:lineRule="auto"/>
      </w:pPr>
      <w:r>
        <w:separator/>
      </w:r>
    </w:p>
  </w:footnote>
  <w:footnote w:type="continuationSeparator" w:id="0">
    <w:p w14:paraId="7E95AF1C" w14:textId="77777777" w:rsidR="000622D8" w:rsidRDefault="000622D8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1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4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3"/>
  </w:num>
  <w:num w:numId="7">
    <w:abstractNumId w:val="12"/>
  </w:num>
  <w:num w:numId="8">
    <w:abstractNumId w:val="11"/>
  </w:num>
  <w:num w:numId="9">
    <w:abstractNumId w:val="16"/>
  </w:num>
  <w:num w:numId="10">
    <w:abstractNumId w:val="6"/>
  </w:num>
  <w:num w:numId="11">
    <w:abstractNumId w:val="15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3"/>
  </w:num>
  <w:num w:numId="17">
    <w:abstractNumId w:val="9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0105"/>
    <w:rsid w:val="00000990"/>
    <w:rsid w:val="00001D8C"/>
    <w:rsid w:val="00003479"/>
    <w:rsid w:val="00005892"/>
    <w:rsid w:val="0001150B"/>
    <w:rsid w:val="00011886"/>
    <w:rsid w:val="00011E70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20960"/>
    <w:rsid w:val="000211AE"/>
    <w:rsid w:val="000215A5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295F"/>
    <w:rsid w:val="000336FB"/>
    <w:rsid w:val="000340BD"/>
    <w:rsid w:val="00034D66"/>
    <w:rsid w:val="000351BD"/>
    <w:rsid w:val="000369E1"/>
    <w:rsid w:val="0003737A"/>
    <w:rsid w:val="00042F70"/>
    <w:rsid w:val="000438BC"/>
    <w:rsid w:val="00045606"/>
    <w:rsid w:val="000467D8"/>
    <w:rsid w:val="00050556"/>
    <w:rsid w:val="00051CEA"/>
    <w:rsid w:val="00052B32"/>
    <w:rsid w:val="000548DB"/>
    <w:rsid w:val="00055861"/>
    <w:rsid w:val="00056420"/>
    <w:rsid w:val="000577F9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D0D74"/>
    <w:rsid w:val="000D691C"/>
    <w:rsid w:val="000D702F"/>
    <w:rsid w:val="000D786C"/>
    <w:rsid w:val="000E0E52"/>
    <w:rsid w:val="000E169F"/>
    <w:rsid w:val="000E19C2"/>
    <w:rsid w:val="000E2816"/>
    <w:rsid w:val="000E2C66"/>
    <w:rsid w:val="000E3F7C"/>
    <w:rsid w:val="000E47CA"/>
    <w:rsid w:val="000E7EE3"/>
    <w:rsid w:val="000F1240"/>
    <w:rsid w:val="000F2A51"/>
    <w:rsid w:val="000F5071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4DC8"/>
    <w:rsid w:val="00106968"/>
    <w:rsid w:val="00106CDB"/>
    <w:rsid w:val="0010715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1251"/>
    <w:rsid w:val="0012313F"/>
    <w:rsid w:val="001236D9"/>
    <w:rsid w:val="001238C5"/>
    <w:rsid w:val="00123E98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33AC"/>
    <w:rsid w:val="00153C61"/>
    <w:rsid w:val="00154084"/>
    <w:rsid w:val="001540D3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518D"/>
    <w:rsid w:val="001678A5"/>
    <w:rsid w:val="00167900"/>
    <w:rsid w:val="00170A88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BC7"/>
    <w:rsid w:val="00192A39"/>
    <w:rsid w:val="00193634"/>
    <w:rsid w:val="0019369E"/>
    <w:rsid w:val="001939C5"/>
    <w:rsid w:val="0019400E"/>
    <w:rsid w:val="00194B70"/>
    <w:rsid w:val="00194C20"/>
    <w:rsid w:val="00196BCC"/>
    <w:rsid w:val="00196C7D"/>
    <w:rsid w:val="00197BD2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777"/>
    <w:rsid w:val="001B2DC5"/>
    <w:rsid w:val="001B3967"/>
    <w:rsid w:val="001B45DB"/>
    <w:rsid w:val="001B538B"/>
    <w:rsid w:val="001B57B6"/>
    <w:rsid w:val="001B604F"/>
    <w:rsid w:val="001B7C9C"/>
    <w:rsid w:val="001C0437"/>
    <w:rsid w:val="001C0A62"/>
    <w:rsid w:val="001C0DF9"/>
    <w:rsid w:val="001C2139"/>
    <w:rsid w:val="001C2140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572"/>
    <w:rsid w:val="001D253F"/>
    <w:rsid w:val="001D2F30"/>
    <w:rsid w:val="001D427F"/>
    <w:rsid w:val="001D535D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2CCA"/>
    <w:rsid w:val="001E2FBC"/>
    <w:rsid w:val="001E3D55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E59"/>
    <w:rsid w:val="002322B8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6754"/>
    <w:rsid w:val="002779A2"/>
    <w:rsid w:val="00280019"/>
    <w:rsid w:val="002804C3"/>
    <w:rsid w:val="002808D3"/>
    <w:rsid w:val="00283521"/>
    <w:rsid w:val="00283831"/>
    <w:rsid w:val="0028420B"/>
    <w:rsid w:val="00284477"/>
    <w:rsid w:val="00284F78"/>
    <w:rsid w:val="00286FAB"/>
    <w:rsid w:val="002873D0"/>
    <w:rsid w:val="00290F2F"/>
    <w:rsid w:val="002910CE"/>
    <w:rsid w:val="00291391"/>
    <w:rsid w:val="00291E83"/>
    <w:rsid w:val="00293CE2"/>
    <w:rsid w:val="00294A71"/>
    <w:rsid w:val="00294EE6"/>
    <w:rsid w:val="00294FD4"/>
    <w:rsid w:val="00296D10"/>
    <w:rsid w:val="002971E1"/>
    <w:rsid w:val="0029725C"/>
    <w:rsid w:val="0029798A"/>
    <w:rsid w:val="002A04D9"/>
    <w:rsid w:val="002A0BF0"/>
    <w:rsid w:val="002A0D98"/>
    <w:rsid w:val="002A12E4"/>
    <w:rsid w:val="002A19D6"/>
    <w:rsid w:val="002A1CD0"/>
    <w:rsid w:val="002A1FC1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E07"/>
    <w:rsid w:val="002B6AF2"/>
    <w:rsid w:val="002B7878"/>
    <w:rsid w:val="002B7A44"/>
    <w:rsid w:val="002C078D"/>
    <w:rsid w:val="002C0F0D"/>
    <w:rsid w:val="002C1BB0"/>
    <w:rsid w:val="002C3464"/>
    <w:rsid w:val="002C3575"/>
    <w:rsid w:val="002C3D34"/>
    <w:rsid w:val="002C5179"/>
    <w:rsid w:val="002C6010"/>
    <w:rsid w:val="002C63BD"/>
    <w:rsid w:val="002C6CB5"/>
    <w:rsid w:val="002C77B2"/>
    <w:rsid w:val="002D0A3D"/>
    <w:rsid w:val="002D0F12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6BC"/>
    <w:rsid w:val="002E4C0B"/>
    <w:rsid w:val="002E63C6"/>
    <w:rsid w:val="002F076B"/>
    <w:rsid w:val="002F0DB2"/>
    <w:rsid w:val="002F3DB7"/>
    <w:rsid w:val="002F43C2"/>
    <w:rsid w:val="002F5F8D"/>
    <w:rsid w:val="002F72B7"/>
    <w:rsid w:val="002F75DF"/>
    <w:rsid w:val="003020E0"/>
    <w:rsid w:val="00305072"/>
    <w:rsid w:val="00306340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86"/>
    <w:rsid w:val="0033152A"/>
    <w:rsid w:val="00331A23"/>
    <w:rsid w:val="00333503"/>
    <w:rsid w:val="003351CA"/>
    <w:rsid w:val="003354D9"/>
    <w:rsid w:val="0033584C"/>
    <w:rsid w:val="00335AEE"/>
    <w:rsid w:val="00335C6D"/>
    <w:rsid w:val="0033661D"/>
    <w:rsid w:val="00337C85"/>
    <w:rsid w:val="00341B4B"/>
    <w:rsid w:val="00343223"/>
    <w:rsid w:val="00343D14"/>
    <w:rsid w:val="00344D09"/>
    <w:rsid w:val="003458F6"/>
    <w:rsid w:val="00346066"/>
    <w:rsid w:val="00346544"/>
    <w:rsid w:val="00346AAF"/>
    <w:rsid w:val="00346C5F"/>
    <w:rsid w:val="00347576"/>
    <w:rsid w:val="00347F25"/>
    <w:rsid w:val="0035099E"/>
    <w:rsid w:val="003515BA"/>
    <w:rsid w:val="00351FB4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322A"/>
    <w:rsid w:val="00375CCC"/>
    <w:rsid w:val="00377BE4"/>
    <w:rsid w:val="00380C01"/>
    <w:rsid w:val="00381C00"/>
    <w:rsid w:val="00381DB6"/>
    <w:rsid w:val="0038294A"/>
    <w:rsid w:val="003834FF"/>
    <w:rsid w:val="00384574"/>
    <w:rsid w:val="00385019"/>
    <w:rsid w:val="00386D6B"/>
    <w:rsid w:val="00387215"/>
    <w:rsid w:val="00387DFD"/>
    <w:rsid w:val="00387F4D"/>
    <w:rsid w:val="0039004D"/>
    <w:rsid w:val="003904D1"/>
    <w:rsid w:val="00390678"/>
    <w:rsid w:val="00391DF6"/>
    <w:rsid w:val="003921CD"/>
    <w:rsid w:val="00394E2E"/>
    <w:rsid w:val="00395DFB"/>
    <w:rsid w:val="00397BEB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1416"/>
    <w:rsid w:val="003B24CC"/>
    <w:rsid w:val="003B36BE"/>
    <w:rsid w:val="003B3FBB"/>
    <w:rsid w:val="003B43B0"/>
    <w:rsid w:val="003B4656"/>
    <w:rsid w:val="003B5AB3"/>
    <w:rsid w:val="003B669A"/>
    <w:rsid w:val="003C2A4D"/>
    <w:rsid w:val="003C4A4B"/>
    <w:rsid w:val="003C50E6"/>
    <w:rsid w:val="003C528D"/>
    <w:rsid w:val="003C62D0"/>
    <w:rsid w:val="003C68C5"/>
    <w:rsid w:val="003C6BF9"/>
    <w:rsid w:val="003C770F"/>
    <w:rsid w:val="003D08A7"/>
    <w:rsid w:val="003D0D7A"/>
    <w:rsid w:val="003D1060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44A5"/>
    <w:rsid w:val="003F4F0B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336D"/>
    <w:rsid w:val="004140BD"/>
    <w:rsid w:val="004170C9"/>
    <w:rsid w:val="004232D0"/>
    <w:rsid w:val="0042382A"/>
    <w:rsid w:val="00425B6B"/>
    <w:rsid w:val="0043266D"/>
    <w:rsid w:val="00434F6C"/>
    <w:rsid w:val="0043698C"/>
    <w:rsid w:val="00437362"/>
    <w:rsid w:val="004405E8"/>
    <w:rsid w:val="00441B42"/>
    <w:rsid w:val="00441C77"/>
    <w:rsid w:val="00444770"/>
    <w:rsid w:val="00446CBD"/>
    <w:rsid w:val="00447880"/>
    <w:rsid w:val="004478CB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6037"/>
    <w:rsid w:val="004666CA"/>
    <w:rsid w:val="004713C6"/>
    <w:rsid w:val="00471A78"/>
    <w:rsid w:val="00472597"/>
    <w:rsid w:val="00472787"/>
    <w:rsid w:val="00474A6E"/>
    <w:rsid w:val="00474B3C"/>
    <w:rsid w:val="00475083"/>
    <w:rsid w:val="00475ED3"/>
    <w:rsid w:val="00480046"/>
    <w:rsid w:val="004802DA"/>
    <w:rsid w:val="00484959"/>
    <w:rsid w:val="00484F8E"/>
    <w:rsid w:val="00484FEF"/>
    <w:rsid w:val="00485159"/>
    <w:rsid w:val="0048616C"/>
    <w:rsid w:val="004865E8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70DF"/>
    <w:rsid w:val="004A7A89"/>
    <w:rsid w:val="004B1109"/>
    <w:rsid w:val="004B1960"/>
    <w:rsid w:val="004B4342"/>
    <w:rsid w:val="004B445D"/>
    <w:rsid w:val="004B458F"/>
    <w:rsid w:val="004B4A6B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322D"/>
    <w:rsid w:val="004D3770"/>
    <w:rsid w:val="004D48F7"/>
    <w:rsid w:val="004D4951"/>
    <w:rsid w:val="004D5DF1"/>
    <w:rsid w:val="004D793F"/>
    <w:rsid w:val="004E0A05"/>
    <w:rsid w:val="004E0E3B"/>
    <w:rsid w:val="004E1EF6"/>
    <w:rsid w:val="004E29CC"/>
    <w:rsid w:val="004E2D5D"/>
    <w:rsid w:val="004E35E8"/>
    <w:rsid w:val="004E6D7B"/>
    <w:rsid w:val="004E7DDE"/>
    <w:rsid w:val="004F2812"/>
    <w:rsid w:val="004F2FB2"/>
    <w:rsid w:val="004F3743"/>
    <w:rsid w:val="004F3A07"/>
    <w:rsid w:val="004F3E71"/>
    <w:rsid w:val="004F77AB"/>
    <w:rsid w:val="00500E18"/>
    <w:rsid w:val="0050248F"/>
    <w:rsid w:val="00506278"/>
    <w:rsid w:val="00507326"/>
    <w:rsid w:val="0051015F"/>
    <w:rsid w:val="00511AEC"/>
    <w:rsid w:val="00511B1F"/>
    <w:rsid w:val="00512357"/>
    <w:rsid w:val="00512C66"/>
    <w:rsid w:val="00512D8C"/>
    <w:rsid w:val="00512FBD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5EC5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A11"/>
    <w:rsid w:val="00564AD7"/>
    <w:rsid w:val="00564D48"/>
    <w:rsid w:val="00565B1F"/>
    <w:rsid w:val="005662CE"/>
    <w:rsid w:val="005667F9"/>
    <w:rsid w:val="00567246"/>
    <w:rsid w:val="00567665"/>
    <w:rsid w:val="00570079"/>
    <w:rsid w:val="00570713"/>
    <w:rsid w:val="00570A1F"/>
    <w:rsid w:val="005746B4"/>
    <w:rsid w:val="0057475A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293D"/>
    <w:rsid w:val="00592A9D"/>
    <w:rsid w:val="00592EAD"/>
    <w:rsid w:val="005942DA"/>
    <w:rsid w:val="00594F8B"/>
    <w:rsid w:val="005958C7"/>
    <w:rsid w:val="005959B9"/>
    <w:rsid w:val="00597667"/>
    <w:rsid w:val="00597D59"/>
    <w:rsid w:val="005A1341"/>
    <w:rsid w:val="005A28DA"/>
    <w:rsid w:val="005A3949"/>
    <w:rsid w:val="005B0510"/>
    <w:rsid w:val="005B0F42"/>
    <w:rsid w:val="005B2BFB"/>
    <w:rsid w:val="005B4234"/>
    <w:rsid w:val="005B4F05"/>
    <w:rsid w:val="005B7A5B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BE6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FDA"/>
    <w:rsid w:val="0060448C"/>
    <w:rsid w:val="00604628"/>
    <w:rsid w:val="00604D24"/>
    <w:rsid w:val="006052F3"/>
    <w:rsid w:val="0060648B"/>
    <w:rsid w:val="006068A1"/>
    <w:rsid w:val="00610184"/>
    <w:rsid w:val="00610BB7"/>
    <w:rsid w:val="0061140A"/>
    <w:rsid w:val="00611B08"/>
    <w:rsid w:val="00611B1D"/>
    <w:rsid w:val="00612F1D"/>
    <w:rsid w:val="00613413"/>
    <w:rsid w:val="006151A3"/>
    <w:rsid w:val="0061562F"/>
    <w:rsid w:val="00615EF6"/>
    <w:rsid w:val="006175BD"/>
    <w:rsid w:val="00617D29"/>
    <w:rsid w:val="0062091B"/>
    <w:rsid w:val="0062175C"/>
    <w:rsid w:val="006221BF"/>
    <w:rsid w:val="00622C70"/>
    <w:rsid w:val="00623F94"/>
    <w:rsid w:val="00626045"/>
    <w:rsid w:val="006304A4"/>
    <w:rsid w:val="006313E4"/>
    <w:rsid w:val="00632C3A"/>
    <w:rsid w:val="006330F4"/>
    <w:rsid w:val="0063480D"/>
    <w:rsid w:val="0063558A"/>
    <w:rsid w:val="00636364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738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762"/>
    <w:rsid w:val="006A2FA7"/>
    <w:rsid w:val="006A4FC1"/>
    <w:rsid w:val="006A53CE"/>
    <w:rsid w:val="006A5FC0"/>
    <w:rsid w:val="006A6D4B"/>
    <w:rsid w:val="006A73E1"/>
    <w:rsid w:val="006A77A9"/>
    <w:rsid w:val="006A78E2"/>
    <w:rsid w:val="006A7C8E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10BA"/>
    <w:rsid w:val="006E179F"/>
    <w:rsid w:val="006E30D4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706"/>
    <w:rsid w:val="006F6925"/>
    <w:rsid w:val="00701A7A"/>
    <w:rsid w:val="00702048"/>
    <w:rsid w:val="00702090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623A"/>
    <w:rsid w:val="00726A14"/>
    <w:rsid w:val="00727ABF"/>
    <w:rsid w:val="00727C83"/>
    <w:rsid w:val="00727D14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60556"/>
    <w:rsid w:val="00761FC9"/>
    <w:rsid w:val="007625AF"/>
    <w:rsid w:val="00762818"/>
    <w:rsid w:val="007628A4"/>
    <w:rsid w:val="00762A4A"/>
    <w:rsid w:val="0076324A"/>
    <w:rsid w:val="007642BC"/>
    <w:rsid w:val="007644F0"/>
    <w:rsid w:val="007655D1"/>
    <w:rsid w:val="007660AF"/>
    <w:rsid w:val="00770FFB"/>
    <w:rsid w:val="0077419E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B4F"/>
    <w:rsid w:val="00787BA4"/>
    <w:rsid w:val="0079093A"/>
    <w:rsid w:val="00791298"/>
    <w:rsid w:val="0079374B"/>
    <w:rsid w:val="007947F4"/>
    <w:rsid w:val="00795832"/>
    <w:rsid w:val="00795AEB"/>
    <w:rsid w:val="00796D08"/>
    <w:rsid w:val="007A0EFA"/>
    <w:rsid w:val="007A17A6"/>
    <w:rsid w:val="007A2C47"/>
    <w:rsid w:val="007A2D01"/>
    <w:rsid w:val="007A4465"/>
    <w:rsid w:val="007A4B13"/>
    <w:rsid w:val="007A5D2D"/>
    <w:rsid w:val="007A72B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114E"/>
    <w:rsid w:val="007C170D"/>
    <w:rsid w:val="007C38A1"/>
    <w:rsid w:val="007C53A6"/>
    <w:rsid w:val="007C6361"/>
    <w:rsid w:val="007C71A2"/>
    <w:rsid w:val="007D160B"/>
    <w:rsid w:val="007D3885"/>
    <w:rsid w:val="007D39B4"/>
    <w:rsid w:val="007D3DD5"/>
    <w:rsid w:val="007D4218"/>
    <w:rsid w:val="007D44C5"/>
    <w:rsid w:val="007D4B2D"/>
    <w:rsid w:val="007D6DE9"/>
    <w:rsid w:val="007D6EC9"/>
    <w:rsid w:val="007D7378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3596"/>
    <w:rsid w:val="007F3E9B"/>
    <w:rsid w:val="007F48FB"/>
    <w:rsid w:val="007F5D56"/>
    <w:rsid w:val="007F62E0"/>
    <w:rsid w:val="007F72A1"/>
    <w:rsid w:val="007F73B8"/>
    <w:rsid w:val="00800181"/>
    <w:rsid w:val="0080148F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1F48"/>
    <w:rsid w:val="0081253E"/>
    <w:rsid w:val="00812CE4"/>
    <w:rsid w:val="008135C8"/>
    <w:rsid w:val="00814474"/>
    <w:rsid w:val="008146A5"/>
    <w:rsid w:val="00816427"/>
    <w:rsid w:val="008167A2"/>
    <w:rsid w:val="00816C34"/>
    <w:rsid w:val="00816D67"/>
    <w:rsid w:val="00821819"/>
    <w:rsid w:val="00822FD7"/>
    <w:rsid w:val="00825715"/>
    <w:rsid w:val="00826804"/>
    <w:rsid w:val="00830627"/>
    <w:rsid w:val="008308FA"/>
    <w:rsid w:val="008317C1"/>
    <w:rsid w:val="00832871"/>
    <w:rsid w:val="008339FD"/>
    <w:rsid w:val="00833C5C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47B"/>
    <w:rsid w:val="00850F11"/>
    <w:rsid w:val="00851468"/>
    <w:rsid w:val="00851B4C"/>
    <w:rsid w:val="008523FB"/>
    <w:rsid w:val="008524D4"/>
    <w:rsid w:val="00853264"/>
    <w:rsid w:val="008552E0"/>
    <w:rsid w:val="008564DF"/>
    <w:rsid w:val="00856639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FE2"/>
    <w:rsid w:val="00870548"/>
    <w:rsid w:val="00871257"/>
    <w:rsid w:val="008717F6"/>
    <w:rsid w:val="00871ACB"/>
    <w:rsid w:val="0087549B"/>
    <w:rsid w:val="00875D55"/>
    <w:rsid w:val="00876981"/>
    <w:rsid w:val="0088044C"/>
    <w:rsid w:val="008812FB"/>
    <w:rsid w:val="00881451"/>
    <w:rsid w:val="00885ADB"/>
    <w:rsid w:val="0088663A"/>
    <w:rsid w:val="00887B6C"/>
    <w:rsid w:val="00890685"/>
    <w:rsid w:val="00890C57"/>
    <w:rsid w:val="00891B31"/>
    <w:rsid w:val="00891E8F"/>
    <w:rsid w:val="008933F6"/>
    <w:rsid w:val="00894B30"/>
    <w:rsid w:val="008A0210"/>
    <w:rsid w:val="008A25F4"/>
    <w:rsid w:val="008A38F8"/>
    <w:rsid w:val="008A3E0C"/>
    <w:rsid w:val="008A3F67"/>
    <w:rsid w:val="008A4539"/>
    <w:rsid w:val="008A6621"/>
    <w:rsid w:val="008A743A"/>
    <w:rsid w:val="008A7730"/>
    <w:rsid w:val="008B107B"/>
    <w:rsid w:val="008B151D"/>
    <w:rsid w:val="008B16DD"/>
    <w:rsid w:val="008B388A"/>
    <w:rsid w:val="008B517B"/>
    <w:rsid w:val="008B7AC7"/>
    <w:rsid w:val="008C04EF"/>
    <w:rsid w:val="008C15B0"/>
    <w:rsid w:val="008C17DF"/>
    <w:rsid w:val="008C20AC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32ED"/>
    <w:rsid w:val="008E4E36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A48"/>
    <w:rsid w:val="0091120E"/>
    <w:rsid w:val="00911A2B"/>
    <w:rsid w:val="00914197"/>
    <w:rsid w:val="009147D1"/>
    <w:rsid w:val="00920C36"/>
    <w:rsid w:val="00922698"/>
    <w:rsid w:val="00922DCA"/>
    <w:rsid w:val="00924F01"/>
    <w:rsid w:val="009251A8"/>
    <w:rsid w:val="00925F42"/>
    <w:rsid w:val="00926006"/>
    <w:rsid w:val="00926BE6"/>
    <w:rsid w:val="00931DCE"/>
    <w:rsid w:val="0093348D"/>
    <w:rsid w:val="0093386B"/>
    <w:rsid w:val="009341CB"/>
    <w:rsid w:val="0093485A"/>
    <w:rsid w:val="00934D7A"/>
    <w:rsid w:val="009355B1"/>
    <w:rsid w:val="00935D35"/>
    <w:rsid w:val="009402C6"/>
    <w:rsid w:val="009423D4"/>
    <w:rsid w:val="00943C32"/>
    <w:rsid w:val="009451C1"/>
    <w:rsid w:val="00946C2F"/>
    <w:rsid w:val="0094728A"/>
    <w:rsid w:val="009505AE"/>
    <w:rsid w:val="00950FA5"/>
    <w:rsid w:val="009512EF"/>
    <w:rsid w:val="00951A58"/>
    <w:rsid w:val="00951F92"/>
    <w:rsid w:val="00953E3A"/>
    <w:rsid w:val="009540FE"/>
    <w:rsid w:val="0095423A"/>
    <w:rsid w:val="0095448A"/>
    <w:rsid w:val="0095459C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423E"/>
    <w:rsid w:val="00964360"/>
    <w:rsid w:val="00965845"/>
    <w:rsid w:val="0096627E"/>
    <w:rsid w:val="00971B42"/>
    <w:rsid w:val="00972CDC"/>
    <w:rsid w:val="00973CD7"/>
    <w:rsid w:val="00973ED5"/>
    <w:rsid w:val="00973FBF"/>
    <w:rsid w:val="00974A29"/>
    <w:rsid w:val="0097514B"/>
    <w:rsid w:val="00975BFA"/>
    <w:rsid w:val="009762E9"/>
    <w:rsid w:val="0097747E"/>
    <w:rsid w:val="009777C1"/>
    <w:rsid w:val="00980909"/>
    <w:rsid w:val="009814F4"/>
    <w:rsid w:val="0098173B"/>
    <w:rsid w:val="009830D0"/>
    <w:rsid w:val="009832F2"/>
    <w:rsid w:val="00983480"/>
    <w:rsid w:val="009844D1"/>
    <w:rsid w:val="0098537F"/>
    <w:rsid w:val="00985447"/>
    <w:rsid w:val="00986B3F"/>
    <w:rsid w:val="009877A1"/>
    <w:rsid w:val="00987B47"/>
    <w:rsid w:val="009909A6"/>
    <w:rsid w:val="0099234B"/>
    <w:rsid w:val="009933A8"/>
    <w:rsid w:val="00996324"/>
    <w:rsid w:val="00996865"/>
    <w:rsid w:val="00996DD9"/>
    <w:rsid w:val="009978D3"/>
    <w:rsid w:val="00997F77"/>
    <w:rsid w:val="009A0F81"/>
    <w:rsid w:val="009A20A3"/>
    <w:rsid w:val="009A2265"/>
    <w:rsid w:val="009A38E1"/>
    <w:rsid w:val="009A46EB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C29"/>
    <w:rsid w:val="009C03CE"/>
    <w:rsid w:val="009C0A7E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EA5"/>
    <w:rsid w:val="009D2634"/>
    <w:rsid w:val="009D3704"/>
    <w:rsid w:val="009D40BD"/>
    <w:rsid w:val="009D49C4"/>
    <w:rsid w:val="009D5019"/>
    <w:rsid w:val="009D62C6"/>
    <w:rsid w:val="009D744B"/>
    <w:rsid w:val="009D7BA5"/>
    <w:rsid w:val="009E0B70"/>
    <w:rsid w:val="009E0E09"/>
    <w:rsid w:val="009E14A7"/>
    <w:rsid w:val="009E4136"/>
    <w:rsid w:val="009E47B7"/>
    <w:rsid w:val="009E4DB5"/>
    <w:rsid w:val="009E5D1D"/>
    <w:rsid w:val="009E7453"/>
    <w:rsid w:val="009E7EB2"/>
    <w:rsid w:val="009F11C1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22A3"/>
    <w:rsid w:val="00A123B5"/>
    <w:rsid w:val="00A125C4"/>
    <w:rsid w:val="00A12F08"/>
    <w:rsid w:val="00A13B3B"/>
    <w:rsid w:val="00A148DB"/>
    <w:rsid w:val="00A15F33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7BF0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F87"/>
    <w:rsid w:val="00A54793"/>
    <w:rsid w:val="00A54E4D"/>
    <w:rsid w:val="00A54FC8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15A1"/>
    <w:rsid w:val="00A715EF"/>
    <w:rsid w:val="00A71697"/>
    <w:rsid w:val="00A730BC"/>
    <w:rsid w:val="00A73C7E"/>
    <w:rsid w:val="00A80F59"/>
    <w:rsid w:val="00A816EE"/>
    <w:rsid w:val="00A8263F"/>
    <w:rsid w:val="00A83907"/>
    <w:rsid w:val="00A84573"/>
    <w:rsid w:val="00A854F2"/>
    <w:rsid w:val="00A85799"/>
    <w:rsid w:val="00A86353"/>
    <w:rsid w:val="00A866D2"/>
    <w:rsid w:val="00A87E9E"/>
    <w:rsid w:val="00A90630"/>
    <w:rsid w:val="00A91413"/>
    <w:rsid w:val="00A9601C"/>
    <w:rsid w:val="00A964DD"/>
    <w:rsid w:val="00A96925"/>
    <w:rsid w:val="00A97789"/>
    <w:rsid w:val="00AA1402"/>
    <w:rsid w:val="00AA20A0"/>
    <w:rsid w:val="00AA231A"/>
    <w:rsid w:val="00AA2753"/>
    <w:rsid w:val="00AA2BD2"/>
    <w:rsid w:val="00AA5158"/>
    <w:rsid w:val="00AA6E86"/>
    <w:rsid w:val="00AA6F17"/>
    <w:rsid w:val="00AA7323"/>
    <w:rsid w:val="00AA74E8"/>
    <w:rsid w:val="00AB5A13"/>
    <w:rsid w:val="00AB6B7F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C27"/>
    <w:rsid w:val="00AD2200"/>
    <w:rsid w:val="00AD2935"/>
    <w:rsid w:val="00AD2E74"/>
    <w:rsid w:val="00AD31DF"/>
    <w:rsid w:val="00AD34AD"/>
    <w:rsid w:val="00AD5F6B"/>
    <w:rsid w:val="00AD7425"/>
    <w:rsid w:val="00AE05D9"/>
    <w:rsid w:val="00AE1415"/>
    <w:rsid w:val="00AE1ABC"/>
    <w:rsid w:val="00AE3FED"/>
    <w:rsid w:val="00AE4B31"/>
    <w:rsid w:val="00AE4D9C"/>
    <w:rsid w:val="00AE4E84"/>
    <w:rsid w:val="00AE5B6A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D14"/>
    <w:rsid w:val="00B2117B"/>
    <w:rsid w:val="00B21853"/>
    <w:rsid w:val="00B23567"/>
    <w:rsid w:val="00B23868"/>
    <w:rsid w:val="00B2505C"/>
    <w:rsid w:val="00B254A5"/>
    <w:rsid w:val="00B25ABA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D9E"/>
    <w:rsid w:val="00B34EF1"/>
    <w:rsid w:val="00B365C7"/>
    <w:rsid w:val="00B37D67"/>
    <w:rsid w:val="00B37F49"/>
    <w:rsid w:val="00B4061B"/>
    <w:rsid w:val="00B42007"/>
    <w:rsid w:val="00B44AC5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A0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64F6"/>
    <w:rsid w:val="00B7789F"/>
    <w:rsid w:val="00B801B9"/>
    <w:rsid w:val="00B80C8B"/>
    <w:rsid w:val="00B80DF9"/>
    <w:rsid w:val="00B81DE9"/>
    <w:rsid w:val="00B81FB8"/>
    <w:rsid w:val="00B82AC6"/>
    <w:rsid w:val="00B82E3D"/>
    <w:rsid w:val="00B84CA2"/>
    <w:rsid w:val="00B854EF"/>
    <w:rsid w:val="00B865EC"/>
    <w:rsid w:val="00B87A8D"/>
    <w:rsid w:val="00B92054"/>
    <w:rsid w:val="00B928AB"/>
    <w:rsid w:val="00B94AB4"/>
    <w:rsid w:val="00B9541E"/>
    <w:rsid w:val="00B962E7"/>
    <w:rsid w:val="00B96830"/>
    <w:rsid w:val="00B96ADA"/>
    <w:rsid w:val="00B971FB"/>
    <w:rsid w:val="00BA0F55"/>
    <w:rsid w:val="00BA148D"/>
    <w:rsid w:val="00BA252D"/>
    <w:rsid w:val="00BA3396"/>
    <w:rsid w:val="00BA38A0"/>
    <w:rsid w:val="00BA3E20"/>
    <w:rsid w:val="00BA411B"/>
    <w:rsid w:val="00BA4506"/>
    <w:rsid w:val="00BB19E5"/>
    <w:rsid w:val="00BB3589"/>
    <w:rsid w:val="00BB392D"/>
    <w:rsid w:val="00BB44B2"/>
    <w:rsid w:val="00BB5BB0"/>
    <w:rsid w:val="00BB683D"/>
    <w:rsid w:val="00BB6DE1"/>
    <w:rsid w:val="00BC17B9"/>
    <w:rsid w:val="00BC27D7"/>
    <w:rsid w:val="00BC3106"/>
    <w:rsid w:val="00BC3355"/>
    <w:rsid w:val="00BC3FE7"/>
    <w:rsid w:val="00BC6731"/>
    <w:rsid w:val="00BC7362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E3"/>
    <w:rsid w:val="00BF0D1E"/>
    <w:rsid w:val="00BF16B1"/>
    <w:rsid w:val="00BF1FAE"/>
    <w:rsid w:val="00BF215E"/>
    <w:rsid w:val="00BF440F"/>
    <w:rsid w:val="00BF5034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3994"/>
    <w:rsid w:val="00C160CA"/>
    <w:rsid w:val="00C16FB6"/>
    <w:rsid w:val="00C17078"/>
    <w:rsid w:val="00C179CE"/>
    <w:rsid w:val="00C20171"/>
    <w:rsid w:val="00C22BAF"/>
    <w:rsid w:val="00C23C9A"/>
    <w:rsid w:val="00C27894"/>
    <w:rsid w:val="00C302E3"/>
    <w:rsid w:val="00C30479"/>
    <w:rsid w:val="00C3369B"/>
    <w:rsid w:val="00C348A8"/>
    <w:rsid w:val="00C35FAC"/>
    <w:rsid w:val="00C4031F"/>
    <w:rsid w:val="00C405C7"/>
    <w:rsid w:val="00C4098E"/>
    <w:rsid w:val="00C40D36"/>
    <w:rsid w:val="00C420C0"/>
    <w:rsid w:val="00C42B32"/>
    <w:rsid w:val="00C42CA6"/>
    <w:rsid w:val="00C4366F"/>
    <w:rsid w:val="00C4371E"/>
    <w:rsid w:val="00C443C9"/>
    <w:rsid w:val="00C44BD7"/>
    <w:rsid w:val="00C45A47"/>
    <w:rsid w:val="00C469F2"/>
    <w:rsid w:val="00C47648"/>
    <w:rsid w:val="00C47A14"/>
    <w:rsid w:val="00C51977"/>
    <w:rsid w:val="00C51D86"/>
    <w:rsid w:val="00C526AC"/>
    <w:rsid w:val="00C52912"/>
    <w:rsid w:val="00C53501"/>
    <w:rsid w:val="00C53602"/>
    <w:rsid w:val="00C546DD"/>
    <w:rsid w:val="00C554B0"/>
    <w:rsid w:val="00C55DFF"/>
    <w:rsid w:val="00C61297"/>
    <w:rsid w:val="00C61B4F"/>
    <w:rsid w:val="00C630FA"/>
    <w:rsid w:val="00C636BE"/>
    <w:rsid w:val="00C63AE0"/>
    <w:rsid w:val="00C645EA"/>
    <w:rsid w:val="00C64EBD"/>
    <w:rsid w:val="00C64F2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63C"/>
    <w:rsid w:val="00C762B1"/>
    <w:rsid w:val="00C77B33"/>
    <w:rsid w:val="00C813CE"/>
    <w:rsid w:val="00C81515"/>
    <w:rsid w:val="00C815E1"/>
    <w:rsid w:val="00C81AF3"/>
    <w:rsid w:val="00C81AF6"/>
    <w:rsid w:val="00C8229C"/>
    <w:rsid w:val="00C83E10"/>
    <w:rsid w:val="00C87F63"/>
    <w:rsid w:val="00C902A8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BD8"/>
    <w:rsid w:val="00CA4657"/>
    <w:rsid w:val="00CA6982"/>
    <w:rsid w:val="00CA6C17"/>
    <w:rsid w:val="00CB1473"/>
    <w:rsid w:val="00CB2485"/>
    <w:rsid w:val="00CB2924"/>
    <w:rsid w:val="00CB4EC9"/>
    <w:rsid w:val="00CB5F08"/>
    <w:rsid w:val="00CB6DD4"/>
    <w:rsid w:val="00CC064F"/>
    <w:rsid w:val="00CC0E03"/>
    <w:rsid w:val="00CC2CE1"/>
    <w:rsid w:val="00CC3A54"/>
    <w:rsid w:val="00CC3E9F"/>
    <w:rsid w:val="00CC669D"/>
    <w:rsid w:val="00CC6D98"/>
    <w:rsid w:val="00CC7910"/>
    <w:rsid w:val="00CC7AB6"/>
    <w:rsid w:val="00CC7D34"/>
    <w:rsid w:val="00CD10B4"/>
    <w:rsid w:val="00CD1DDD"/>
    <w:rsid w:val="00CD2CD6"/>
    <w:rsid w:val="00CD4B2C"/>
    <w:rsid w:val="00CD62F1"/>
    <w:rsid w:val="00CE02E7"/>
    <w:rsid w:val="00CE0F3E"/>
    <w:rsid w:val="00CE34A3"/>
    <w:rsid w:val="00CE35A1"/>
    <w:rsid w:val="00CE39A8"/>
    <w:rsid w:val="00CE410D"/>
    <w:rsid w:val="00CE5182"/>
    <w:rsid w:val="00CF168A"/>
    <w:rsid w:val="00CF1D07"/>
    <w:rsid w:val="00CF1F21"/>
    <w:rsid w:val="00CF2FA1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EE5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2795"/>
    <w:rsid w:val="00D52A22"/>
    <w:rsid w:val="00D53054"/>
    <w:rsid w:val="00D55B6B"/>
    <w:rsid w:val="00D57341"/>
    <w:rsid w:val="00D57E64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3096"/>
    <w:rsid w:val="00D83E2C"/>
    <w:rsid w:val="00D84844"/>
    <w:rsid w:val="00D87AC9"/>
    <w:rsid w:val="00D90026"/>
    <w:rsid w:val="00D903C9"/>
    <w:rsid w:val="00D9041A"/>
    <w:rsid w:val="00D90A01"/>
    <w:rsid w:val="00D91E90"/>
    <w:rsid w:val="00D9290B"/>
    <w:rsid w:val="00D9330D"/>
    <w:rsid w:val="00D94A4E"/>
    <w:rsid w:val="00D94D4D"/>
    <w:rsid w:val="00D962EE"/>
    <w:rsid w:val="00D976BC"/>
    <w:rsid w:val="00D97A78"/>
    <w:rsid w:val="00D97BEA"/>
    <w:rsid w:val="00DA1D87"/>
    <w:rsid w:val="00DA1E8A"/>
    <w:rsid w:val="00DA43DD"/>
    <w:rsid w:val="00DA6210"/>
    <w:rsid w:val="00DA6329"/>
    <w:rsid w:val="00DA68FC"/>
    <w:rsid w:val="00DA6A69"/>
    <w:rsid w:val="00DA6F4E"/>
    <w:rsid w:val="00DA7D5A"/>
    <w:rsid w:val="00DB08F7"/>
    <w:rsid w:val="00DB162D"/>
    <w:rsid w:val="00DB20B3"/>
    <w:rsid w:val="00DB2AD4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F02C5"/>
    <w:rsid w:val="00DF1B25"/>
    <w:rsid w:val="00DF2607"/>
    <w:rsid w:val="00DF2D95"/>
    <w:rsid w:val="00DF3477"/>
    <w:rsid w:val="00DF3BC0"/>
    <w:rsid w:val="00DF53E3"/>
    <w:rsid w:val="00DF5A9E"/>
    <w:rsid w:val="00DF5EB3"/>
    <w:rsid w:val="00DF7B42"/>
    <w:rsid w:val="00E0045F"/>
    <w:rsid w:val="00E00D78"/>
    <w:rsid w:val="00E0251C"/>
    <w:rsid w:val="00E030EC"/>
    <w:rsid w:val="00E04C55"/>
    <w:rsid w:val="00E04EC1"/>
    <w:rsid w:val="00E0681E"/>
    <w:rsid w:val="00E0782E"/>
    <w:rsid w:val="00E11D8C"/>
    <w:rsid w:val="00E123E7"/>
    <w:rsid w:val="00E124D4"/>
    <w:rsid w:val="00E12DA1"/>
    <w:rsid w:val="00E13206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4794"/>
    <w:rsid w:val="00E256A7"/>
    <w:rsid w:val="00E30400"/>
    <w:rsid w:val="00E30F65"/>
    <w:rsid w:val="00E320C1"/>
    <w:rsid w:val="00E32D76"/>
    <w:rsid w:val="00E33045"/>
    <w:rsid w:val="00E344EB"/>
    <w:rsid w:val="00E351F7"/>
    <w:rsid w:val="00E356EA"/>
    <w:rsid w:val="00E366C2"/>
    <w:rsid w:val="00E367B5"/>
    <w:rsid w:val="00E368A6"/>
    <w:rsid w:val="00E3737C"/>
    <w:rsid w:val="00E374E3"/>
    <w:rsid w:val="00E41756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40F7"/>
    <w:rsid w:val="00E845DE"/>
    <w:rsid w:val="00E846E0"/>
    <w:rsid w:val="00E85492"/>
    <w:rsid w:val="00E85495"/>
    <w:rsid w:val="00E85510"/>
    <w:rsid w:val="00E87E86"/>
    <w:rsid w:val="00E908CE"/>
    <w:rsid w:val="00E94368"/>
    <w:rsid w:val="00E943A7"/>
    <w:rsid w:val="00E94DB5"/>
    <w:rsid w:val="00E961A5"/>
    <w:rsid w:val="00E96921"/>
    <w:rsid w:val="00E96B81"/>
    <w:rsid w:val="00E97CC1"/>
    <w:rsid w:val="00E97E50"/>
    <w:rsid w:val="00EA07FB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22F"/>
    <w:rsid w:val="00EA744F"/>
    <w:rsid w:val="00EB0B8A"/>
    <w:rsid w:val="00EB0DFA"/>
    <w:rsid w:val="00EB2F5A"/>
    <w:rsid w:val="00EB305D"/>
    <w:rsid w:val="00EB3DE7"/>
    <w:rsid w:val="00EB4F0F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189B"/>
    <w:rsid w:val="00F0257C"/>
    <w:rsid w:val="00F026CE"/>
    <w:rsid w:val="00F0311B"/>
    <w:rsid w:val="00F036B2"/>
    <w:rsid w:val="00F03FF7"/>
    <w:rsid w:val="00F04B96"/>
    <w:rsid w:val="00F05094"/>
    <w:rsid w:val="00F06BF8"/>
    <w:rsid w:val="00F07B28"/>
    <w:rsid w:val="00F10CC6"/>
    <w:rsid w:val="00F10E1D"/>
    <w:rsid w:val="00F10F0C"/>
    <w:rsid w:val="00F110AC"/>
    <w:rsid w:val="00F11949"/>
    <w:rsid w:val="00F121B1"/>
    <w:rsid w:val="00F127B9"/>
    <w:rsid w:val="00F1372A"/>
    <w:rsid w:val="00F14151"/>
    <w:rsid w:val="00F1426F"/>
    <w:rsid w:val="00F148FD"/>
    <w:rsid w:val="00F150AC"/>
    <w:rsid w:val="00F155B8"/>
    <w:rsid w:val="00F1718F"/>
    <w:rsid w:val="00F17618"/>
    <w:rsid w:val="00F17AAC"/>
    <w:rsid w:val="00F204C6"/>
    <w:rsid w:val="00F2144D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7D1"/>
    <w:rsid w:val="00F37B4C"/>
    <w:rsid w:val="00F37E57"/>
    <w:rsid w:val="00F40A91"/>
    <w:rsid w:val="00F40F0C"/>
    <w:rsid w:val="00F41432"/>
    <w:rsid w:val="00F44242"/>
    <w:rsid w:val="00F454BA"/>
    <w:rsid w:val="00F462AA"/>
    <w:rsid w:val="00F4651D"/>
    <w:rsid w:val="00F5042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F1"/>
    <w:rsid w:val="00F67334"/>
    <w:rsid w:val="00F67896"/>
    <w:rsid w:val="00F70777"/>
    <w:rsid w:val="00F72087"/>
    <w:rsid w:val="00F72457"/>
    <w:rsid w:val="00F72856"/>
    <w:rsid w:val="00F73BEB"/>
    <w:rsid w:val="00F73C2F"/>
    <w:rsid w:val="00F74531"/>
    <w:rsid w:val="00F75199"/>
    <w:rsid w:val="00F7591A"/>
    <w:rsid w:val="00F75B66"/>
    <w:rsid w:val="00F7675E"/>
    <w:rsid w:val="00F76819"/>
    <w:rsid w:val="00F77A3B"/>
    <w:rsid w:val="00F8090B"/>
    <w:rsid w:val="00F81D84"/>
    <w:rsid w:val="00F82194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413F"/>
    <w:rsid w:val="00F947D3"/>
    <w:rsid w:val="00F95161"/>
    <w:rsid w:val="00F957BB"/>
    <w:rsid w:val="00F97E1C"/>
    <w:rsid w:val="00FA0FF6"/>
    <w:rsid w:val="00FA10DA"/>
    <w:rsid w:val="00FA1974"/>
    <w:rsid w:val="00FA22D7"/>
    <w:rsid w:val="00FA279B"/>
    <w:rsid w:val="00FA290B"/>
    <w:rsid w:val="00FA2A64"/>
    <w:rsid w:val="00FA455D"/>
    <w:rsid w:val="00FA591E"/>
    <w:rsid w:val="00FA6DD2"/>
    <w:rsid w:val="00FA7F15"/>
    <w:rsid w:val="00FB004C"/>
    <w:rsid w:val="00FB10F2"/>
    <w:rsid w:val="00FB2C66"/>
    <w:rsid w:val="00FB3EC6"/>
    <w:rsid w:val="00FB3ED4"/>
    <w:rsid w:val="00FB477A"/>
    <w:rsid w:val="00FB4B8D"/>
    <w:rsid w:val="00FB4D5E"/>
    <w:rsid w:val="00FB656C"/>
    <w:rsid w:val="00FC09E6"/>
    <w:rsid w:val="00FC0D3D"/>
    <w:rsid w:val="00FC3F47"/>
    <w:rsid w:val="00FC3F57"/>
    <w:rsid w:val="00FC4C3D"/>
    <w:rsid w:val="00FC4EF4"/>
    <w:rsid w:val="00FC532E"/>
    <w:rsid w:val="00FC5384"/>
    <w:rsid w:val="00FD0FF7"/>
    <w:rsid w:val="00FD2EF1"/>
    <w:rsid w:val="00FD3A6D"/>
    <w:rsid w:val="00FD4345"/>
    <w:rsid w:val="00FD4462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D01638BE-840A-4B05-98C5-FD6C2A4C7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15A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lend.ru/holidays/0/0/682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BA9C6-D151-4C6F-B524-30BF27C55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2497</TotalTime>
  <Pages>18</Pages>
  <Words>4191</Words>
  <Characters>23891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Professional</cp:lastModifiedBy>
  <cp:revision>126</cp:revision>
  <cp:lastPrinted>2023-03-21T08:55:00Z</cp:lastPrinted>
  <dcterms:created xsi:type="dcterms:W3CDTF">2022-09-30T09:29:00Z</dcterms:created>
  <dcterms:modified xsi:type="dcterms:W3CDTF">2023-03-27T07:42:00Z</dcterms:modified>
</cp:coreProperties>
</file>