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C827E" w14:textId="7E0FC1DF" w:rsidR="002113A8" w:rsidRDefault="003215B7" w:rsidP="003215B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2113A8" w:rsidRPr="00BD5A92">
        <w:rPr>
          <w:rFonts w:ascii="Times New Roman" w:hAnsi="Times New Roman"/>
          <w:sz w:val="28"/>
          <w:szCs w:val="28"/>
        </w:rPr>
        <w:t>УТВЕРЖДАЮ</w:t>
      </w:r>
    </w:p>
    <w:p w14:paraId="20150613" w14:textId="77777777" w:rsidR="00E51262" w:rsidRP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Исполняющий обязанности Главы </w:t>
      </w:r>
    </w:p>
    <w:p w14:paraId="6196BE59" w14:textId="77777777" w:rsidR="00E51262" w:rsidRP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           Баганского района Новосибирской области,                                                                                               </w:t>
      </w:r>
    </w:p>
    <w:p w14:paraId="6F11460E" w14:textId="5B597E01" w:rsidR="00E51262" w:rsidRPr="00E51262" w:rsidRDefault="0096330B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первый </w:t>
      </w:r>
      <w:r w:rsidR="00E51262" w:rsidRPr="00E51262">
        <w:rPr>
          <w:rFonts w:ascii="Times New Roman" w:hAnsi="Times New Roman"/>
          <w:sz w:val="28"/>
          <w:szCs w:val="28"/>
        </w:rPr>
        <w:t>заместитель главы администрации</w:t>
      </w:r>
    </w:p>
    <w:p w14:paraId="43BBEF8F" w14:textId="6FBADFAE" w:rsid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           Баганского района Новосибирской области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__________________    </w:t>
      </w:r>
      <w:r w:rsidR="0096330B">
        <w:rPr>
          <w:rFonts w:ascii="Times New Roman" w:hAnsi="Times New Roman"/>
          <w:sz w:val="28"/>
          <w:szCs w:val="28"/>
        </w:rPr>
        <w:t>Л.М. Пермякова</w:t>
      </w:r>
    </w:p>
    <w:p w14:paraId="1C8C83D6" w14:textId="7EF4A8FE" w:rsidR="00BD5A92" w:rsidRPr="00BD5A92" w:rsidRDefault="004D3770" w:rsidP="00E5126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926696">
        <w:rPr>
          <w:rFonts w:ascii="Times New Roman" w:hAnsi="Times New Roman"/>
          <w:sz w:val="24"/>
          <w:szCs w:val="24"/>
        </w:rPr>
        <w:t>5</w:t>
      </w:r>
      <w:r w:rsidR="00BD5A92">
        <w:rPr>
          <w:rFonts w:ascii="Times New Roman" w:hAnsi="Times New Roman"/>
          <w:sz w:val="24"/>
          <w:szCs w:val="24"/>
        </w:rPr>
        <w:t>.</w:t>
      </w:r>
      <w:r w:rsidR="006E179F">
        <w:rPr>
          <w:rFonts w:ascii="Times New Roman" w:hAnsi="Times New Roman"/>
          <w:sz w:val="24"/>
          <w:szCs w:val="24"/>
        </w:rPr>
        <w:t>0</w:t>
      </w:r>
      <w:r w:rsidR="00CC078C">
        <w:rPr>
          <w:rFonts w:ascii="Times New Roman" w:hAnsi="Times New Roman"/>
          <w:sz w:val="24"/>
          <w:szCs w:val="24"/>
        </w:rPr>
        <w:t>8</w:t>
      </w:r>
      <w:r w:rsidR="00BD5A92">
        <w:rPr>
          <w:rFonts w:ascii="Times New Roman" w:hAnsi="Times New Roman"/>
          <w:sz w:val="24"/>
          <w:szCs w:val="24"/>
        </w:rPr>
        <w:t>.202</w:t>
      </w:r>
      <w:r w:rsidR="006E179F">
        <w:rPr>
          <w:rFonts w:ascii="Times New Roman" w:hAnsi="Times New Roman"/>
          <w:sz w:val="24"/>
          <w:szCs w:val="24"/>
        </w:rPr>
        <w:t>3</w:t>
      </w:r>
    </w:p>
    <w:p w14:paraId="55AA5ADE" w14:textId="77777777" w:rsidR="004D4951" w:rsidRPr="003215B7" w:rsidRDefault="004D4951" w:rsidP="003215B7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  <w:r w:rsidRPr="003215B7">
        <w:rPr>
          <w:rFonts w:ascii="Times New Roman" w:hAnsi="Times New Roman"/>
          <w:bCs/>
          <w:sz w:val="26"/>
          <w:szCs w:val="26"/>
        </w:rPr>
        <w:t>План основных организационных мероприятий на территории</w:t>
      </w:r>
    </w:p>
    <w:p w14:paraId="036CE459" w14:textId="2060B48C" w:rsidR="004D4951" w:rsidRPr="003215B7" w:rsidRDefault="004D4951" w:rsidP="003215B7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3215B7">
        <w:rPr>
          <w:rFonts w:ascii="Times New Roman" w:hAnsi="Times New Roman"/>
          <w:bCs/>
          <w:sz w:val="26"/>
          <w:szCs w:val="26"/>
        </w:rPr>
        <w:t xml:space="preserve">Баганского района </w:t>
      </w:r>
      <w:r w:rsidR="00AE4D9C" w:rsidRPr="003215B7">
        <w:rPr>
          <w:rFonts w:ascii="Times New Roman" w:hAnsi="Times New Roman"/>
          <w:sz w:val="26"/>
          <w:szCs w:val="26"/>
        </w:rPr>
        <w:t>на</w:t>
      </w:r>
      <w:r w:rsidR="009C2883" w:rsidRPr="003215B7">
        <w:rPr>
          <w:rFonts w:ascii="Times New Roman" w:hAnsi="Times New Roman"/>
          <w:sz w:val="26"/>
          <w:szCs w:val="26"/>
        </w:rPr>
        <w:t xml:space="preserve"> </w:t>
      </w:r>
      <w:r w:rsidR="00CC078C" w:rsidRPr="003215B7">
        <w:rPr>
          <w:rFonts w:ascii="Times New Roman" w:hAnsi="Times New Roman"/>
          <w:sz w:val="26"/>
          <w:szCs w:val="26"/>
        </w:rPr>
        <w:t>сентябрь</w:t>
      </w:r>
      <w:r w:rsidR="0096330B" w:rsidRPr="003215B7">
        <w:rPr>
          <w:rFonts w:ascii="Times New Roman" w:hAnsi="Times New Roman"/>
          <w:sz w:val="26"/>
          <w:szCs w:val="26"/>
        </w:rPr>
        <w:t xml:space="preserve"> 2023</w:t>
      </w:r>
      <w:r w:rsidRPr="003215B7">
        <w:rPr>
          <w:rFonts w:ascii="Times New Roman" w:hAnsi="Times New Roman"/>
          <w:sz w:val="26"/>
          <w:szCs w:val="26"/>
        </w:rPr>
        <w:t xml:space="preserve"> год</w:t>
      </w:r>
      <w:r w:rsidR="00B1335B" w:rsidRPr="003215B7">
        <w:rPr>
          <w:rFonts w:ascii="Times New Roman" w:hAnsi="Times New Roman"/>
          <w:sz w:val="26"/>
          <w:szCs w:val="26"/>
        </w:rPr>
        <w:t>а</w:t>
      </w:r>
    </w:p>
    <w:p w14:paraId="0380DAD1" w14:textId="77777777" w:rsidR="003E2B0E" w:rsidRPr="004C5F8A" w:rsidRDefault="003E2B0E" w:rsidP="007F591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5310" w:type="dxa"/>
        <w:tblInd w:w="-176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418"/>
        <w:gridCol w:w="4253"/>
        <w:gridCol w:w="2551"/>
        <w:gridCol w:w="2977"/>
        <w:gridCol w:w="4111"/>
      </w:tblGrid>
      <w:tr w:rsidR="0051533C" w:rsidRPr="004C5F8A" w14:paraId="6F358DC5" w14:textId="77777777" w:rsidTr="00AA1402">
        <w:tc>
          <w:tcPr>
            <w:tcW w:w="1418" w:type="dxa"/>
            <w:shd w:val="clear" w:color="auto" w:fill="FFFFFF" w:themeFill="background1"/>
            <w:hideMark/>
          </w:tcPr>
          <w:p w14:paraId="0157250C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4253" w:type="dxa"/>
            <w:shd w:val="clear" w:color="auto" w:fill="FFFFFF" w:themeFill="background1"/>
            <w:hideMark/>
          </w:tcPr>
          <w:p w14:paraId="0734FBC7" w14:textId="77777777" w:rsidR="004D4951" w:rsidRPr="004B3844" w:rsidRDefault="004D4951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51" w:type="dxa"/>
            <w:shd w:val="clear" w:color="auto" w:fill="FFFFFF" w:themeFill="background1"/>
            <w:hideMark/>
          </w:tcPr>
          <w:p w14:paraId="16ABC089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  <w:p w14:paraId="5606126F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977" w:type="dxa"/>
            <w:shd w:val="clear" w:color="auto" w:fill="FFFFFF" w:themeFill="background1"/>
            <w:hideMark/>
          </w:tcPr>
          <w:p w14:paraId="41FE1988" w14:textId="77777777" w:rsidR="004D4951" w:rsidRPr="004B3844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Кто</w:t>
            </w:r>
          </w:p>
          <w:p w14:paraId="4C265976" w14:textId="77777777" w:rsidR="004D4951" w:rsidRPr="004B3844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проводит</w:t>
            </w:r>
          </w:p>
        </w:tc>
        <w:tc>
          <w:tcPr>
            <w:tcW w:w="4111" w:type="dxa"/>
            <w:shd w:val="clear" w:color="auto" w:fill="FFFFFF" w:themeFill="background1"/>
            <w:hideMark/>
          </w:tcPr>
          <w:p w14:paraId="7642E2A6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Ответственный за проведение,</w:t>
            </w:r>
          </w:p>
          <w:p w14:paraId="7EFDF1E3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должность, телефон</w:t>
            </w:r>
          </w:p>
        </w:tc>
      </w:tr>
      <w:tr w:rsidR="003267C0" w:rsidRPr="004C5F8A" w14:paraId="1E847D9C" w14:textId="77777777" w:rsidTr="00AA1402">
        <w:tc>
          <w:tcPr>
            <w:tcW w:w="1418" w:type="dxa"/>
            <w:shd w:val="clear" w:color="auto" w:fill="FFFFFF" w:themeFill="background1"/>
          </w:tcPr>
          <w:p w14:paraId="08B36DAB" w14:textId="21D29006" w:rsidR="003267C0" w:rsidRDefault="00CC078C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04,11,18,25</w:t>
            </w:r>
          </w:p>
          <w:p w14:paraId="6C6041B1" w14:textId="5F17DEBC" w:rsidR="00CC078C" w:rsidRPr="004B3844" w:rsidRDefault="00CC078C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755FF2A4" w14:textId="2F285689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CEC70E4" w14:textId="4D16B017" w:rsidR="002F5F8D" w:rsidRPr="004B3844" w:rsidRDefault="003267C0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Планёрные заседания у </w:t>
            </w:r>
            <w:r w:rsidR="00030ABF" w:rsidRPr="004B3844">
              <w:rPr>
                <w:rFonts w:ascii="Times New Roman" w:hAnsi="Times New Roman"/>
                <w:sz w:val="24"/>
                <w:szCs w:val="24"/>
              </w:rPr>
              <w:t>и</w:t>
            </w:r>
            <w:r w:rsidR="00052B32" w:rsidRPr="004B3844">
              <w:rPr>
                <w:rFonts w:ascii="Times New Roman" w:hAnsi="Times New Roman"/>
                <w:sz w:val="24"/>
                <w:szCs w:val="24"/>
              </w:rPr>
              <w:t>сполняющ</w:t>
            </w:r>
            <w:r w:rsidR="00030ABF" w:rsidRPr="004B3844">
              <w:rPr>
                <w:rFonts w:ascii="Times New Roman" w:hAnsi="Times New Roman"/>
                <w:sz w:val="24"/>
                <w:szCs w:val="24"/>
              </w:rPr>
              <w:t xml:space="preserve">его </w:t>
            </w:r>
            <w:r w:rsidR="00052B32" w:rsidRPr="004B3844">
              <w:rPr>
                <w:rFonts w:ascii="Times New Roman" w:hAnsi="Times New Roman"/>
                <w:sz w:val="24"/>
                <w:szCs w:val="24"/>
              </w:rPr>
              <w:t xml:space="preserve">обязанности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Главы района с участием председателя Совета депутатов Баганского района, заместителей главы администрации, начальника УФ и НП Баганского района, начальника отделения полиции «Баганское» межмуниципального отдела МВД России «Карасукский», редактора газеты «Степная Нива», </w:t>
            </w:r>
            <w:r w:rsidR="00C52912" w:rsidRPr="004B3844">
              <w:rPr>
                <w:rFonts w:ascii="Times New Roman" w:hAnsi="Times New Roman"/>
                <w:sz w:val="24"/>
                <w:szCs w:val="24"/>
              </w:rPr>
              <w:t xml:space="preserve">главного врача ГБУЗ НСО «Баганская ЦРБ»,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Главы Баганского сельсовета</w:t>
            </w:r>
          </w:p>
        </w:tc>
        <w:tc>
          <w:tcPr>
            <w:tcW w:w="2551" w:type="dxa"/>
            <w:shd w:val="clear" w:color="auto" w:fill="FFFFFF" w:themeFill="background1"/>
          </w:tcPr>
          <w:p w14:paraId="0A5B78AA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5B3C9A6" w14:textId="48FC3106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кабинет </w:t>
            </w:r>
            <w:r w:rsidR="00030ABF" w:rsidRPr="004B3844">
              <w:rPr>
                <w:rFonts w:ascii="Times New Roman" w:hAnsi="Times New Roman"/>
                <w:sz w:val="24"/>
                <w:szCs w:val="24"/>
              </w:rPr>
              <w:t xml:space="preserve">исполняющего обязанности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Главы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D4BB1A8" w14:textId="33F1BB3C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52B32" w:rsidRPr="004B3844">
              <w:rPr>
                <w:rFonts w:ascii="Times New Roman" w:hAnsi="Times New Roman"/>
                <w:sz w:val="24"/>
                <w:szCs w:val="24"/>
              </w:rPr>
              <w:t xml:space="preserve">Исполняющий обязанности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Глав</w:t>
            </w:r>
            <w:r w:rsidR="00052B32" w:rsidRPr="004B3844">
              <w:rPr>
                <w:rFonts w:ascii="Times New Roman" w:hAnsi="Times New Roman"/>
                <w:sz w:val="24"/>
                <w:szCs w:val="24"/>
              </w:rPr>
              <w:t>ы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Баганского района Новосибирской области</w:t>
            </w:r>
          </w:p>
        </w:tc>
        <w:tc>
          <w:tcPr>
            <w:tcW w:w="4111" w:type="dxa"/>
            <w:shd w:val="clear" w:color="auto" w:fill="FFFFFF" w:themeFill="background1"/>
          </w:tcPr>
          <w:p w14:paraId="5D032973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5D5A1A03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64A4BAE1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1EA2491E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52DBD5A5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4BEB5764" w14:textId="569FFB4C" w:rsidR="003267C0" w:rsidRPr="004B3844" w:rsidRDefault="003267C0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21-109</w:t>
            </w:r>
          </w:p>
        </w:tc>
      </w:tr>
      <w:tr w:rsidR="00F10388" w:rsidRPr="004C5F8A" w14:paraId="03BEBE3C" w14:textId="77777777" w:rsidTr="002B69F1">
        <w:trPr>
          <w:trHeight w:val="1645"/>
        </w:trPr>
        <w:tc>
          <w:tcPr>
            <w:tcW w:w="1418" w:type="dxa"/>
            <w:shd w:val="clear" w:color="auto" w:fill="FFFFFF" w:themeFill="background1"/>
          </w:tcPr>
          <w:p w14:paraId="5072CF11" w14:textId="77777777" w:rsidR="00F10388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</w:t>
            </w:r>
          </w:p>
          <w:p w14:paraId="5F7EB1F7" w14:textId="77777777" w:rsidR="00F10388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1A7E3510" w14:textId="77777777" w:rsidR="00F10388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4758070" w14:textId="2DB3B546" w:rsidR="00F10388" w:rsidRDefault="00F10388" w:rsidP="007F59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ACD072D" w14:textId="25674F86" w:rsidR="00F10388" w:rsidRPr="004B3844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0388">
              <w:rPr>
                <w:rFonts w:ascii="Times New Roman" w:hAnsi="Times New Roman"/>
                <w:sz w:val="24"/>
                <w:szCs w:val="24"/>
              </w:rPr>
              <w:t>Выставка-инсталляция «Школьная вселенная»</w:t>
            </w:r>
          </w:p>
        </w:tc>
        <w:tc>
          <w:tcPr>
            <w:tcW w:w="2551" w:type="dxa"/>
            <w:shd w:val="clear" w:color="auto" w:fill="FFFFFF" w:themeFill="background1"/>
          </w:tcPr>
          <w:p w14:paraId="1652454D" w14:textId="77777777" w:rsidR="00F10388" w:rsidRPr="00926BE6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6D394EAC" w14:textId="77777777" w:rsidR="00F10388" w:rsidRPr="00926BE6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здание</w:t>
            </w:r>
          </w:p>
          <w:p w14:paraId="369935EB" w14:textId="4A8C0310" w:rsidR="00F10388" w:rsidRPr="004B3844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детской библиотеки</w:t>
            </w:r>
          </w:p>
        </w:tc>
        <w:tc>
          <w:tcPr>
            <w:tcW w:w="2977" w:type="dxa"/>
            <w:shd w:val="clear" w:color="auto" w:fill="FFFFFF" w:themeFill="background1"/>
          </w:tcPr>
          <w:p w14:paraId="2EB659C7" w14:textId="785E49E9" w:rsidR="00F10388" w:rsidRPr="004B3844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54466C53" w14:textId="77777777" w:rsidR="00F10388" w:rsidRPr="00926BE6" w:rsidRDefault="00F10388" w:rsidP="00F1038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2CB68F95" w14:textId="77777777" w:rsidR="00F10388" w:rsidRPr="00926BE6" w:rsidRDefault="00F10388" w:rsidP="00F1038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249F063B" w14:textId="662ED524" w:rsidR="00F10388" w:rsidRPr="007F5917" w:rsidRDefault="00F10388" w:rsidP="007F591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</w:tc>
      </w:tr>
      <w:tr w:rsidR="00447031" w:rsidRPr="004C5F8A" w14:paraId="1137B375" w14:textId="77777777" w:rsidTr="002B69F1">
        <w:trPr>
          <w:trHeight w:val="1645"/>
        </w:trPr>
        <w:tc>
          <w:tcPr>
            <w:tcW w:w="1418" w:type="dxa"/>
            <w:shd w:val="clear" w:color="auto" w:fill="FFFFFF" w:themeFill="background1"/>
          </w:tcPr>
          <w:p w14:paraId="075A6651" w14:textId="77777777" w:rsidR="00447031" w:rsidRDefault="00447031" w:rsidP="004470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</w:t>
            </w:r>
          </w:p>
          <w:p w14:paraId="3213F875" w14:textId="77777777" w:rsidR="00447031" w:rsidRDefault="00447031" w:rsidP="004470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432F81D6" w14:textId="77777777" w:rsidR="00447031" w:rsidRDefault="00447031" w:rsidP="004470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756824B" w14:textId="1094C6B6" w:rsidR="00447031" w:rsidRDefault="00447031" w:rsidP="004470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697F109" w14:textId="77777777" w:rsidR="00447031" w:rsidRDefault="00447031" w:rsidP="004470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Торжественные линейки,</w:t>
            </w:r>
          </w:p>
          <w:p w14:paraId="4CD17EB7" w14:textId="3ADE8D9F" w:rsidR="00447031" w:rsidRPr="00F10388" w:rsidRDefault="00447031" w:rsidP="00FC2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посвященные Дню</w:t>
            </w:r>
            <w:r w:rsidRPr="000A78E6">
              <w:rPr>
                <w:rFonts w:ascii="Times New Roman" w:hAnsi="Times New Roman"/>
                <w:sz w:val="24"/>
                <w:szCs w:val="24"/>
              </w:rPr>
              <w:t xml:space="preserve"> знаний</w:t>
            </w:r>
          </w:p>
        </w:tc>
        <w:tc>
          <w:tcPr>
            <w:tcW w:w="2551" w:type="dxa"/>
            <w:shd w:val="clear" w:color="auto" w:fill="FFFFFF" w:themeFill="background1"/>
          </w:tcPr>
          <w:p w14:paraId="6224B970" w14:textId="77777777" w:rsidR="00447031" w:rsidRDefault="00447031" w:rsidP="004470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BF71BE8" w14:textId="35EAFB31" w:rsidR="00447031" w:rsidRPr="00926BE6" w:rsidRDefault="00447031" w:rsidP="004470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образовательные учреждения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1F65C8F" w14:textId="12B36A29" w:rsidR="00447031" w:rsidRPr="00926BE6" w:rsidRDefault="00447031" w:rsidP="0044703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E09B8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  <w:shd w:val="clear" w:color="auto" w:fill="FFFFFF" w:themeFill="background1"/>
          </w:tcPr>
          <w:p w14:paraId="07FC54D4" w14:textId="77777777" w:rsidR="00447031" w:rsidRPr="001441B5" w:rsidRDefault="00447031" w:rsidP="004470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41B5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764F09C0" w14:textId="77777777" w:rsidR="00447031" w:rsidRPr="001441B5" w:rsidRDefault="00447031" w:rsidP="004470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41B5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1349CC85" w14:textId="65CA6AE1" w:rsidR="003215B7" w:rsidRPr="003215B7" w:rsidRDefault="00447031" w:rsidP="003215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  <w:r w:rsidR="00FC2F27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325</w:t>
            </w:r>
          </w:p>
        </w:tc>
      </w:tr>
      <w:tr w:rsidR="004D7873" w:rsidRPr="004C5F8A" w14:paraId="44BCE12E" w14:textId="77777777" w:rsidTr="00AA1402">
        <w:tc>
          <w:tcPr>
            <w:tcW w:w="1418" w:type="dxa"/>
            <w:shd w:val="clear" w:color="auto" w:fill="FFFFFF" w:themeFill="background1"/>
          </w:tcPr>
          <w:p w14:paraId="634BAF78" w14:textId="37AD43EC" w:rsidR="004D7873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01</w:t>
            </w:r>
          </w:p>
          <w:p w14:paraId="14EA176D" w14:textId="5194614B" w:rsidR="004D7873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44656D69" w14:textId="19FF4063" w:rsidR="004D7873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0A11E3FD" w14:textId="109D7FFF" w:rsidR="004D7873" w:rsidRDefault="004D7873" w:rsidP="002B69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0223AC4" w14:textId="77777777" w:rsidR="004D7873" w:rsidRPr="004D7873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7873">
              <w:rPr>
                <w:rFonts w:ascii="Times New Roman" w:hAnsi="Times New Roman"/>
                <w:sz w:val="24"/>
                <w:szCs w:val="24"/>
              </w:rPr>
              <w:t>Театрализованная игровая программа</w:t>
            </w:r>
          </w:p>
          <w:p w14:paraId="6B640DDD" w14:textId="20F30887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7873">
              <w:rPr>
                <w:rFonts w:ascii="Times New Roman" w:hAnsi="Times New Roman"/>
                <w:sz w:val="24"/>
                <w:szCs w:val="24"/>
              </w:rPr>
              <w:t>Посвященная празднованию Дню знаний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D7873">
              <w:rPr>
                <w:rFonts w:ascii="Times New Roman" w:hAnsi="Times New Roman"/>
                <w:sz w:val="24"/>
                <w:szCs w:val="24"/>
              </w:rPr>
              <w:t>«Охотники на бездельников»</w:t>
            </w:r>
          </w:p>
        </w:tc>
        <w:tc>
          <w:tcPr>
            <w:tcW w:w="2551" w:type="dxa"/>
            <w:shd w:val="clear" w:color="auto" w:fill="FFFFFF" w:themeFill="background1"/>
          </w:tcPr>
          <w:p w14:paraId="2F5F4249" w14:textId="77777777" w:rsidR="004D7873" w:rsidRPr="005F2322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232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874D6E3" w14:textId="747EB1EC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2322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3564A931" w14:textId="3B7CAEE9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94EE401" w14:textId="77777777" w:rsidR="004D7873" w:rsidRPr="00335C6D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228DDF85" w14:textId="77777777" w:rsidR="004D7873" w:rsidRPr="00335C6D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71BB97D6" w14:textId="5C04ED3E" w:rsidR="007F5917" w:rsidRPr="004B3844" w:rsidRDefault="004D7873" w:rsidP="00833F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F10388" w:rsidRPr="004C5F8A" w14:paraId="6FAA515A" w14:textId="77777777" w:rsidTr="00AA1402">
        <w:tc>
          <w:tcPr>
            <w:tcW w:w="1418" w:type="dxa"/>
            <w:shd w:val="clear" w:color="auto" w:fill="FFFFFF" w:themeFill="background1"/>
          </w:tcPr>
          <w:p w14:paraId="6FDDBA24" w14:textId="77777777" w:rsidR="00F10388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</w:t>
            </w:r>
          </w:p>
          <w:p w14:paraId="5A46ECA4" w14:textId="519D5A78" w:rsidR="00F10388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5344348E" w14:textId="71C97E04" w:rsidR="00F10388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4A53CBF5" w14:textId="71FDFA56" w:rsidR="00F10388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8931E1C" w14:textId="77777777" w:rsidR="00F10388" w:rsidRPr="00F10388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0388">
              <w:rPr>
                <w:rFonts w:ascii="Times New Roman" w:hAnsi="Times New Roman"/>
                <w:sz w:val="24"/>
                <w:szCs w:val="24"/>
              </w:rPr>
              <w:t>Мастер-класс по изготовлению куклы-оберега «Счастья вашему дому!»</w:t>
            </w:r>
          </w:p>
          <w:p w14:paraId="0BC448CE" w14:textId="7EF6DCF4" w:rsidR="00F10388" w:rsidRPr="004D7873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0388">
              <w:rPr>
                <w:rFonts w:ascii="Times New Roman" w:hAnsi="Times New Roman"/>
                <w:sz w:val="24"/>
                <w:szCs w:val="24"/>
              </w:rPr>
              <w:t>по Пушкинской карте</w:t>
            </w:r>
          </w:p>
        </w:tc>
        <w:tc>
          <w:tcPr>
            <w:tcW w:w="2551" w:type="dxa"/>
            <w:shd w:val="clear" w:color="auto" w:fill="FFFFFF" w:themeFill="background1"/>
          </w:tcPr>
          <w:p w14:paraId="56BC8D2D" w14:textId="77777777" w:rsidR="00F10388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A80C87F" w14:textId="77777777" w:rsidR="00F10388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0429AF4D" w14:textId="77777777" w:rsidR="00F10388" w:rsidRPr="005F2322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4E36D3BF" w14:textId="59987F1C" w:rsidR="00F10388" w:rsidRPr="00335C6D" w:rsidRDefault="00F10388" w:rsidP="00F103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A51403E" w14:textId="77777777" w:rsidR="00F10388" w:rsidRPr="00926BE6" w:rsidRDefault="00F10388" w:rsidP="00F1038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2A1A7A05" w14:textId="77777777" w:rsidR="00F10388" w:rsidRPr="00926BE6" w:rsidRDefault="00F10388" w:rsidP="00F1038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286617C3" w14:textId="09632107" w:rsidR="00F10388" w:rsidRPr="002B69F1" w:rsidRDefault="00F10388" w:rsidP="002B69F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</w:tc>
      </w:tr>
      <w:tr w:rsidR="00233320" w:rsidRPr="004C5F8A" w14:paraId="7AD8514F" w14:textId="77777777" w:rsidTr="00C715C9">
        <w:tc>
          <w:tcPr>
            <w:tcW w:w="1418" w:type="dxa"/>
            <w:shd w:val="clear" w:color="auto" w:fill="FFFFFF" w:themeFill="background1"/>
          </w:tcPr>
          <w:p w14:paraId="6ED4EF4E" w14:textId="77777777" w:rsidR="00233320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</w:t>
            </w:r>
          </w:p>
          <w:p w14:paraId="7140520B" w14:textId="48AFA42E" w:rsidR="00233320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7A699D86" w14:textId="775015FB" w:rsidR="00233320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7DB63C00" w14:textId="0BCB5EDB" w:rsidR="00233320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28C682" w14:textId="77648FB9" w:rsidR="00233320" w:rsidRPr="00F10388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EAAD88" w14:textId="77777777" w:rsidR="00233320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E544277" w14:textId="31102807" w:rsidR="00233320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86B5E1" w14:textId="53DC646A" w:rsidR="00233320" w:rsidRPr="00926BE6" w:rsidRDefault="00233320" w:rsidP="0023332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052879" w14:textId="77777777" w:rsidR="00233320" w:rsidRDefault="00233320" w:rsidP="0023332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Удалова Т.В.,</w:t>
            </w:r>
          </w:p>
          <w:p w14:paraId="65EE8E5C" w14:textId="77777777" w:rsidR="00233320" w:rsidRDefault="00233320" w:rsidP="0023332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главы администрации района, председатель комиссии, </w:t>
            </w:r>
          </w:p>
          <w:p w14:paraId="0BD8488D" w14:textId="77777777" w:rsidR="00233320" w:rsidRDefault="00233320" w:rsidP="0023332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21-154</w:t>
            </w:r>
          </w:p>
          <w:p w14:paraId="0363F6A2" w14:textId="77777777" w:rsidR="00233320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Токарева Л.М.,</w:t>
            </w:r>
          </w:p>
          <w:p w14:paraId="2CF95B2D" w14:textId="77777777" w:rsidR="00233320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специалист,</w:t>
            </w:r>
          </w:p>
          <w:p w14:paraId="752B9B45" w14:textId="77777777" w:rsidR="00233320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секретарь комиссии по делам несовершеннолетних и защите их прав,</w:t>
            </w:r>
          </w:p>
          <w:p w14:paraId="07FC731A" w14:textId="24F0A2AD" w:rsidR="00233320" w:rsidRPr="00926BE6" w:rsidRDefault="00233320" w:rsidP="0023332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21-011</w:t>
            </w:r>
          </w:p>
        </w:tc>
      </w:tr>
      <w:tr w:rsidR="00926696" w:rsidRPr="004C5F8A" w14:paraId="6154BDBE" w14:textId="77777777" w:rsidTr="00C715C9">
        <w:tc>
          <w:tcPr>
            <w:tcW w:w="1418" w:type="dxa"/>
            <w:shd w:val="clear" w:color="auto" w:fill="FFFFFF" w:themeFill="background1"/>
          </w:tcPr>
          <w:p w14:paraId="2FC01BE5" w14:textId="77777777" w:rsidR="00926696" w:rsidRDefault="00926696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08-10</w:t>
            </w:r>
          </w:p>
          <w:p w14:paraId="6EE27FCD" w14:textId="4C75970F" w:rsidR="00926696" w:rsidRDefault="00926696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926696">
              <w:rPr>
                <w:rFonts w:ascii="Times New Roman" w:hAnsi="Times New Roman"/>
                <w:sz w:val="24"/>
                <w:szCs w:val="24"/>
              </w:rPr>
              <w:t>ентября</w:t>
            </w:r>
          </w:p>
          <w:p w14:paraId="660BD5A2" w14:textId="33A4110B" w:rsidR="00926696" w:rsidRDefault="00926696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0F8CC7" w14:textId="71B01329" w:rsidR="00926696" w:rsidRDefault="00926696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Выборы Губернатора Новосибирской области и депутатов Совета депутатов Баганского района Новосибирской области по избирательным округам №8,13,15,16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98A1D5" w14:textId="527A8429" w:rsidR="00926696" w:rsidRDefault="00926696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населенные пункты Баганского района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8545D0" w14:textId="2B629178" w:rsidR="00926696" w:rsidRDefault="00CA7769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Территориальная избирательная комиссия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0E8DC7" w14:textId="77777777" w:rsidR="00926696" w:rsidRPr="00926696" w:rsidRDefault="00926696" w:rsidP="0092669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696">
              <w:rPr>
                <w:rFonts w:ascii="Times New Roman" w:hAnsi="Times New Roman"/>
                <w:sz w:val="24"/>
                <w:szCs w:val="24"/>
              </w:rPr>
              <w:t xml:space="preserve">Пермякова Л.М., </w:t>
            </w:r>
          </w:p>
          <w:p w14:paraId="5661F008" w14:textId="77777777" w:rsidR="00926696" w:rsidRPr="00926696" w:rsidRDefault="00926696" w:rsidP="0092669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696">
              <w:rPr>
                <w:rFonts w:ascii="Times New Roman" w:hAnsi="Times New Roman"/>
                <w:sz w:val="24"/>
                <w:szCs w:val="24"/>
              </w:rPr>
              <w:t xml:space="preserve">Исполняющий обязанности Главы района, первый заместитель главы администрации района, </w:t>
            </w:r>
          </w:p>
          <w:p w14:paraId="06425853" w14:textId="77777777" w:rsidR="00926696" w:rsidRPr="00926696" w:rsidRDefault="00926696" w:rsidP="0092669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696">
              <w:rPr>
                <w:rFonts w:ascii="Times New Roman" w:hAnsi="Times New Roman"/>
                <w:sz w:val="24"/>
                <w:szCs w:val="24"/>
              </w:rPr>
              <w:t>председатель комиссии,</w:t>
            </w:r>
          </w:p>
          <w:p w14:paraId="4AB83F9C" w14:textId="77777777" w:rsidR="00926696" w:rsidRDefault="00926696" w:rsidP="0092669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696">
              <w:rPr>
                <w:rFonts w:ascii="Times New Roman" w:hAnsi="Times New Roman"/>
                <w:sz w:val="24"/>
                <w:szCs w:val="24"/>
              </w:rPr>
              <w:t>21-984</w:t>
            </w:r>
          </w:p>
          <w:p w14:paraId="168D7FF6" w14:textId="77777777" w:rsidR="00926696" w:rsidRPr="00926696" w:rsidRDefault="00926696" w:rsidP="0092669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696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4D72C36D" w14:textId="77777777" w:rsidR="00926696" w:rsidRPr="00926696" w:rsidRDefault="00926696" w:rsidP="0092669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696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37D429CF" w14:textId="46C01C3E" w:rsidR="00926696" w:rsidRDefault="00926696" w:rsidP="0092669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696">
              <w:rPr>
                <w:rFonts w:ascii="Times New Roman" w:hAnsi="Times New Roman"/>
                <w:sz w:val="24"/>
                <w:szCs w:val="24"/>
              </w:rPr>
              <w:t>21-341</w:t>
            </w:r>
          </w:p>
        </w:tc>
      </w:tr>
      <w:tr w:rsidR="00383735" w:rsidRPr="004C5F8A" w14:paraId="17E42D5E" w14:textId="77777777" w:rsidTr="00EB48EB">
        <w:tc>
          <w:tcPr>
            <w:tcW w:w="1418" w:type="dxa"/>
            <w:shd w:val="clear" w:color="auto" w:fill="FFFFFF" w:themeFill="background1"/>
          </w:tcPr>
          <w:p w14:paraId="4F8E6659" w14:textId="77777777" w:rsidR="00383735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</w:t>
            </w:r>
          </w:p>
          <w:p w14:paraId="23BADAB7" w14:textId="39B94D12" w:rsidR="00383735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6FCE01CE" w14:textId="53275D2B" w:rsidR="00383735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11A2A06" w14:textId="1BFC94E0" w:rsidR="00383735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88618F" w14:textId="77777777" w:rsidR="00383735" w:rsidRPr="00335C6D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Торгово-розничная ярмарка</w:t>
            </w:r>
          </w:p>
          <w:p w14:paraId="73CB108D" w14:textId="37136073" w:rsidR="00383735" w:rsidRPr="004B3844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67E9C6" w14:textId="77777777" w:rsidR="00383735" w:rsidRPr="00335C6D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046F266" w14:textId="16805482" w:rsidR="00383735" w:rsidRPr="004B3844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CE1296" w14:textId="5436B134" w:rsidR="00383735" w:rsidRPr="004B3844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Отдел экономического развития администрации района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38F7A6" w14:textId="77777777" w:rsidR="00383735" w:rsidRPr="00335C6D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Чмурина О.А.,</w:t>
            </w:r>
          </w:p>
          <w:p w14:paraId="11817A64" w14:textId="77777777" w:rsidR="00383735" w:rsidRPr="00335C6D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экономического развития,</w:t>
            </w:r>
          </w:p>
          <w:p w14:paraId="18ABF50A" w14:textId="05441881" w:rsidR="00383735" w:rsidRPr="004B3844" w:rsidRDefault="00383735" w:rsidP="002B69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21-170</w:t>
            </w:r>
          </w:p>
        </w:tc>
      </w:tr>
      <w:tr w:rsidR="004E2605" w:rsidRPr="004C5F8A" w14:paraId="6B12CD65" w14:textId="77777777" w:rsidTr="00B049D2">
        <w:tc>
          <w:tcPr>
            <w:tcW w:w="1418" w:type="dxa"/>
            <w:shd w:val="clear" w:color="auto" w:fill="FFFFFF" w:themeFill="background1"/>
          </w:tcPr>
          <w:p w14:paraId="478C96A1" w14:textId="77777777" w:rsidR="004E2605" w:rsidRDefault="004E2605" w:rsidP="004E2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</w:t>
            </w:r>
          </w:p>
          <w:p w14:paraId="777B8477" w14:textId="77777777" w:rsidR="004E2605" w:rsidRDefault="004E2605" w:rsidP="004E2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5895B6B3" w14:textId="77777777" w:rsidR="004E2605" w:rsidRDefault="004E2605" w:rsidP="004E2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34552D0" w14:textId="4E9CEDD2" w:rsidR="004E2605" w:rsidRDefault="004E2605" w:rsidP="004E2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86C68F" w14:textId="104018E5" w:rsidR="004E2605" w:rsidRPr="00335C6D" w:rsidRDefault="004E2605" w:rsidP="004E2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605">
              <w:rPr>
                <w:rFonts w:ascii="Times New Roman" w:hAnsi="Times New Roman"/>
                <w:sz w:val="24"/>
                <w:szCs w:val="24"/>
              </w:rPr>
              <w:t xml:space="preserve">Громкие чтения                                                                      </w:t>
            </w:r>
            <w:proofErr w:type="gramStart"/>
            <w:r w:rsidRPr="004E2605">
              <w:rPr>
                <w:rFonts w:ascii="Times New Roman" w:hAnsi="Times New Roman"/>
                <w:sz w:val="24"/>
                <w:szCs w:val="24"/>
              </w:rPr>
              <w:t xml:space="preserve">   «</w:t>
            </w:r>
            <w:proofErr w:type="gramEnd"/>
            <w:r w:rsidRPr="004E2605">
              <w:rPr>
                <w:rFonts w:ascii="Times New Roman" w:hAnsi="Times New Roman"/>
                <w:sz w:val="24"/>
                <w:szCs w:val="24"/>
              </w:rPr>
              <w:t>Воспеваю то, что вечно свято»                                  к 100-летию со дня рождения Р.Г. Гамзатова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1AAABF" w14:textId="77777777" w:rsidR="004E2605" w:rsidRPr="004E2605" w:rsidRDefault="004E2605" w:rsidP="004E2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605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E7C435A" w14:textId="2E152EDD" w:rsidR="004E2605" w:rsidRPr="00335C6D" w:rsidRDefault="004E2605" w:rsidP="004E2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605"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030A0A5" w14:textId="38EB99E4" w:rsidR="004E2605" w:rsidRPr="00335C6D" w:rsidRDefault="004E2605" w:rsidP="004E2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17B8643" w14:textId="77777777" w:rsidR="004E2605" w:rsidRPr="00926BE6" w:rsidRDefault="004E2605" w:rsidP="004E2605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3ADA884A" w14:textId="77777777" w:rsidR="004E2605" w:rsidRPr="00926BE6" w:rsidRDefault="004E2605" w:rsidP="004E2605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148FC8B0" w14:textId="0B0406CC" w:rsidR="003215B7" w:rsidRPr="002B69F1" w:rsidRDefault="004E2605" w:rsidP="0092669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</w:tc>
      </w:tr>
      <w:tr w:rsidR="00DC348C" w:rsidRPr="004C5F8A" w14:paraId="0FA3ABFF" w14:textId="77777777" w:rsidTr="00BD172A">
        <w:tc>
          <w:tcPr>
            <w:tcW w:w="1418" w:type="dxa"/>
            <w:shd w:val="clear" w:color="auto" w:fill="FFFFFF" w:themeFill="background1"/>
          </w:tcPr>
          <w:p w14:paraId="3BE0B165" w14:textId="77777777" w:rsidR="00DC348C" w:rsidRPr="00230E16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0" w:name="_Hlk143675521"/>
            <w:r w:rsidRPr="00230E16">
              <w:rPr>
                <w:rFonts w:ascii="Times New Roman" w:hAnsi="Times New Roman"/>
                <w:sz w:val="24"/>
                <w:szCs w:val="24"/>
              </w:rPr>
              <w:lastRenderedPageBreak/>
              <w:t>08</w:t>
            </w:r>
          </w:p>
          <w:p w14:paraId="36024410" w14:textId="77777777" w:rsidR="00DC348C" w:rsidRPr="00230E16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0E16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0FF9E186" w14:textId="77777777" w:rsidR="00DC348C" w:rsidRPr="00230E16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0E16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3663017" w14:textId="4AAFD27F" w:rsidR="00DC348C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Pr="00230E16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4FD1C6" w14:textId="49D09D7B" w:rsidR="00DC348C" w:rsidRPr="00335C6D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230E16">
              <w:rPr>
                <w:rFonts w:ascii="Times New Roman" w:hAnsi="Times New Roman"/>
                <w:sz w:val="24"/>
                <w:szCs w:val="24"/>
              </w:rPr>
              <w:t xml:space="preserve">икторина по творчеству </w:t>
            </w:r>
            <w:proofErr w:type="spellStart"/>
            <w:r w:rsidRPr="00230E16">
              <w:rPr>
                <w:rFonts w:ascii="Times New Roman" w:hAnsi="Times New Roman"/>
                <w:sz w:val="24"/>
                <w:szCs w:val="24"/>
              </w:rPr>
              <w:t>Р.Гамзатова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230E16">
              <w:rPr>
                <w:rFonts w:ascii="Times New Roman" w:hAnsi="Times New Roman"/>
                <w:sz w:val="24"/>
                <w:szCs w:val="24"/>
              </w:rPr>
              <w:t xml:space="preserve"> «Расул Гамзатов - певец добра и человечности»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1664A0" w14:textId="77777777" w:rsidR="00DC348C" w:rsidRPr="00335C6D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B2F76AA" w14:textId="3D3BE2AA" w:rsidR="00DC348C" w:rsidRPr="00335C6D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Объединение «Мы вместе»</w:t>
            </w:r>
          </w:p>
        </w:tc>
        <w:tc>
          <w:tcPr>
            <w:tcW w:w="2977" w:type="dxa"/>
            <w:shd w:val="clear" w:color="auto" w:fill="FFFFFF" w:themeFill="background1"/>
          </w:tcPr>
          <w:p w14:paraId="26E83A84" w14:textId="6BDC4192" w:rsidR="00DC348C" w:rsidRPr="00335C6D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BCC6763" w14:textId="77777777" w:rsidR="00DC348C" w:rsidRPr="00335C6D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6838AB5D" w14:textId="77777777" w:rsidR="003215B7" w:rsidRDefault="00DC348C" w:rsidP="003215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6199CDD" w14:textId="594C8935" w:rsidR="002B69F1" w:rsidRPr="00335C6D" w:rsidRDefault="00DC348C" w:rsidP="003215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bookmarkEnd w:id="0"/>
      <w:tr w:rsidR="00DC348C" w:rsidRPr="004C5F8A" w14:paraId="76E41032" w14:textId="77777777" w:rsidTr="00BD172A">
        <w:tc>
          <w:tcPr>
            <w:tcW w:w="1418" w:type="dxa"/>
            <w:shd w:val="clear" w:color="auto" w:fill="FFFFFF" w:themeFill="background1"/>
          </w:tcPr>
          <w:p w14:paraId="7D50D7D6" w14:textId="77777777" w:rsidR="00DC348C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</w:p>
          <w:p w14:paraId="1630ECB2" w14:textId="7C091101" w:rsidR="00DC348C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2C8CE034" w14:textId="238112B9" w:rsidR="00DC348C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6C07884A" w14:textId="0840B8E4" w:rsidR="00DC348C" w:rsidRPr="00230E16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1B20A7" w14:textId="269AEDD3" w:rsidR="00DC348C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348C">
              <w:rPr>
                <w:rFonts w:ascii="Times New Roman" w:hAnsi="Times New Roman"/>
                <w:sz w:val="24"/>
                <w:szCs w:val="24"/>
              </w:rPr>
              <w:t>Детская игровая программа</w:t>
            </w:r>
          </w:p>
          <w:p w14:paraId="2112601F" w14:textId="77777777" w:rsidR="00DC348C" w:rsidRPr="00DC348C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348C">
              <w:rPr>
                <w:rFonts w:ascii="Times New Roman" w:hAnsi="Times New Roman"/>
                <w:sz w:val="24"/>
                <w:szCs w:val="24"/>
              </w:rPr>
              <w:t>«Грибной спас»</w:t>
            </w:r>
          </w:p>
          <w:p w14:paraId="780466CE" w14:textId="6AAF173B" w:rsidR="00DC348C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0C7A9E" w14:textId="77777777" w:rsidR="00DC348C" w:rsidRPr="00335C6D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BE8EAA4" w14:textId="067B6596" w:rsidR="00DC348C" w:rsidRPr="00335C6D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348C"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977" w:type="dxa"/>
            <w:shd w:val="clear" w:color="auto" w:fill="FFFFFF" w:themeFill="background1"/>
          </w:tcPr>
          <w:p w14:paraId="117E6E85" w14:textId="73B1D519" w:rsidR="00DC348C" w:rsidRPr="00335C6D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08490DB5" w14:textId="77777777" w:rsidR="00DC348C" w:rsidRPr="00335C6D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759F8256" w14:textId="77777777" w:rsidR="00DC348C" w:rsidRPr="00335C6D" w:rsidRDefault="00DC348C" w:rsidP="00DC34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A62AF18" w14:textId="73B36F2B" w:rsidR="00DC348C" w:rsidRPr="00335C6D" w:rsidRDefault="00DC348C" w:rsidP="00833F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6E53F7" w:rsidRPr="004C5F8A" w14:paraId="50B02AF2" w14:textId="77777777" w:rsidTr="00F92A93">
        <w:tc>
          <w:tcPr>
            <w:tcW w:w="1418" w:type="dxa"/>
            <w:shd w:val="clear" w:color="auto" w:fill="FFFFFF" w:themeFill="background1"/>
          </w:tcPr>
          <w:p w14:paraId="4EEC728E" w14:textId="77777777" w:rsidR="006E53F7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  <w:p w14:paraId="327D74C4" w14:textId="5016AAD7" w:rsidR="006E53F7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2D7764D4" w14:textId="1DE26268" w:rsidR="006E53F7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3996FA51" w14:textId="7D68C4AE" w:rsidR="006E53F7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14.30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A26C76" w14:textId="20A275C5" w:rsidR="006E53F7" w:rsidRDefault="006E53F7" w:rsidP="006E53F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</w:t>
            </w:r>
            <w:r w:rsidRPr="006E53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екция о ЗОЖ</w:t>
            </w:r>
          </w:p>
          <w:p w14:paraId="700DD5EE" w14:textId="0030B59E" w:rsidR="006E53F7" w:rsidRPr="00DC348C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«В здоровом теле - здоровый дух»  </w:t>
            </w:r>
          </w:p>
        </w:tc>
        <w:tc>
          <w:tcPr>
            <w:tcW w:w="2551" w:type="dxa"/>
            <w:shd w:val="clear" w:color="auto" w:fill="FFFFFF" w:themeFill="background1"/>
          </w:tcPr>
          <w:p w14:paraId="5EB95897" w14:textId="77777777" w:rsidR="006E53F7" w:rsidRPr="00926BE6" w:rsidRDefault="006E53F7" w:rsidP="006E53F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Баган,</w:t>
            </w:r>
          </w:p>
          <w:p w14:paraId="5DD509DD" w14:textId="39F39F40" w:rsidR="006E53F7" w:rsidRPr="00335C6D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здание районного краеведческого музея,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лекционный зал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shd w:val="clear" w:color="auto" w:fill="FFFFFF" w:themeFill="background1"/>
          </w:tcPr>
          <w:p w14:paraId="50E84D9C" w14:textId="27AC5CF0" w:rsidR="006E53F7" w:rsidRPr="00335C6D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1A7631B7" w14:textId="77777777" w:rsidR="006E53F7" w:rsidRPr="004B3844" w:rsidRDefault="006E53F7" w:rsidP="006E53F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435DFABE" w14:textId="77777777" w:rsidR="006E53F7" w:rsidRPr="004B3844" w:rsidRDefault="006E53F7" w:rsidP="006E53F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05164E3B" w14:textId="77777777" w:rsidR="007F5917" w:rsidRDefault="006E53F7" w:rsidP="00833F93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  <w:p w14:paraId="7AF629D8" w14:textId="181552CD" w:rsidR="003215B7" w:rsidRPr="002B69F1" w:rsidRDefault="003215B7" w:rsidP="00833F93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10279" w:rsidRPr="004C5F8A" w14:paraId="5031616B" w14:textId="77777777" w:rsidTr="001C6859">
        <w:tc>
          <w:tcPr>
            <w:tcW w:w="1418" w:type="dxa"/>
            <w:shd w:val="clear" w:color="auto" w:fill="FFFFFF" w:themeFill="background1"/>
          </w:tcPr>
          <w:p w14:paraId="4A4A7F57" w14:textId="77777777" w:rsidR="00110279" w:rsidRPr="00344F46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4F46"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27041356" w14:textId="77777777" w:rsidR="00110279" w:rsidRPr="00344F46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4F46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62667ED7" w14:textId="77777777" w:rsidR="00110279" w:rsidRPr="00344F46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4F46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3030ED67" w14:textId="4486233C" w:rsidR="00110279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4F46">
              <w:rPr>
                <w:rFonts w:ascii="Times New Roman" w:hAnsi="Times New Roman"/>
                <w:sz w:val="24"/>
                <w:szCs w:val="24"/>
              </w:rPr>
              <w:t>10.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344F4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253" w:type="dxa"/>
            <w:shd w:val="clear" w:color="auto" w:fill="FFFFFF" w:themeFill="background1"/>
          </w:tcPr>
          <w:p w14:paraId="4A84543E" w14:textId="77777777" w:rsidR="00110279" w:rsidRDefault="00110279" w:rsidP="002B69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Легкоатлетическо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е многоборье в зачет Муниципального этапа Всероссийских спортивных игр школьников «Президентские спортивные игры» среди </w:t>
            </w:r>
            <w:r>
              <w:rPr>
                <w:rFonts w:ascii="Times New Roman" w:hAnsi="Times New Roman"/>
                <w:sz w:val="24"/>
                <w:szCs w:val="24"/>
              </w:rPr>
              <w:t>юношей и девушек 2007-2008 г.р.</w:t>
            </w:r>
          </w:p>
          <w:p w14:paraId="60104CC0" w14:textId="43C3D30C" w:rsidR="003215B7" w:rsidRPr="002B69F1" w:rsidRDefault="003215B7" w:rsidP="002B69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2C6BF868" w14:textId="77777777" w:rsidR="00110279" w:rsidRPr="00335C6D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C5D54C3" w14:textId="452589F1" w:rsidR="00110279" w:rsidRPr="00926BE6" w:rsidRDefault="00110279" w:rsidP="0011027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5389B613" w14:textId="4C29CC6D" w:rsidR="00110279" w:rsidRPr="004B3844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7A943E52" w14:textId="77777777" w:rsidR="00110279" w:rsidRPr="00335C6D" w:rsidRDefault="00110279" w:rsidP="0011027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Артёменко Н.Ю., </w:t>
            </w:r>
          </w:p>
          <w:p w14:paraId="2427CFFE" w14:textId="77777777" w:rsidR="00110279" w:rsidRPr="00335C6D" w:rsidRDefault="00110279" w:rsidP="0011027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2F6366D0" w14:textId="77777777" w:rsidR="00110279" w:rsidRDefault="00110279" w:rsidP="0011027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341A2920" w14:textId="77777777" w:rsidR="00AA105C" w:rsidRDefault="00AA105C" w:rsidP="0011027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651ACCD8" w14:textId="0AB7DBD7" w:rsidR="00AA105C" w:rsidRPr="004B3844" w:rsidRDefault="00AA105C" w:rsidP="00AA105C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E53F7" w:rsidRPr="004C5F8A" w14:paraId="0137C658" w14:textId="77777777" w:rsidTr="00F92A93">
        <w:tc>
          <w:tcPr>
            <w:tcW w:w="1418" w:type="dxa"/>
            <w:shd w:val="clear" w:color="auto" w:fill="FFFFFF" w:themeFill="background1"/>
          </w:tcPr>
          <w:p w14:paraId="05AD66E1" w14:textId="77777777" w:rsidR="006E53F7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21A0D451" w14:textId="3BA4B282" w:rsidR="006E53F7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02048E02" w14:textId="7D5F52BF" w:rsidR="006E53F7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4B901900" w14:textId="69310380" w:rsidR="006E53F7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10.30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F47BC1" w14:textId="138CD04D" w:rsidR="006E53F7" w:rsidRDefault="006E53F7" w:rsidP="006E53F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r w:rsidRPr="006E53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ыставка экспонатов эпохи СССР из фондов музея</w:t>
            </w:r>
          </w:p>
          <w:p w14:paraId="721BFF19" w14:textId="2FE4D05F" w:rsidR="006E53F7" w:rsidRDefault="006E53F7" w:rsidP="006E53F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E53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«Ленин глазами поколений»</w:t>
            </w:r>
          </w:p>
        </w:tc>
        <w:tc>
          <w:tcPr>
            <w:tcW w:w="2551" w:type="dxa"/>
            <w:shd w:val="clear" w:color="auto" w:fill="FFFFFF" w:themeFill="background1"/>
          </w:tcPr>
          <w:p w14:paraId="00FA53BC" w14:textId="77777777" w:rsidR="006E53F7" w:rsidRPr="00926BE6" w:rsidRDefault="006E53F7" w:rsidP="006E53F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Баган,</w:t>
            </w:r>
          </w:p>
          <w:p w14:paraId="371643B7" w14:textId="03E12AC8" w:rsidR="006E53F7" w:rsidRPr="00926BE6" w:rsidRDefault="006E53F7" w:rsidP="006E53F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здание районного краеведческого музея,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выставочный зал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shd w:val="clear" w:color="auto" w:fill="FFFFFF" w:themeFill="background1"/>
          </w:tcPr>
          <w:p w14:paraId="6C309107" w14:textId="0CF51454" w:rsidR="006E53F7" w:rsidRPr="004B3844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1198C28" w14:textId="77777777" w:rsidR="006E53F7" w:rsidRPr="004B3844" w:rsidRDefault="006E53F7" w:rsidP="006E53F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3C22AE1D" w14:textId="77777777" w:rsidR="006E53F7" w:rsidRPr="004B3844" w:rsidRDefault="006E53F7" w:rsidP="006E53F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67697F37" w14:textId="77777777" w:rsidR="00AA105C" w:rsidRDefault="006E53F7" w:rsidP="00AA105C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  <w:p w14:paraId="1E38B9AC" w14:textId="0689B1DB" w:rsidR="003215B7" w:rsidRPr="004B3844" w:rsidRDefault="003215B7" w:rsidP="00926696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E428E" w:rsidRPr="004C5F8A" w14:paraId="2F563885" w14:textId="77777777" w:rsidTr="00F92A93">
        <w:tc>
          <w:tcPr>
            <w:tcW w:w="1418" w:type="dxa"/>
            <w:shd w:val="clear" w:color="auto" w:fill="FFFFFF" w:themeFill="background1"/>
          </w:tcPr>
          <w:p w14:paraId="22A8B815" w14:textId="77777777" w:rsid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3DAAC9AE" w14:textId="77777777" w:rsid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5C08000F" w14:textId="77777777" w:rsid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59EAC5F4" w14:textId="08A5D2CC" w:rsid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B90DD7" w14:textId="2E57BA87" w:rsidR="008E428E" w:rsidRDefault="008E428E" w:rsidP="008E428E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428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Онлайн-игра к юбилею сибирского автора «Маг и волшебник </w:t>
            </w:r>
            <w:proofErr w:type="spellStart"/>
            <w:r w:rsidRPr="008E428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Магалиф</w:t>
            </w:r>
            <w:proofErr w:type="spellEnd"/>
            <w:r w:rsidRPr="008E428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1" w:type="dxa"/>
            <w:shd w:val="clear" w:color="auto" w:fill="FFFFFF" w:themeFill="background1"/>
          </w:tcPr>
          <w:p w14:paraId="6B4BC883" w14:textId="77777777" w:rsidR="008E428E" w:rsidRPr="00926BE6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55583CC1" w14:textId="77777777" w:rsidR="008E428E" w:rsidRPr="00926BE6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здание</w:t>
            </w:r>
          </w:p>
          <w:p w14:paraId="3C54AFAC" w14:textId="351F98FF" w:rsidR="008E428E" w:rsidRPr="00926BE6" w:rsidRDefault="008E428E" w:rsidP="008E428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детской библиотеки</w:t>
            </w:r>
          </w:p>
        </w:tc>
        <w:tc>
          <w:tcPr>
            <w:tcW w:w="2977" w:type="dxa"/>
            <w:shd w:val="clear" w:color="auto" w:fill="FFFFFF" w:themeFill="background1"/>
          </w:tcPr>
          <w:p w14:paraId="17E426AA" w14:textId="183D4329" w:rsidR="008E428E" w:rsidRPr="004B3844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01462B2E" w14:textId="77777777" w:rsidR="008E428E" w:rsidRPr="00926BE6" w:rsidRDefault="008E428E" w:rsidP="008E428E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7BF3286C" w14:textId="77777777" w:rsidR="008E428E" w:rsidRPr="00926BE6" w:rsidRDefault="008E428E" w:rsidP="008E428E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26ABFEAF" w14:textId="34857097" w:rsidR="003215B7" w:rsidRPr="002B69F1" w:rsidRDefault="008E428E" w:rsidP="0092669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</w:tc>
      </w:tr>
      <w:tr w:rsidR="001C23B3" w:rsidRPr="004C5F8A" w14:paraId="762FBE10" w14:textId="77777777" w:rsidTr="00F92A93">
        <w:tc>
          <w:tcPr>
            <w:tcW w:w="1418" w:type="dxa"/>
            <w:shd w:val="clear" w:color="auto" w:fill="FFFFFF" w:themeFill="background1"/>
          </w:tcPr>
          <w:p w14:paraId="636EAB92" w14:textId="77777777" w:rsidR="001C23B3" w:rsidRPr="001C23B3" w:rsidRDefault="001C23B3" w:rsidP="001C23B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23B3"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27B8DF93" w14:textId="77777777" w:rsidR="001C23B3" w:rsidRPr="001C23B3" w:rsidRDefault="001C23B3" w:rsidP="001C23B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23B3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7A65D494" w14:textId="77777777" w:rsidR="001C23B3" w:rsidRPr="001C23B3" w:rsidRDefault="001C23B3" w:rsidP="001C23B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23B3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44BF6CA" w14:textId="2F992B3A" w:rsidR="001C23B3" w:rsidRDefault="001C23B3" w:rsidP="001C23B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23B3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DA0B64" w14:textId="77777777" w:rsidR="001C23B3" w:rsidRPr="001C23B3" w:rsidRDefault="001C23B3" w:rsidP="001C23B3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23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Час контроля:</w:t>
            </w:r>
          </w:p>
          <w:p w14:paraId="342DD49B" w14:textId="77777777" w:rsidR="001C23B3" w:rsidRDefault="001C23B3" w:rsidP="001C23B3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23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О выполнении постановления администрации сельсовета № 40 от 11.04.2023 «О проведении работ по благоустройству и улучшению санитарного состояния населенных пунктов Андреевского сельсовета»</w:t>
            </w:r>
          </w:p>
          <w:p w14:paraId="1147713D" w14:textId="06E34D69" w:rsidR="003215B7" w:rsidRPr="008E428E" w:rsidRDefault="003215B7" w:rsidP="001C23B3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624C2F2E" w14:textId="77777777" w:rsidR="001C23B3" w:rsidRPr="004B3844" w:rsidRDefault="001C23B3" w:rsidP="001C23B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Андреевка,</w:t>
            </w:r>
          </w:p>
          <w:p w14:paraId="1FBAEED9" w14:textId="77777777" w:rsidR="001C23B3" w:rsidRDefault="001C23B3" w:rsidP="001C23B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  <w:p w14:paraId="7CCFDA11" w14:textId="6340F25F" w:rsidR="003215B7" w:rsidRPr="00926BE6" w:rsidRDefault="003215B7" w:rsidP="00AA105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4CEDC51F" w14:textId="01F20F18" w:rsidR="001C23B3" w:rsidRPr="00926BE6" w:rsidRDefault="001C23B3" w:rsidP="001C23B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3E39B0F5" w14:textId="77777777" w:rsidR="001C23B3" w:rsidRPr="004B3844" w:rsidRDefault="001C23B3" w:rsidP="001C23B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Коршак И.А.,</w:t>
            </w:r>
          </w:p>
          <w:p w14:paraId="46468B69" w14:textId="77777777" w:rsidR="001C23B3" w:rsidRPr="004B3844" w:rsidRDefault="001C23B3" w:rsidP="001C23B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Андреевского сельсовета,</w:t>
            </w:r>
          </w:p>
          <w:p w14:paraId="58B01558" w14:textId="0ED21F9F" w:rsidR="00AA105C" w:rsidRPr="00AA105C" w:rsidRDefault="001C23B3" w:rsidP="00AA10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22-760</w:t>
            </w:r>
          </w:p>
        </w:tc>
      </w:tr>
      <w:tr w:rsidR="002C4299" w:rsidRPr="004C5F8A" w14:paraId="1A46CF03" w14:textId="77777777" w:rsidTr="00AA1402">
        <w:tc>
          <w:tcPr>
            <w:tcW w:w="1418" w:type="dxa"/>
            <w:shd w:val="clear" w:color="auto" w:fill="FFFFFF" w:themeFill="background1"/>
          </w:tcPr>
          <w:p w14:paraId="4DBBA670" w14:textId="77777777" w:rsidR="002C4299" w:rsidRDefault="002C4299" w:rsidP="002C4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  <w:p w14:paraId="4E212905" w14:textId="0652129E" w:rsidR="002C4299" w:rsidRDefault="002C4299" w:rsidP="002C4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68E076C7" w14:textId="5873AFA7" w:rsidR="002C4299" w:rsidRDefault="002C4299" w:rsidP="002C4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099EB0DD" w14:textId="1733C90D" w:rsidR="002C4299" w:rsidRDefault="002C4299" w:rsidP="002C4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53C44BC" w14:textId="77777777" w:rsidR="002C4299" w:rsidRDefault="002C4299" w:rsidP="002C4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0BC78854" w14:textId="77777777" w:rsidR="002C4299" w:rsidRPr="002C4299" w:rsidRDefault="002C4299" w:rsidP="002C4299">
            <w:pPr>
              <w:rPr>
                <w:rFonts w:ascii="Times New Roman" w:hAnsi="Times New Roman"/>
                <w:sz w:val="24"/>
                <w:szCs w:val="24"/>
              </w:rPr>
            </w:pPr>
            <w:r w:rsidRPr="002C4299">
              <w:rPr>
                <w:rFonts w:ascii="Times New Roman" w:hAnsi="Times New Roman"/>
                <w:sz w:val="24"/>
                <w:szCs w:val="24"/>
              </w:rPr>
              <w:t>1.  О выполнении постановления администрации Кузнецовского сельсовета от 11.05.2023 № 45 «Об организации летнего отдыха, оздоровления и занятости детей и подростков 2023 году».</w:t>
            </w:r>
          </w:p>
          <w:p w14:paraId="27F3BBB2" w14:textId="6B8C23F2" w:rsidR="007F5917" w:rsidRPr="00D262AD" w:rsidRDefault="002C4299" w:rsidP="002C4299">
            <w:pPr>
              <w:rPr>
                <w:rFonts w:ascii="Times New Roman" w:hAnsi="Times New Roman"/>
                <w:sz w:val="24"/>
                <w:szCs w:val="24"/>
              </w:rPr>
            </w:pPr>
            <w:r w:rsidRPr="002C4299">
              <w:rPr>
                <w:rFonts w:ascii="Times New Roman" w:hAnsi="Times New Roman"/>
                <w:sz w:val="24"/>
                <w:szCs w:val="24"/>
              </w:rPr>
              <w:t>2. О выполнении постановления администрации Кузнецовского сельсовета Баганского района от 05.04.2023 №36 «О проведении работ по благоустройству и улучшению санитарного состояния территории Кузнецовского сельсовета».</w:t>
            </w:r>
          </w:p>
        </w:tc>
        <w:tc>
          <w:tcPr>
            <w:tcW w:w="2551" w:type="dxa"/>
            <w:shd w:val="clear" w:color="auto" w:fill="FFFFFF" w:themeFill="background1"/>
          </w:tcPr>
          <w:p w14:paraId="2F69CC00" w14:textId="09603D24" w:rsidR="002C4299" w:rsidRPr="004B3844" w:rsidRDefault="00872693" w:rsidP="002C4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c</w:t>
            </w:r>
            <w:r w:rsidR="002C4299" w:rsidRPr="004B3844">
              <w:rPr>
                <w:rFonts w:ascii="Times New Roman" w:hAnsi="Times New Roman"/>
                <w:sz w:val="24"/>
                <w:szCs w:val="24"/>
              </w:rPr>
              <w:t>. Кузнецовка,</w:t>
            </w:r>
          </w:p>
          <w:p w14:paraId="4C7451FD" w14:textId="08C3E0B7" w:rsidR="002C4299" w:rsidRPr="004B3844" w:rsidRDefault="002C4299" w:rsidP="002C4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57A24D6" w14:textId="5D906F3F" w:rsidR="002C4299" w:rsidRPr="004B3844" w:rsidRDefault="002C4299" w:rsidP="002C4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Кузнецовского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908A885" w14:textId="77777777" w:rsidR="002C4299" w:rsidRPr="004B3844" w:rsidRDefault="002C4299" w:rsidP="002C4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Даций А.М.,</w:t>
            </w:r>
          </w:p>
          <w:p w14:paraId="2C35A79F" w14:textId="77777777" w:rsidR="002C4299" w:rsidRPr="004B3844" w:rsidRDefault="002C4299" w:rsidP="002C4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Кузнецовского сельсовета,</w:t>
            </w:r>
          </w:p>
          <w:p w14:paraId="59E3FBFC" w14:textId="216C462C" w:rsidR="002C4299" w:rsidRPr="004B3844" w:rsidRDefault="002C4299" w:rsidP="002C4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32-132</w:t>
            </w:r>
          </w:p>
        </w:tc>
      </w:tr>
      <w:tr w:rsidR="00CD517C" w:rsidRPr="004C5F8A" w14:paraId="279083D3" w14:textId="77777777" w:rsidTr="00AA1402">
        <w:tc>
          <w:tcPr>
            <w:tcW w:w="1418" w:type="dxa"/>
            <w:shd w:val="clear" w:color="auto" w:fill="FFFFFF" w:themeFill="background1"/>
          </w:tcPr>
          <w:p w14:paraId="768BF5CA" w14:textId="77777777" w:rsidR="00CD517C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72612D2F" w14:textId="77777777" w:rsidR="00CD517C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150F4602" w14:textId="77777777" w:rsidR="00CD517C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E596B3E" w14:textId="77777777" w:rsidR="00CD517C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  <w:p w14:paraId="65D1F990" w14:textId="77777777" w:rsidR="00833F93" w:rsidRDefault="00833F93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368C082" w14:textId="77777777" w:rsidR="00833F93" w:rsidRDefault="00833F93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62E760D" w14:textId="77777777" w:rsidR="00833F93" w:rsidRDefault="00833F93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1B3677F" w14:textId="4ED36173" w:rsidR="00833F93" w:rsidRDefault="00833F93" w:rsidP="003215B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19A154F3" w14:textId="77777777" w:rsidR="00CD517C" w:rsidRPr="00CD517C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517C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7A9642A2" w14:textId="7A4BF1AC" w:rsidR="00833F93" w:rsidRDefault="00CD517C" w:rsidP="00CD517C">
            <w:pPr>
              <w:rPr>
                <w:rFonts w:ascii="Times New Roman" w:hAnsi="Times New Roman"/>
                <w:sz w:val="24"/>
                <w:szCs w:val="24"/>
              </w:rPr>
            </w:pPr>
            <w:r w:rsidRPr="00CD517C">
              <w:rPr>
                <w:rFonts w:ascii="Times New Roman" w:hAnsi="Times New Roman"/>
                <w:sz w:val="24"/>
                <w:szCs w:val="24"/>
              </w:rPr>
              <w:t>1. О выполнении постановления администрации Казанского сельсовета от 10.05.2023 №29 «О мерах по подготовке объектов социально-культурного назначения ЖКХ к работе в осенне-зимний период 2023-2024 годов»</w:t>
            </w:r>
          </w:p>
        </w:tc>
        <w:tc>
          <w:tcPr>
            <w:tcW w:w="2551" w:type="dxa"/>
            <w:shd w:val="clear" w:color="auto" w:fill="FFFFFF" w:themeFill="background1"/>
          </w:tcPr>
          <w:p w14:paraId="725AF100" w14:textId="77777777" w:rsidR="00CD517C" w:rsidRPr="004B3844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. Казанка,</w:t>
            </w:r>
          </w:p>
          <w:p w14:paraId="71873656" w14:textId="25DC8F01" w:rsidR="00CD517C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B3C7A40" w14:textId="1966D289" w:rsidR="00CD517C" w:rsidRPr="004B3844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Казанского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18A79BF4" w14:textId="77777777" w:rsidR="00CD517C" w:rsidRPr="004B3844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Никитенко И.А.,</w:t>
            </w:r>
          </w:p>
          <w:p w14:paraId="71168C5F" w14:textId="77777777" w:rsidR="00CD517C" w:rsidRPr="004B3844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Казанского сельсовета,</w:t>
            </w:r>
          </w:p>
          <w:p w14:paraId="0A2AD094" w14:textId="09140337" w:rsidR="00CD517C" w:rsidRPr="004B3844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36-132</w:t>
            </w:r>
          </w:p>
        </w:tc>
      </w:tr>
      <w:tr w:rsidR="00233320" w:rsidRPr="004C5F8A" w14:paraId="6E126CD6" w14:textId="77777777" w:rsidTr="00AA1402">
        <w:tc>
          <w:tcPr>
            <w:tcW w:w="1418" w:type="dxa"/>
            <w:shd w:val="clear" w:color="auto" w:fill="FFFFFF" w:themeFill="background1"/>
          </w:tcPr>
          <w:p w14:paraId="4C2EFAE9" w14:textId="77777777" w:rsidR="00233320" w:rsidRPr="00233320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3320"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415C9536" w14:textId="77777777" w:rsidR="00233320" w:rsidRPr="00233320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3320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17D506EC" w14:textId="77777777" w:rsidR="00233320" w:rsidRPr="00233320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3320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3354ACA" w14:textId="7A48C0A8" w:rsidR="00233320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3320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233320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3AC8C4F" w14:textId="1F66FEE8" w:rsidR="00233320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3320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1B019DFD" w14:textId="2068894B" w:rsidR="00233320" w:rsidRPr="00233320" w:rsidRDefault="00233320" w:rsidP="00233320">
            <w:pPr>
              <w:rPr>
                <w:rFonts w:ascii="Times New Roman" w:hAnsi="Times New Roman"/>
                <w:sz w:val="24"/>
                <w:szCs w:val="24"/>
              </w:rPr>
            </w:pPr>
            <w:r w:rsidRPr="00233320">
              <w:rPr>
                <w:rFonts w:ascii="Times New Roman" w:hAnsi="Times New Roman"/>
                <w:sz w:val="24"/>
                <w:szCs w:val="24"/>
              </w:rPr>
              <w:t>1.О начале отопительного сезона на   территории Баганского сельсовета.</w:t>
            </w:r>
          </w:p>
          <w:p w14:paraId="2816BB5E" w14:textId="3A10F1AD" w:rsidR="00233320" w:rsidRPr="00233320" w:rsidRDefault="00233320" w:rsidP="00233320">
            <w:pPr>
              <w:rPr>
                <w:rFonts w:ascii="Times New Roman" w:hAnsi="Times New Roman"/>
                <w:sz w:val="24"/>
                <w:szCs w:val="24"/>
              </w:rPr>
            </w:pPr>
            <w:r w:rsidRPr="00233320">
              <w:rPr>
                <w:rFonts w:ascii="Times New Roman" w:hAnsi="Times New Roman"/>
                <w:sz w:val="24"/>
                <w:szCs w:val="24"/>
              </w:rPr>
              <w:t xml:space="preserve">2.О состоянии благоустройства  </w:t>
            </w:r>
          </w:p>
          <w:p w14:paraId="7E82DF47" w14:textId="3245CDE4" w:rsidR="00AA105C" w:rsidRPr="00CD517C" w:rsidRDefault="00233320" w:rsidP="00233320">
            <w:pPr>
              <w:rPr>
                <w:rFonts w:ascii="Times New Roman" w:hAnsi="Times New Roman"/>
                <w:sz w:val="24"/>
                <w:szCs w:val="24"/>
              </w:rPr>
            </w:pPr>
            <w:r w:rsidRPr="00233320">
              <w:rPr>
                <w:rFonts w:ascii="Times New Roman" w:hAnsi="Times New Roman"/>
                <w:sz w:val="24"/>
                <w:szCs w:val="24"/>
              </w:rPr>
              <w:t>на территории   муниципального образования Баганского сельсовета.</w:t>
            </w:r>
          </w:p>
        </w:tc>
        <w:tc>
          <w:tcPr>
            <w:tcW w:w="2551" w:type="dxa"/>
            <w:shd w:val="clear" w:color="auto" w:fill="FFFFFF" w:themeFill="background1"/>
          </w:tcPr>
          <w:p w14:paraId="2CB03138" w14:textId="77777777" w:rsidR="00233320" w:rsidRPr="003E7323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DBC93F6" w14:textId="7E5D09D5" w:rsidR="00233320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4685373B" w14:textId="524F1E13" w:rsidR="00233320" w:rsidRPr="004B3844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Баганского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04195BF" w14:textId="77777777" w:rsidR="00233320" w:rsidRPr="003E7323" w:rsidRDefault="00233320" w:rsidP="0023332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Маслик</w:t>
            </w:r>
            <w:proofErr w:type="spellEnd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К.В.,</w:t>
            </w:r>
          </w:p>
          <w:p w14:paraId="2F1A87DF" w14:textId="77777777" w:rsidR="00233320" w:rsidRPr="003E7323" w:rsidRDefault="00233320" w:rsidP="0023332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Глава Баганского сельсовета,</w:t>
            </w:r>
          </w:p>
          <w:p w14:paraId="27DB346E" w14:textId="77777777" w:rsidR="00233320" w:rsidRDefault="00233320" w:rsidP="0023332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22-767</w:t>
            </w:r>
          </w:p>
          <w:p w14:paraId="7FA4BDCD" w14:textId="77777777" w:rsidR="00233320" w:rsidRPr="004B3844" w:rsidRDefault="00233320" w:rsidP="002333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2853" w:rsidRPr="004C5F8A" w14:paraId="75FA4322" w14:textId="77777777" w:rsidTr="00F3476B">
        <w:tc>
          <w:tcPr>
            <w:tcW w:w="1418" w:type="dxa"/>
            <w:shd w:val="clear" w:color="auto" w:fill="FFFFFF" w:themeFill="background1"/>
          </w:tcPr>
          <w:p w14:paraId="6D3BD0A0" w14:textId="77777777" w:rsidR="00982853" w:rsidRP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2853"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2ABF8336" w14:textId="77777777" w:rsidR="00982853" w:rsidRP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2853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1019767A" w14:textId="77777777" w:rsidR="00982853" w:rsidRP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2853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382BCAE7" w14:textId="3BE2E137" w:rsid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2853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412B20B" w14:textId="77777777" w:rsidR="00982853" w:rsidRP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2853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4C451A53" w14:textId="77777777" w:rsidR="00982853" w:rsidRPr="00982853" w:rsidRDefault="00982853" w:rsidP="00982853">
            <w:pPr>
              <w:rPr>
                <w:rFonts w:ascii="Times New Roman" w:hAnsi="Times New Roman"/>
                <w:sz w:val="24"/>
                <w:szCs w:val="24"/>
              </w:rPr>
            </w:pPr>
            <w:r w:rsidRPr="00982853">
              <w:rPr>
                <w:rFonts w:ascii="Times New Roman" w:hAnsi="Times New Roman"/>
                <w:sz w:val="24"/>
                <w:szCs w:val="24"/>
              </w:rPr>
              <w:t>1. О проведении празднования Дня пожилых людей на территории Мироновского сельсовета</w:t>
            </w:r>
          </w:p>
          <w:p w14:paraId="0313DCC2" w14:textId="4E834FF1" w:rsidR="007F5917" w:rsidRPr="00CD517C" w:rsidRDefault="00982853" w:rsidP="00982853">
            <w:pPr>
              <w:rPr>
                <w:rFonts w:ascii="Times New Roman" w:hAnsi="Times New Roman"/>
                <w:sz w:val="24"/>
                <w:szCs w:val="24"/>
              </w:rPr>
            </w:pPr>
            <w:r w:rsidRPr="00982853">
              <w:rPr>
                <w:rFonts w:ascii="Times New Roman" w:hAnsi="Times New Roman"/>
                <w:sz w:val="24"/>
                <w:szCs w:val="24"/>
              </w:rPr>
              <w:t>2. О состоянии преступности и мероприятия по профилактике правонарушений среди несовершеннолетних на территории сельсовета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D90F9" w14:textId="77777777" w:rsidR="00982853" w:rsidRPr="004B3844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Мироновка,</w:t>
            </w:r>
          </w:p>
          <w:p w14:paraId="2C08B3FA" w14:textId="53EF653E" w:rsid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здание администрации сельсовета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BCBA0" w14:textId="77777777" w:rsidR="00982853" w:rsidRPr="004B3844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Мироновского сельсовета</w:t>
            </w:r>
          </w:p>
          <w:p w14:paraId="398F7345" w14:textId="77777777" w:rsidR="00982853" w:rsidRPr="004B3844" w:rsidRDefault="00982853" w:rsidP="00982853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F45F61B" w14:textId="77777777" w:rsidR="00982853" w:rsidRPr="004B3844" w:rsidRDefault="00982853" w:rsidP="00982853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9FF540E" w14:textId="77777777" w:rsidR="00982853" w:rsidRPr="004B3844" w:rsidRDefault="00982853" w:rsidP="00982853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3488CA7" w14:textId="77777777" w:rsidR="00982853" w:rsidRPr="004B3844" w:rsidRDefault="00982853" w:rsidP="00982853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148CE43" w14:textId="77777777" w:rsidR="00982853" w:rsidRPr="004B3844" w:rsidRDefault="00982853" w:rsidP="00982853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11DDA40" w14:textId="77777777" w:rsidR="00982853" w:rsidRPr="004B3844" w:rsidRDefault="00982853" w:rsidP="00982853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4ED4BD2" w14:textId="77777777" w:rsidR="00982853" w:rsidRPr="004B3844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A911B" w14:textId="77777777" w:rsidR="00982853" w:rsidRPr="004B3844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Савостьянов Г.И., </w:t>
            </w:r>
          </w:p>
          <w:p w14:paraId="64AD9A10" w14:textId="77777777" w:rsidR="00982853" w:rsidRPr="004B3844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Мироновского сельсовета,</w:t>
            </w:r>
          </w:p>
          <w:p w14:paraId="7E82AB80" w14:textId="72FC4F2C" w:rsidR="00982853" w:rsidRPr="004B3844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34-142</w:t>
            </w:r>
          </w:p>
        </w:tc>
      </w:tr>
      <w:tr w:rsidR="00982853" w:rsidRPr="004C5F8A" w14:paraId="3DD579D3" w14:textId="77777777" w:rsidTr="00AA1402">
        <w:tc>
          <w:tcPr>
            <w:tcW w:w="1418" w:type="dxa"/>
            <w:shd w:val="clear" w:color="auto" w:fill="FFFFFF" w:themeFill="background1"/>
          </w:tcPr>
          <w:p w14:paraId="22984B4A" w14:textId="77777777" w:rsid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16</w:t>
            </w:r>
          </w:p>
          <w:p w14:paraId="2ED1414F" w14:textId="489C9A06" w:rsid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982853">
              <w:rPr>
                <w:rFonts w:ascii="Times New Roman" w:hAnsi="Times New Roman"/>
                <w:sz w:val="24"/>
                <w:szCs w:val="24"/>
              </w:rPr>
              <w:t>ентября</w:t>
            </w:r>
          </w:p>
          <w:p w14:paraId="160E9E69" w14:textId="01ABCA8D" w:rsid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3485D7C5" w14:textId="4BC1490D" w:rsid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DB36042" w14:textId="3E734B9B" w:rsidR="00982853" w:rsidRPr="00CD517C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0B9F">
              <w:rPr>
                <w:rFonts w:ascii="Times New Roman" w:hAnsi="Times New Roman"/>
                <w:sz w:val="24"/>
                <w:szCs w:val="24"/>
              </w:rPr>
              <w:t>«Кросс Нации 2023»</w:t>
            </w:r>
          </w:p>
        </w:tc>
        <w:tc>
          <w:tcPr>
            <w:tcW w:w="2551" w:type="dxa"/>
            <w:shd w:val="clear" w:color="auto" w:fill="FFFFFF" w:themeFill="background1"/>
          </w:tcPr>
          <w:p w14:paraId="48556500" w14:textId="77777777" w:rsid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35808697" w14:textId="0F108932" w:rsid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1EB814B1" w14:textId="086BEEA0" w:rsidR="00982853" w:rsidRPr="004B3844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34EE">
              <w:rPr>
                <w:rFonts w:ascii="Times New Roman" w:hAnsi="Times New Roman"/>
                <w:sz w:val="24"/>
                <w:szCs w:val="24"/>
              </w:rPr>
              <w:t>МБУ ДО Баганской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2FAE3117" w14:textId="77777777" w:rsidR="00982853" w:rsidRDefault="00982853" w:rsidP="0098285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A74A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  Артёменко Н.Ю.,</w:t>
            </w:r>
          </w:p>
          <w:p w14:paraId="489E0557" w14:textId="77777777" w:rsidR="00982853" w:rsidRDefault="00982853" w:rsidP="0098285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A74A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директор МБУ ДО Баганской ДЮСШ,</w:t>
            </w:r>
          </w:p>
          <w:p w14:paraId="026AA347" w14:textId="77777777" w:rsidR="00982853" w:rsidRDefault="00982853" w:rsidP="0098285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A74A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21-404    </w:t>
            </w:r>
          </w:p>
          <w:p w14:paraId="23A9FFFB" w14:textId="77777777" w:rsidR="00AA105C" w:rsidRDefault="00AA105C" w:rsidP="0098285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16FE88DE" w14:textId="50067B03" w:rsidR="00AA105C" w:rsidRPr="004B3844" w:rsidRDefault="00AA105C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0279" w:rsidRPr="004C5F8A" w14:paraId="249BC7E5" w14:textId="77777777" w:rsidTr="00AA1402">
        <w:tc>
          <w:tcPr>
            <w:tcW w:w="1418" w:type="dxa"/>
            <w:shd w:val="clear" w:color="auto" w:fill="FFFFFF" w:themeFill="background1"/>
          </w:tcPr>
          <w:p w14:paraId="5B719030" w14:textId="77777777" w:rsidR="00110279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  <w:p w14:paraId="4482134B" w14:textId="50844F7B" w:rsidR="00110279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20DD07A8" w14:textId="7376DD6C" w:rsidR="00110279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50087478" w14:textId="296FC04C" w:rsidR="00110279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39D3BB7" w14:textId="77777777" w:rsidR="00110279" w:rsidRDefault="00110279" w:rsidP="00AA10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Легкоатлетическо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е многоборье в зачет Муниципального этапа Всероссийских спортивных игр школьников «Президентские спортивные игры» среди </w:t>
            </w:r>
            <w:r>
              <w:rPr>
                <w:rFonts w:ascii="Times New Roman" w:hAnsi="Times New Roman"/>
                <w:sz w:val="24"/>
                <w:szCs w:val="24"/>
              </w:rPr>
              <w:t>юношей и девушек 2009-2010 г.р.</w:t>
            </w:r>
          </w:p>
          <w:p w14:paraId="6F68F276" w14:textId="7D4528BF" w:rsidR="007F5917" w:rsidRPr="002A0B9F" w:rsidRDefault="007F5917" w:rsidP="00833F9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1E77126D" w14:textId="77777777" w:rsidR="00110279" w:rsidRPr="00335C6D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82A9506" w14:textId="590A9CAA" w:rsidR="00110279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04A3E046" w14:textId="07290106" w:rsidR="00110279" w:rsidRPr="00E134EE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4B18FFCC" w14:textId="77777777" w:rsidR="00110279" w:rsidRPr="00335C6D" w:rsidRDefault="00110279" w:rsidP="0011027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Артёменко Н.Ю., </w:t>
            </w:r>
          </w:p>
          <w:p w14:paraId="191A0CEE" w14:textId="77777777" w:rsidR="00110279" w:rsidRPr="00335C6D" w:rsidRDefault="00110279" w:rsidP="0011027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1DDF8FC9" w14:textId="176EB572" w:rsidR="00110279" w:rsidRPr="00FA74A4" w:rsidRDefault="00110279" w:rsidP="0011027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</w:tc>
      </w:tr>
      <w:tr w:rsidR="00383735" w:rsidRPr="004C5F8A" w14:paraId="64CF610D" w14:textId="77777777" w:rsidTr="00641443">
        <w:tc>
          <w:tcPr>
            <w:tcW w:w="1418" w:type="dxa"/>
            <w:shd w:val="clear" w:color="auto" w:fill="FFFFFF" w:themeFill="background1"/>
          </w:tcPr>
          <w:p w14:paraId="5117138A" w14:textId="77777777" w:rsidR="00383735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6DE7AD5C" w14:textId="7E961C73" w:rsidR="00383735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47104101" w14:textId="0E3845C2" w:rsidR="00383735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70A10120" w14:textId="5D6E9A21" w:rsidR="00383735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B517D1" w14:textId="7DC4EA05" w:rsidR="00383735" w:rsidRPr="00CD517C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0A0D">
              <w:rPr>
                <w:rFonts w:ascii="Times New Roman" w:hAnsi="Times New Roman"/>
                <w:sz w:val="24"/>
                <w:szCs w:val="24"/>
              </w:rPr>
              <w:t>Заседание рабочей группы по снижению неформальной занятости</w:t>
            </w:r>
          </w:p>
        </w:tc>
        <w:tc>
          <w:tcPr>
            <w:tcW w:w="2551" w:type="dxa"/>
            <w:shd w:val="clear" w:color="auto" w:fill="FFFFFF" w:themeFill="background1"/>
          </w:tcPr>
          <w:p w14:paraId="0652BE5A" w14:textId="791974A1" w:rsidR="00383735" w:rsidRPr="00335C6D" w:rsidRDefault="00383735" w:rsidP="00AA1A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F5D31FA" w14:textId="77777777" w:rsidR="00383735" w:rsidRPr="00335C6D" w:rsidRDefault="00383735" w:rsidP="00AA1A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кабинет первого заместителя главы администрации района</w:t>
            </w:r>
          </w:p>
          <w:p w14:paraId="1D5F9C0C" w14:textId="77777777" w:rsidR="00383735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77F23A38" w14:textId="25530EE7" w:rsidR="00383735" w:rsidRPr="004B3844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  <w:r w:rsidRPr="00CD0A0D">
              <w:rPr>
                <w:rFonts w:ascii="Times New Roman" w:hAnsi="Times New Roman"/>
                <w:sz w:val="24"/>
                <w:szCs w:val="24"/>
              </w:rPr>
              <w:t xml:space="preserve"> по снижению неформальной занятости</w:t>
            </w:r>
          </w:p>
        </w:tc>
        <w:tc>
          <w:tcPr>
            <w:tcW w:w="4111" w:type="dxa"/>
            <w:shd w:val="clear" w:color="auto" w:fill="FFFFFF" w:themeFill="background1"/>
          </w:tcPr>
          <w:p w14:paraId="7E6F678A" w14:textId="77777777" w:rsidR="00383735" w:rsidRPr="00335C6D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Пермякова Л.М., </w:t>
            </w:r>
          </w:p>
          <w:p w14:paraId="12E41F1C" w14:textId="77777777" w:rsidR="00383735" w:rsidRPr="00335C6D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Исполняющий обязанности Главы района, первый заместитель главы администрации района, </w:t>
            </w:r>
          </w:p>
          <w:p w14:paraId="548A1FF4" w14:textId="77777777" w:rsidR="00383735" w:rsidRPr="00335C6D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председатель комиссии,</w:t>
            </w:r>
          </w:p>
          <w:p w14:paraId="51F8C8FA" w14:textId="77777777" w:rsidR="00383735" w:rsidRPr="00335C6D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21-984</w:t>
            </w:r>
          </w:p>
          <w:p w14:paraId="504309E4" w14:textId="77777777" w:rsidR="00383735" w:rsidRPr="004B3844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36DF5F53" w14:textId="77777777" w:rsidR="00383735" w:rsidRPr="004B3844" w:rsidRDefault="00383735" w:rsidP="00383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40C4CC51" w14:textId="77777777" w:rsidR="007F5917" w:rsidRDefault="00383735" w:rsidP="007F59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22B06996" w14:textId="3E8AA026" w:rsidR="007F5917" w:rsidRPr="004B3844" w:rsidRDefault="00383735" w:rsidP="00833F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22-786</w:t>
            </w:r>
          </w:p>
        </w:tc>
      </w:tr>
      <w:tr w:rsidR="008E428E" w:rsidRPr="004C5F8A" w14:paraId="732C061A" w14:textId="77777777" w:rsidTr="00641443">
        <w:tc>
          <w:tcPr>
            <w:tcW w:w="1418" w:type="dxa"/>
            <w:shd w:val="clear" w:color="auto" w:fill="FFFFFF" w:themeFill="background1"/>
          </w:tcPr>
          <w:p w14:paraId="23216B3C" w14:textId="77777777" w:rsidR="008E428E" w:rsidRP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28E"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541BA567" w14:textId="77777777" w:rsidR="008E428E" w:rsidRP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28E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43A53AA2" w14:textId="77777777" w:rsidR="008E428E" w:rsidRP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28E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1A260A0F" w14:textId="6ACE7FE7" w:rsid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28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8E428E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5C9141" w14:textId="2A07FE46" w:rsidR="008E428E" w:rsidRPr="00CD0A0D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28E">
              <w:rPr>
                <w:rFonts w:ascii="Times New Roman" w:hAnsi="Times New Roman"/>
                <w:sz w:val="24"/>
                <w:szCs w:val="24"/>
              </w:rPr>
              <w:t xml:space="preserve">Выставка-знакомство «Борис </w:t>
            </w:r>
            <w:proofErr w:type="spellStart"/>
            <w:r w:rsidRPr="008E428E">
              <w:rPr>
                <w:rFonts w:ascii="Times New Roman" w:hAnsi="Times New Roman"/>
                <w:sz w:val="24"/>
                <w:szCs w:val="24"/>
              </w:rPr>
              <w:t>Заходер</w:t>
            </w:r>
            <w:proofErr w:type="spellEnd"/>
            <w:r w:rsidRPr="008E428E">
              <w:rPr>
                <w:rFonts w:ascii="Times New Roman" w:hAnsi="Times New Roman"/>
                <w:sz w:val="24"/>
                <w:szCs w:val="24"/>
              </w:rPr>
              <w:t xml:space="preserve"> и все, все...»</w:t>
            </w:r>
          </w:p>
        </w:tc>
        <w:tc>
          <w:tcPr>
            <w:tcW w:w="2551" w:type="dxa"/>
            <w:shd w:val="clear" w:color="auto" w:fill="FFFFFF" w:themeFill="background1"/>
          </w:tcPr>
          <w:p w14:paraId="7850911A" w14:textId="77777777" w:rsidR="008E428E" w:rsidRPr="00926BE6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45DB7C8B" w14:textId="77777777" w:rsidR="008E428E" w:rsidRPr="00926BE6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здание</w:t>
            </w:r>
          </w:p>
          <w:p w14:paraId="3A3D401B" w14:textId="1045C222" w:rsidR="008E428E" w:rsidRPr="00335C6D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детской библиотеки</w:t>
            </w:r>
          </w:p>
        </w:tc>
        <w:tc>
          <w:tcPr>
            <w:tcW w:w="2977" w:type="dxa"/>
            <w:shd w:val="clear" w:color="auto" w:fill="FFFFFF" w:themeFill="background1"/>
          </w:tcPr>
          <w:p w14:paraId="5AD12F50" w14:textId="5F353976" w:rsid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17EA5D07" w14:textId="77777777" w:rsidR="008E428E" w:rsidRPr="00926BE6" w:rsidRDefault="008E428E" w:rsidP="008E428E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0E3C029A" w14:textId="77777777" w:rsidR="007F5917" w:rsidRDefault="008E428E" w:rsidP="007F591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464C6366" w14:textId="77777777" w:rsidR="007F5917" w:rsidRDefault="008E428E" w:rsidP="00833F9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  <w:p w14:paraId="2610F24C" w14:textId="1E9E9F27" w:rsidR="003215B7" w:rsidRPr="007F5917" w:rsidRDefault="003215B7" w:rsidP="00833F9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8E428E" w:rsidRPr="004C5F8A" w14:paraId="350C091D" w14:textId="77777777" w:rsidTr="00641443">
        <w:tc>
          <w:tcPr>
            <w:tcW w:w="1418" w:type="dxa"/>
            <w:shd w:val="clear" w:color="auto" w:fill="FFFFFF" w:themeFill="background1"/>
          </w:tcPr>
          <w:p w14:paraId="1B1A507E" w14:textId="77777777" w:rsidR="008E428E" w:rsidRP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28E"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5B8EA3E6" w14:textId="77777777" w:rsidR="008E428E" w:rsidRP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28E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0A329C41" w14:textId="77777777" w:rsidR="008E428E" w:rsidRP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28E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6EE27A65" w14:textId="14F6D34F" w:rsid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28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8E428E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7E5D98" w14:textId="71D22315" w:rsidR="008E428E" w:rsidRPr="00CD0A0D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28E">
              <w:rPr>
                <w:rFonts w:ascii="Times New Roman" w:hAnsi="Times New Roman"/>
                <w:sz w:val="24"/>
                <w:szCs w:val="24"/>
              </w:rPr>
              <w:t xml:space="preserve">Литературное ассорти «В страну </w:t>
            </w:r>
            <w:proofErr w:type="spellStart"/>
            <w:r w:rsidRPr="008E428E">
              <w:rPr>
                <w:rFonts w:ascii="Times New Roman" w:hAnsi="Times New Roman"/>
                <w:sz w:val="24"/>
                <w:szCs w:val="24"/>
              </w:rPr>
              <w:t>Вообразилию</w:t>
            </w:r>
            <w:proofErr w:type="spellEnd"/>
            <w:r w:rsidRPr="008E428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  <w:shd w:val="clear" w:color="auto" w:fill="FFFFFF" w:themeFill="background1"/>
          </w:tcPr>
          <w:p w14:paraId="6D4B9CB7" w14:textId="77777777" w:rsidR="008E428E" w:rsidRPr="00926BE6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08C80521" w14:textId="77777777" w:rsidR="008E428E" w:rsidRPr="00926BE6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здание</w:t>
            </w:r>
          </w:p>
          <w:p w14:paraId="67D94F15" w14:textId="7C798526" w:rsidR="008E428E" w:rsidRPr="00335C6D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детской библиотеки</w:t>
            </w:r>
          </w:p>
        </w:tc>
        <w:tc>
          <w:tcPr>
            <w:tcW w:w="2977" w:type="dxa"/>
            <w:shd w:val="clear" w:color="auto" w:fill="FFFFFF" w:themeFill="background1"/>
          </w:tcPr>
          <w:p w14:paraId="16BBC1AF" w14:textId="5CF5EB8E" w:rsid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615A7E07" w14:textId="77777777" w:rsidR="008E428E" w:rsidRPr="00926BE6" w:rsidRDefault="008E428E" w:rsidP="008E428E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0660FDD9" w14:textId="77777777" w:rsidR="007F5917" w:rsidRDefault="008E428E" w:rsidP="007F591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3C60EDD2" w14:textId="24D02A1B" w:rsidR="00AA105C" w:rsidRDefault="008E428E" w:rsidP="007F591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  <w:p w14:paraId="60EC2639" w14:textId="77777777" w:rsidR="00607EDD" w:rsidRDefault="00607EDD" w:rsidP="007F591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4ADE05FC" w14:textId="77777777" w:rsidR="007F5917" w:rsidRDefault="007F5917" w:rsidP="00833F93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3C02087A" w14:textId="56F68876" w:rsidR="005D0791" w:rsidRPr="007F5917" w:rsidRDefault="005D0791" w:rsidP="00833F93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5D0791" w:rsidRPr="004C5F8A" w14:paraId="715B4F1A" w14:textId="77777777" w:rsidTr="00641443">
        <w:tc>
          <w:tcPr>
            <w:tcW w:w="1418" w:type="dxa"/>
            <w:shd w:val="clear" w:color="auto" w:fill="FFFFFF" w:themeFill="background1"/>
          </w:tcPr>
          <w:p w14:paraId="1B2C4559" w14:textId="77777777" w:rsidR="005D0791" w:rsidRPr="005D0791" w:rsidRDefault="005D0791" w:rsidP="005D07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0791">
              <w:rPr>
                <w:rFonts w:ascii="Times New Roman" w:hAnsi="Times New Roman"/>
                <w:sz w:val="24"/>
                <w:szCs w:val="24"/>
              </w:rPr>
              <w:lastRenderedPageBreak/>
              <w:t>21</w:t>
            </w:r>
          </w:p>
          <w:p w14:paraId="0C6D206E" w14:textId="77777777" w:rsidR="005D0791" w:rsidRPr="005D0791" w:rsidRDefault="005D0791" w:rsidP="005D07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0791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5181DF2C" w14:textId="77777777" w:rsidR="005D0791" w:rsidRPr="005D0791" w:rsidRDefault="005D0791" w:rsidP="005D07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0791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446FBD3D" w14:textId="45AF9372" w:rsidR="005D0791" w:rsidRPr="008E428E" w:rsidRDefault="005D0791" w:rsidP="005D07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0791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5D0791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BBB7B7" w14:textId="3A6850B9" w:rsidR="005D0791" w:rsidRPr="008E428E" w:rsidRDefault="005D0791" w:rsidP="005D07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3214">
              <w:rPr>
                <w:rFonts w:ascii="Times New Roman" w:hAnsi="Times New Roman"/>
                <w:sz w:val="24"/>
                <w:szCs w:val="24"/>
              </w:rPr>
              <w:t>Военно-спортивная игра «Зарница»</w:t>
            </w:r>
          </w:p>
        </w:tc>
        <w:tc>
          <w:tcPr>
            <w:tcW w:w="2551" w:type="dxa"/>
            <w:shd w:val="clear" w:color="auto" w:fill="FFFFFF" w:themeFill="background1"/>
          </w:tcPr>
          <w:p w14:paraId="758396D5" w14:textId="4A3C82B2" w:rsidR="005D0791" w:rsidRPr="00926BE6" w:rsidRDefault="005D0791" w:rsidP="005D07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0791">
              <w:rPr>
                <w:rFonts w:ascii="Times New Roman" w:hAnsi="Times New Roman"/>
                <w:sz w:val="24"/>
                <w:szCs w:val="24"/>
              </w:rPr>
              <w:t>МКОУ Мироновская СОШ</w:t>
            </w:r>
          </w:p>
        </w:tc>
        <w:tc>
          <w:tcPr>
            <w:tcW w:w="2977" w:type="dxa"/>
            <w:shd w:val="clear" w:color="auto" w:fill="FFFFFF" w:themeFill="background1"/>
          </w:tcPr>
          <w:p w14:paraId="543E61CA" w14:textId="3C0749E6" w:rsidR="005D0791" w:rsidRPr="00926BE6" w:rsidRDefault="005D0791" w:rsidP="005D079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EAADD95" w14:textId="77777777" w:rsidR="005D0791" w:rsidRPr="00335C6D" w:rsidRDefault="005D0791" w:rsidP="005D07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7C03A5F2" w14:textId="77777777" w:rsidR="005D0791" w:rsidRPr="00335C6D" w:rsidRDefault="005D0791" w:rsidP="005D07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783A5853" w14:textId="330228D4" w:rsidR="005D0791" w:rsidRPr="00926BE6" w:rsidRDefault="005D0791" w:rsidP="005D079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49-325</w:t>
            </w:r>
          </w:p>
        </w:tc>
      </w:tr>
      <w:tr w:rsidR="007768B8" w:rsidRPr="004C5F8A" w14:paraId="25CC2E7A" w14:textId="77777777" w:rsidTr="00641443">
        <w:tc>
          <w:tcPr>
            <w:tcW w:w="1418" w:type="dxa"/>
            <w:shd w:val="clear" w:color="auto" w:fill="FFFFFF" w:themeFill="background1"/>
          </w:tcPr>
          <w:p w14:paraId="52125766" w14:textId="77777777" w:rsidR="007768B8" w:rsidRDefault="007768B8" w:rsidP="007768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7E358C96" w14:textId="743CB4B3" w:rsidR="007768B8" w:rsidRDefault="007768B8" w:rsidP="007768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63620214" w14:textId="439796BB" w:rsidR="007768B8" w:rsidRDefault="007768B8" w:rsidP="007768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1C7DA311" w14:textId="683261D2" w:rsidR="007768B8" w:rsidRPr="008E428E" w:rsidRDefault="007768B8" w:rsidP="007768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1B7B2C" w14:textId="297E5DB3" w:rsidR="007768B8" w:rsidRPr="007768B8" w:rsidRDefault="007768B8" w:rsidP="007768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68B8">
              <w:rPr>
                <w:rFonts w:ascii="Times New Roman" w:hAnsi="Times New Roman"/>
                <w:sz w:val="24"/>
                <w:szCs w:val="24"/>
              </w:rPr>
              <w:t>Час контроля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7E510ED6" w14:textId="77777777" w:rsidR="007768B8" w:rsidRPr="007768B8" w:rsidRDefault="007768B8" w:rsidP="007768B8">
            <w:pPr>
              <w:rPr>
                <w:rFonts w:ascii="Times New Roman" w:hAnsi="Times New Roman"/>
                <w:sz w:val="24"/>
                <w:szCs w:val="24"/>
              </w:rPr>
            </w:pPr>
            <w:r w:rsidRPr="007768B8">
              <w:rPr>
                <w:rFonts w:ascii="Times New Roman" w:hAnsi="Times New Roman"/>
                <w:sz w:val="24"/>
                <w:szCs w:val="24"/>
              </w:rPr>
              <w:t xml:space="preserve">1.О ходе выполнения постановления администрации Савкинского сельсовета от «14» апреля 2023 № 41 «О проведении работ по благоустройству и улучшению санитарного состояния населенных пунктов Савкинского сельсовета» </w:t>
            </w:r>
          </w:p>
          <w:p w14:paraId="232CD3EF" w14:textId="6FDD66BA" w:rsidR="007768B8" w:rsidRPr="007768B8" w:rsidRDefault="007768B8" w:rsidP="007768B8">
            <w:pPr>
              <w:rPr>
                <w:rFonts w:ascii="Times New Roman" w:hAnsi="Times New Roman"/>
                <w:sz w:val="24"/>
                <w:szCs w:val="24"/>
              </w:rPr>
            </w:pPr>
            <w:r w:rsidRPr="007768B8">
              <w:rPr>
                <w:rFonts w:ascii="Times New Roman" w:hAnsi="Times New Roman"/>
                <w:sz w:val="24"/>
                <w:szCs w:val="24"/>
              </w:rPr>
              <w:t xml:space="preserve"> 2. О ходе выполнения постановления администрации Савкинского сельсовета от «27» апреля 2023 № 43а «Об обеспечении безопасности людей на водных объектах Савкинского сельсовета Баганского района Новосибирской области в 2023 году»</w:t>
            </w:r>
          </w:p>
          <w:p w14:paraId="1AE57F1F" w14:textId="09CB46CD" w:rsidR="007768B8" w:rsidRPr="008E428E" w:rsidRDefault="007768B8" w:rsidP="007768B8">
            <w:pPr>
              <w:rPr>
                <w:rFonts w:ascii="Times New Roman" w:hAnsi="Times New Roman"/>
                <w:sz w:val="24"/>
                <w:szCs w:val="24"/>
              </w:rPr>
            </w:pPr>
            <w:r w:rsidRPr="007768B8">
              <w:rPr>
                <w:rFonts w:ascii="Times New Roman" w:hAnsi="Times New Roman"/>
                <w:sz w:val="24"/>
                <w:szCs w:val="24"/>
              </w:rPr>
              <w:t>3. О выполнении постановления администрации Савкинского сельсовета от «14» июня 2023 № 49 «О проведении месячника безопасности людей на водных объектах Савкинского сельсовета Баганского района Новосибирской области в период купального сезона 2023 года»</w:t>
            </w:r>
          </w:p>
        </w:tc>
        <w:tc>
          <w:tcPr>
            <w:tcW w:w="2551" w:type="dxa"/>
            <w:shd w:val="clear" w:color="auto" w:fill="FFFFFF" w:themeFill="background1"/>
          </w:tcPr>
          <w:p w14:paraId="13B3BB4E" w14:textId="77777777" w:rsidR="007768B8" w:rsidRPr="00335C6D" w:rsidRDefault="007768B8" w:rsidP="007768B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с. Савкино,</w:t>
            </w:r>
          </w:p>
          <w:p w14:paraId="714A87B9" w14:textId="7125694A" w:rsidR="007768B8" w:rsidRPr="00926BE6" w:rsidRDefault="007768B8" w:rsidP="007768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345BEA4" w14:textId="43452070" w:rsidR="007768B8" w:rsidRPr="00926BE6" w:rsidRDefault="007768B8" w:rsidP="007768B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Савкинского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DFA3989" w14:textId="77777777" w:rsidR="007768B8" w:rsidRPr="00335C6D" w:rsidRDefault="007768B8" w:rsidP="007768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Цвиченко А.Н.,</w:t>
            </w:r>
          </w:p>
          <w:p w14:paraId="137E163D" w14:textId="77777777" w:rsidR="007768B8" w:rsidRPr="00335C6D" w:rsidRDefault="007768B8" w:rsidP="007768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Глава Савкинского сельсовета,</w:t>
            </w:r>
          </w:p>
          <w:p w14:paraId="6727D0FD" w14:textId="77777777" w:rsidR="007768B8" w:rsidRPr="00335C6D" w:rsidRDefault="007768B8" w:rsidP="007768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49-341</w:t>
            </w:r>
          </w:p>
          <w:p w14:paraId="7D8967E7" w14:textId="77777777" w:rsidR="007768B8" w:rsidRPr="00335C6D" w:rsidRDefault="007768B8" w:rsidP="007768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B63FBA3" w14:textId="77777777" w:rsidR="007768B8" w:rsidRPr="00335C6D" w:rsidRDefault="007768B8" w:rsidP="007768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5B95349" w14:textId="77777777" w:rsidR="007768B8" w:rsidRPr="00335C6D" w:rsidRDefault="007768B8" w:rsidP="007768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1BD04C5" w14:textId="77777777" w:rsidR="007768B8" w:rsidRPr="00335C6D" w:rsidRDefault="007768B8" w:rsidP="007768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B6CA69A" w14:textId="77777777" w:rsidR="007768B8" w:rsidRPr="00335C6D" w:rsidRDefault="007768B8" w:rsidP="007768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2401BCB" w14:textId="77777777" w:rsidR="007768B8" w:rsidRPr="00335C6D" w:rsidRDefault="007768B8" w:rsidP="007768B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076F6E9" w14:textId="77777777" w:rsidR="007768B8" w:rsidRPr="00335C6D" w:rsidRDefault="007768B8" w:rsidP="007768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5AF6BED" w14:textId="77777777" w:rsidR="007768B8" w:rsidRPr="00926BE6" w:rsidRDefault="007768B8" w:rsidP="007768B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0D4827" w:rsidRPr="004C5F8A" w14:paraId="114FF4F0" w14:textId="77777777" w:rsidTr="00ED4AA5">
        <w:tc>
          <w:tcPr>
            <w:tcW w:w="1418" w:type="dxa"/>
            <w:shd w:val="clear" w:color="auto" w:fill="FFFFFF" w:themeFill="background1"/>
          </w:tcPr>
          <w:p w14:paraId="614C0CE2" w14:textId="77777777" w:rsidR="000D4827" w:rsidRDefault="000D4827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32ACD069" w14:textId="196A06C0" w:rsidR="000D4827" w:rsidRDefault="000D4827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6DC6E643" w14:textId="555BF2A8" w:rsidR="000D4827" w:rsidRDefault="000D4827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64F9FCB6" w14:textId="1D25D571" w:rsidR="000D4827" w:rsidRDefault="000D4827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560C86D" w14:textId="4DBB9530" w:rsidR="000D4827" w:rsidRPr="00CD0A0D" w:rsidRDefault="000D4827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Заседание комиссии по распределению стимулирующих выплат руководителям муниципальных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учреждений</w:t>
            </w:r>
          </w:p>
        </w:tc>
        <w:tc>
          <w:tcPr>
            <w:tcW w:w="2551" w:type="dxa"/>
            <w:shd w:val="clear" w:color="auto" w:fill="FFFFFF" w:themeFill="background1"/>
          </w:tcPr>
          <w:p w14:paraId="3057369E" w14:textId="77777777" w:rsidR="000D4827" w:rsidRPr="004B3844" w:rsidRDefault="000D4827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CD71F9F" w14:textId="77777777" w:rsidR="000D4827" w:rsidRPr="004B3844" w:rsidRDefault="000D4827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кабинет первого заместителя главы администрации района</w:t>
            </w:r>
          </w:p>
          <w:p w14:paraId="4CF5F688" w14:textId="77777777" w:rsidR="000D4827" w:rsidRPr="00335C6D" w:rsidRDefault="000D4827" w:rsidP="000D482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12FF9FB1" w14:textId="03E4D089" w:rsidR="000D4827" w:rsidRDefault="000D4827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Комиссия по распределению стимулирующих выплат руководителям муниципальных учреждений</w:t>
            </w:r>
          </w:p>
        </w:tc>
        <w:tc>
          <w:tcPr>
            <w:tcW w:w="4111" w:type="dxa"/>
            <w:shd w:val="clear" w:color="auto" w:fill="FFFFFF" w:themeFill="background1"/>
          </w:tcPr>
          <w:p w14:paraId="7C20CCF7" w14:textId="77777777" w:rsidR="000D4827" w:rsidRPr="004B3844" w:rsidRDefault="000D4827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11641E96" w14:textId="77777777" w:rsidR="000D4827" w:rsidRPr="004B3844" w:rsidRDefault="000D4827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6A163FE3" w14:textId="77777777" w:rsidR="000D4827" w:rsidRDefault="000D4827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</w:t>
            </w:r>
          </w:p>
          <w:p w14:paraId="12D98567" w14:textId="2F7D042F" w:rsidR="000D4827" w:rsidRPr="000D4827" w:rsidRDefault="000D4827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t xml:space="preserve"> </w:t>
            </w:r>
            <w:r w:rsidRPr="000D4827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3DDF819B" w14:textId="77777777" w:rsidR="000D4827" w:rsidRPr="000D4827" w:rsidRDefault="000D4827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427BF232" w14:textId="77777777" w:rsidR="000D4827" w:rsidRPr="000D4827" w:rsidRDefault="000D4827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0906E1DB" w14:textId="77777777" w:rsidR="000D4827" w:rsidRDefault="000D4827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22-786</w:t>
            </w:r>
          </w:p>
          <w:p w14:paraId="46F2D844" w14:textId="77777777" w:rsidR="00872693" w:rsidRDefault="00872693" w:rsidP="000D48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39E0C6F" w14:textId="6D5F9439" w:rsidR="00872693" w:rsidRPr="00335C6D" w:rsidRDefault="00872693" w:rsidP="005D079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7199" w:rsidRPr="004C5F8A" w14:paraId="60C5E625" w14:textId="77777777" w:rsidTr="00102DDA">
        <w:trPr>
          <w:trHeight w:val="3336"/>
        </w:trPr>
        <w:tc>
          <w:tcPr>
            <w:tcW w:w="1418" w:type="dxa"/>
            <w:shd w:val="clear" w:color="auto" w:fill="FFFFFF" w:themeFill="background1"/>
          </w:tcPr>
          <w:p w14:paraId="2CD38CDE" w14:textId="77777777" w:rsidR="00567199" w:rsidRPr="00567199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7199">
              <w:rPr>
                <w:rFonts w:ascii="Times New Roman" w:hAnsi="Times New Roman"/>
                <w:sz w:val="24"/>
                <w:szCs w:val="24"/>
              </w:rPr>
              <w:lastRenderedPageBreak/>
              <w:t>22</w:t>
            </w:r>
          </w:p>
          <w:p w14:paraId="4ACFE488" w14:textId="77777777" w:rsidR="00567199" w:rsidRPr="00567199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7199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247F24FA" w14:textId="77777777" w:rsidR="00567199" w:rsidRPr="00567199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7199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3242D0A4" w14:textId="11F19AA3" w:rsidR="00567199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7199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567199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1EE8607" w14:textId="50DA76B0" w:rsidR="00567199" w:rsidRPr="00567199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7199">
              <w:rPr>
                <w:rFonts w:ascii="Times New Roman" w:hAnsi="Times New Roman"/>
                <w:sz w:val="24"/>
                <w:szCs w:val="24"/>
              </w:rPr>
              <w:t>Час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67199">
              <w:rPr>
                <w:rFonts w:ascii="Times New Roman" w:hAnsi="Times New Roman"/>
                <w:sz w:val="24"/>
                <w:szCs w:val="24"/>
              </w:rPr>
              <w:t>контроля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484AF241" w14:textId="1EDEBE5D" w:rsidR="00872693" w:rsidRPr="00CD517C" w:rsidRDefault="00567199" w:rsidP="00DC348C">
            <w:pPr>
              <w:rPr>
                <w:rFonts w:ascii="Times New Roman" w:hAnsi="Times New Roman"/>
                <w:sz w:val="24"/>
                <w:szCs w:val="24"/>
              </w:rPr>
            </w:pPr>
            <w:r w:rsidRPr="00567199">
              <w:rPr>
                <w:rFonts w:ascii="Times New Roman" w:hAnsi="Times New Roman"/>
                <w:sz w:val="24"/>
                <w:szCs w:val="24"/>
              </w:rPr>
              <w:t>1.Об исполнении постановления администрации Палецкого сельсовета Баганского района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67199">
              <w:rPr>
                <w:rFonts w:ascii="Times New Roman" w:hAnsi="Times New Roman"/>
                <w:sz w:val="24"/>
                <w:szCs w:val="24"/>
              </w:rPr>
              <w:t>«Об утверждении плана мероприятий по уничтожению дикорастущей конопли на территории Палецкого сельсовета Баганского района Новосибирской области».</w:t>
            </w:r>
          </w:p>
        </w:tc>
        <w:tc>
          <w:tcPr>
            <w:tcW w:w="2551" w:type="dxa"/>
            <w:shd w:val="clear" w:color="auto" w:fill="FFFFFF" w:themeFill="background1"/>
          </w:tcPr>
          <w:p w14:paraId="53FF8D25" w14:textId="77777777" w:rsidR="00567199" w:rsidRPr="004B3844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Палецкое,</w:t>
            </w:r>
          </w:p>
          <w:p w14:paraId="7E3C76CF" w14:textId="0DD6B9B5" w:rsidR="00567199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0A6E32D" w14:textId="019F1280" w:rsidR="00567199" w:rsidRPr="004B3844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Палецкого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E955F63" w14:textId="77777777" w:rsidR="00567199" w:rsidRPr="004B3844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Калач В.И.,</w:t>
            </w:r>
          </w:p>
          <w:p w14:paraId="53793D38" w14:textId="77777777" w:rsidR="00567199" w:rsidRPr="004B3844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Палецкого сельсовета,</w:t>
            </w:r>
          </w:p>
          <w:p w14:paraId="4D66187A" w14:textId="6D2E73FE" w:rsidR="00567199" w:rsidRPr="004B3844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45-124</w:t>
            </w:r>
          </w:p>
        </w:tc>
      </w:tr>
      <w:tr w:rsidR="006A12E9" w:rsidRPr="004C5F8A" w14:paraId="02D958BC" w14:textId="77777777" w:rsidTr="00AA1402">
        <w:tc>
          <w:tcPr>
            <w:tcW w:w="1418" w:type="dxa"/>
            <w:shd w:val="clear" w:color="auto" w:fill="FFFFFF" w:themeFill="background1"/>
          </w:tcPr>
          <w:p w14:paraId="46718EDB" w14:textId="77777777" w:rsidR="006A12E9" w:rsidRPr="001C23B3" w:rsidRDefault="006A12E9" w:rsidP="006A12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23B3">
              <w:rPr>
                <w:rFonts w:ascii="Times New Roman" w:hAnsi="Times New Roman"/>
                <w:sz w:val="24"/>
                <w:szCs w:val="24"/>
              </w:rPr>
              <w:t>22</w:t>
            </w:r>
          </w:p>
          <w:p w14:paraId="0D823BB5" w14:textId="77777777" w:rsidR="006A12E9" w:rsidRPr="001C23B3" w:rsidRDefault="006A12E9" w:rsidP="006A12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23B3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5839418E" w14:textId="77777777" w:rsidR="006A12E9" w:rsidRPr="001C23B3" w:rsidRDefault="006A12E9" w:rsidP="006A12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23B3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50014C6" w14:textId="2794C445" w:rsidR="006A12E9" w:rsidRPr="00567199" w:rsidRDefault="006A12E9" w:rsidP="006A12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23B3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41A8842" w14:textId="1225012D" w:rsidR="006A12E9" w:rsidRDefault="006A12E9" w:rsidP="006A12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Андреевского сельсовета:</w:t>
            </w:r>
          </w:p>
          <w:p w14:paraId="2653F876" w14:textId="18F6EE24" w:rsidR="006A12E9" w:rsidRPr="001C23B3" w:rsidRDefault="006A12E9" w:rsidP="006A12E9">
            <w:pPr>
              <w:rPr>
                <w:rFonts w:ascii="Times New Roman" w:hAnsi="Times New Roman"/>
                <w:sz w:val="24"/>
                <w:szCs w:val="24"/>
              </w:rPr>
            </w:pPr>
            <w:r w:rsidRPr="001C23B3">
              <w:rPr>
                <w:rFonts w:ascii="Times New Roman" w:hAnsi="Times New Roman"/>
                <w:sz w:val="24"/>
                <w:szCs w:val="24"/>
              </w:rPr>
              <w:t>1.О внесении изменений в решение 23-ей сессии Совета депутатов Андреевского сельсовета от 23.12.2022 № 139 «О бюджете Андреевского сельсовета Баганского района Новосибирской области на 2023 год и на плановый период 2024-2025 годы»;</w:t>
            </w:r>
          </w:p>
          <w:p w14:paraId="7F29DD19" w14:textId="020BE6AE" w:rsidR="00872693" w:rsidRPr="00567199" w:rsidRDefault="006A12E9" w:rsidP="006A12E9">
            <w:pPr>
              <w:rPr>
                <w:rFonts w:ascii="Times New Roman" w:hAnsi="Times New Roman"/>
                <w:sz w:val="24"/>
                <w:szCs w:val="24"/>
              </w:rPr>
            </w:pPr>
            <w:r w:rsidRPr="001C23B3">
              <w:rPr>
                <w:rFonts w:ascii="Times New Roman" w:hAnsi="Times New Roman"/>
                <w:sz w:val="24"/>
                <w:szCs w:val="24"/>
              </w:rPr>
              <w:t>2. Другие.</w:t>
            </w:r>
          </w:p>
        </w:tc>
        <w:tc>
          <w:tcPr>
            <w:tcW w:w="2551" w:type="dxa"/>
            <w:shd w:val="clear" w:color="auto" w:fill="FFFFFF" w:themeFill="background1"/>
          </w:tcPr>
          <w:p w14:paraId="68D63279" w14:textId="77777777" w:rsidR="006A12E9" w:rsidRPr="004B3844" w:rsidRDefault="006A12E9" w:rsidP="006A12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Андреевка,</w:t>
            </w:r>
          </w:p>
          <w:p w14:paraId="7C5B403E" w14:textId="77777777" w:rsidR="006A12E9" w:rsidRDefault="006A12E9" w:rsidP="006A12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  <w:p w14:paraId="53BC8721" w14:textId="77777777" w:rsidR="006A12E9" w:rsidRDefault="006A12E9" w:rsidP="006A12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298D987" w14:textId="77777777" w:rsidR="006A12E9" w:rsidRDefault="006A12E9" w:rsidP="006A12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CDDD008" w14:textId="77777777" w:rsidR="006A12E9" w:rsidRDefault="006A12E9" w:rsidP="006A12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413FAE0" w14:textId="77777777" w:rsidR="006A12E9" w:rsidRPr="004B3844" w:rsidRDefault="006A12E9" w:rsidP="006A12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0D8C2158" w14:textId="2482A165" w:rsidR="006A12E9" w:rsidRPr="004B3844" w:rsidRDefault="006A12E9" w:rsidP="006A12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2766C0B" w14:textId="77777777" w:rsidR="006A12E9" w:rsidRPr="004B3844" w:rsidRDefault="006A12E9" w:rsidP="006A12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Коршак И.А.,</w:t>
            </w:r>
          </w:p>
          <w:p w14:paraId="541BBF5B" w14:textId="77777777" w:rsidR="006A12E9" w:rsidRPr="004B3844" w:rsidRDefault="006A12E9" w:rsidP="006A12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Андреевского сельсовета,</w:t>
            </w:r>
          </w:p>
          <w:p w14:paraId="53E7E8C3" w14:textId="4788EC56" w:rsidR="006A12E9" w:rsidRPr="004B3844" w:rsidRDefault="006A12E9" w:rsidP="006A12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22-760</w:t>
            </w:r>
          </w:p>
        </w:tc>
      </w:tr>
      <w:tr w:rsidR="004D7873" w:rsidRPr="004C5F8A" w14:paraId="1BCC5990" w14:textId="77777777" w:rsidTr="00AA1402">
        <w:tc>
          <w:tcPr>
            <w:tcW w:w="1418" w:type="dxa"/>
            <w:shd w:val="clear" w:color="auto" w:fill="FFFFFF" w:themeFill="background1"/>
          </w:tcPr>
          <w:p w14:paraId="6BF4B6BE" w14:textId="77777777" w:rsidR="004D7873" w:rsidRPr="004D7873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7873">
              <w:rPr>
                <w:rFonts w:ascii="Times New Roman" w:hAnsi="Times New Roman"/>
                <w:sz w:val="24"/>
                <w:szCs w:val="24"/>
              </w:rPr>
              <w:t>22</w:t>
            </w:r>
          </w:p>
          <w:p w14:paraId="26137C67" w14:textId="77777777" w:rsidR="004D7873" w:rsidRPr="004D7873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7873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54984C1D" w14:textId="77777777" w:rsidR="004D7873" w:rsidRPr="004D7873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7873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E853FB4" w14:textId="4ACA3D3A" w:rsidR="004D7873" w:rsidRPr="00567199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7873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4D7873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8E9CC1C" w14:textId="3AFC27ED" w:rsidR="004D7873" w:rsidRPr="00567199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DB9">
              <w:rPr>
                <w:rFonts w:ascii="Times New Roman" w:hAnsi="Times New Roman"/>
                <w:sz w:val="24"/>
                <w:szCs w:val="24"/>
              </w:rPr>
              <w:t>Заседание трехсторонней комиссии по регулированию социально-трудовых отношений</w:t>
            </w:r>
          </w:p>
        </w:tc>
        <w:tc>
          <w:tcPr>
            <w:tcW w:w="2551" w:type="dxa"/>
            <w:shd w:val="clear" w:color="auto" w:fill="FFFFFF" w:themeFill="background1"/>
          </w:tcPr>
          <w:p w14:paraId="769492E6" w14:textId="3B81AEBE" w:rsidR="004D7873" w:rsidRPr="00335C6D" w:rsidRDefault="004D7873" w:rsidP="00AA1A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CD47FA9" w14:textId="77777777" w:rsidR="004D7873" w:rsidRPr="00335C6D" w:rsidRDefault="004D7873" w:rsidP="00AA1A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кабинет первого заместителя главы администрации района</w:t>
            </w:r>
          </w:p>
          <w:p w14:paraId="7C482157" w14:textId="77777777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7633F845" w14:textId="3F3244D8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AA3DB9">
              <w:rPr>
                <w:rFonts w:ascii="Times New Roman" w:hAnsi="Times New Roman"/>
                <w:sz w:val="24"/>
                <w:szCs w:val="24"/>
              </w:rPr>
              <w:t>рехсторонн</w:t>
            </w:r>
            <w:r>
              <w:rPr>
                <w:rFonts w:ascii="Times New Roman" w:hAnsi="Times New Roman"/>
                <w:sz w:val="24"/>
                <w:szCs w:val="24"/>
              </w:rPr>
              <w:t>яя</w:t>
            </w:r>
            <w:r w:rsidRPr="00AA3DB9">
              <w:rPr>
                <w:rFonts w:ascii="Times New Roman" w:hAnsi="Times New Roman"/>
                <w:sz w:val="24"/>
                <w:szCs w:val="24"/>
              </w:rPr>
              <w:t xml:space="preserve"> комисси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AA3DB9">
              <w:rPr>
                <w:rFonts w:ascii="Times New Roman" w:hAnsi="Times New Roman"/>
                <w:sz w:val="24"/>
                <w:szCs w:val="24"/>
              </w:rPr>
              <w:t xml:space="preserve"> по регулированию социально-трудовых отношений</w:t>
            </w:r>
          </w:p>
        </w:tc>
        <w:tc>
          <w:tcPr>
            <w:tcW w:w="4111" w:type="dxa"/>
            <w:shd w:val="clear" w:color="auto" w:fill="FFFFFF" w:themeFill="background1"/>
          </w:tcPr>
          <w:p w14:paraId="0687F321" w14:textId="77777777" w:rsidR="004D7873" w:rsidRPr="00335C6D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Пермякова Л.М., </w:t>
            </w:r>
          </w:p>
          <w:p w14:paraId="2886F89B" w14:textId="77777777" w:rsidR="004D7873" w:rsidRPr="00335C6D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Исполняющий обязанности Главы района, первый заместитель главы администрации района, </w:t>
            </w:r>
          </w:p>
          <w:p w14:paraId="5CFC0DF3" w14:textId="77777777" w:rsidR="004D7873" w:rsidRPr="00335C6D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председатель комиссии,</w:t>
            </w:r>
          </w:p>
          <w:p w14:paraId="4CB01398" w14:textId="77777777" w:rsidR="004D7873" w:rsidRPr="00335C6D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21-984</w:t>
            </w:r>
          </w:p>
          <w:p w14:paraId="19EC92C6" w14:textId="77777777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23C786A1" w14:textId="77777777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38849A04" w14:textId="77777777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38094D99" w14:textId="77777777" w:rsidR="00872693" w:rsidRDefault="004D7873" w:rsidP="00833F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22-786</w:t>
            </w:r>
          </w:p>
          <w:p w14:paraId="1725DCE6" w14:textId="77777777" w:rsidR="00833F93" w:rsidRDefault="00833F93" w:rsidP="00833F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38113FF" w14:textId="77777777" w:rsidR="00833F93" w:rsidRDefault="00833F93" w:rsidP="00833F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8318318" w14:textId="2A8FF6E2" w:rsidR="00833F93" w:rsidRDefault="00833F93" w:rsidP="00833F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2C85E09" w14:textId="49E8EF4F" w:rsidR="00833F93" w:rsidRPr="004B3844" w:rsidRDefault="00833F93" w:rsidP="003215B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7873" w:rsidRPr="004C5F8A" w14:paraId="724A8CC8" w14:textId="77777777" w:rsidTr="00AA1402">
        <w:tc>
          <w:tcPr>
            <w:tcW w:w="1418" w:type="dxa"/>
            <w:shd w:val="clear" w:color="auto" w:fill="FFFFFF" w:themeFill="background1"/>
          </w:tcPr>
          <w:p w14:paraId="274B5543" w14:textId="77777777" w:rsidR="004D7873" w:rsidRPr="000D4827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lastRenderedPageBreak/>
              <w:t>22</w:t>
            </w:r>
          </w:p>
          <w:p w14:paraId="1012B6B9" w14:textId="77777777" w:rsidR="004D7873" w:rsidRPr="000D4827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38F88058" w14:textId="77777777" w:rsidR="004D7873" w:rsidRPr="000D4827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80B73B6" w14:textId="5A7A6D09" w:rsidR="004D7873" w:rsidRPr="00567199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0D4827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A62E9A6" w14:textId="795075B3" w:rsidR="004D7873" w:rsidRPr="00567199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Заседание районной комиссии по оказанию материальной социальной помощи жителям Баганского района, оказавшимся в трудной жизненной ситуации</w:t>
            </w:r>
          </w:p>
        </w:tc>
        <w:tc>
          <w:tcPr>
            <w:tcW w:w="2551" w:type="dxa"/>
            <w:shd w:val="clear" w:color="auto" w:fill="FFFFFF" w:themeFill="background1"/>
          </w:tcPr>
          <w:p w14:paraId="1EC04EFD" w14:textId="616AD732" w:rsidR="004D7873" w:rsidRPr="004B3844" w:rsidRDefault="004D7873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FAA9205" w14:textId="52A2F63B" w:rsidR="004D7873" w:rsidRPr="004B3844" w:rsidRDefault="004D7873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0CD29B9" w14:textId="77777777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Комиссия по оказанию материальной, </w:t>
            </w:r>
          </w:p>
          <w:p w14:paraId="0DB0A874" w14:textId="69C67473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социальной помощи жителям района, оказавшимся в трудной жизненной ситуации</w:t>
            </w:r>
          </w:p>
        </w:tc>
        <w:tc>
          <w:tcPr>
            <w:tcW w:w="4111" w:type="dxa"/>
            <w:shd w:val="clear" w:color="auto" w:fill="FFFFFF" w:themeFill="background1"/>
          </w:tcPr>
          <w:p w14:paraId="7D6E3C3C" w14:textId="77777777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0909CF8C" w14:textId="77777777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586BEA2D" w14:textId="77777777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3F03A2A7" w14:textId="77777777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0983C680" w14:textId="77777777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1F62CA35" w14:textId="77777777" w:rsidR="004D7873" w:rsidRPr="004B3844" w:rsidRDefault="004D7873" w:rsidP="004D7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4D3B2D6D" w14:textId="6239BA7E" w:rsidR="00833F93" w:rsidRPr="004B3844" w:rsidRDefault="004D7873" w:rsidP="003215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22-786</w:t>
            </w:r>
          </w:p>
        </w:tc>
      </w:tr>
      <w:tr w:rsidR="00CD517C" w:rsidRPr="004C5F8A" w14:paraId="76160C53" w14:textId="77777777" w:rsidTr="00AA1402">
        <w:tc>
          <w:tcPr>
            <w:tcW w:w="1418" w:type="dxa"/>
            <w:shd w:val="clear" w:color="auto" w:fill="FFFFFF" w:themeFill="background1"/>
          </w:tcPr>
          <w:p w14:paraId="0F88E6EE" w14:textId="77777777" w:rsidR="00CD517C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  <w:p w14:paraId="1DE12BC0" w14:textId="1A87C760" w:rsidR="00CD517C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011A9B7A" w14:textId="092DD828" w:rsidR="00CD517C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D7D8F37" w14:textId="5ACF3383" w:rsidR="00CD517C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E2381B9" w14:textId="344E9302" w:rsidR="00CD517C" w:rsidRPr="00DF40EE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40EE">
              <w:rPr>
                <w:rFonts w:ascii="Times New Roman" w:hAnsi="Times New Roman"/>
                <w:sz w:val="24"/>
                <w:szCs w:val="24"/>
              </w:rPr>
              <w:t>Сессия Советов депутатов Ивановского сельсовета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43347451" w14:textId="77777777" w:rsidR="00CD517C" w:rsidRPr="00DF40EE" w:rsidRDefault="00CD517C" w:rsidP="00CD517C">
            <w:pPr>
              <w:rPr>
                <w:rFonts w:ascii="Times New Roman" w:hAnsi="Times New Roman"/>
                <w:sz w:val="24"/>
                <w:szCs w:val="24"/>
              </w:rPr>
            </w:pPr>
            <w:r w:rsidRPr="00DF40EE">
              <w:rPr>
                <w:rFonts w:ascii="Times New Roman" w:hAnsi="Times New Roman"/>
                <w:sz w:val="24"/>
                <w:szCs w:val="24"/>
              </w:rPr>
              <w:t xml:space="preserve">1.О внесении изменения в бюджет Ивановского сельсовета </w:t>
            </w:r>
          </w:p>
          <w:p w14:paraId="4E5F26A9" w14:textId="22B4B1A3" w:rsidR="00CD517C" w:rsidRPr="00DF40EE" w:rsidRDefault="00CD517C" w:rsidP="00CD517C">
            <w:pPr>
              <w:rPr>
                <w:rFonts w:ascii="Times New Roman" w:hAnsi="Times New Roman"/>
                <w:sz w:val="24"/>
                <w:szCs w:val="24"/>
              </w:rPr>
            </w:pPr>
            <w:r w:rsidRPr="00DF40EE">
              <w:rPr>
                <w:rFonts w:ascii="Times New Roman" w:hAnsi="Times New Roman"/>
                <w:sz w:val="24"/>
                <w:szCs w:val="24"/>
              </w:rPr>
              <w:t>2.О внесении изменений в решение Совета депутатов Ивановского сельсовета Баганского района Новосибирской области от 28.04.2023 № 157 «Об утверждении Положения о старосте Ивановского сельсовета Баганского района Новосибирской области»</w:t>
            </w:r>
          </w:p>
          <w:p w14:paraId="64EC1502" w14:textId="4EF81454" w:rsidR="007F5917" w:rsidRPr="004B3844" w:rsidRDefault="00CD517C" w:rsidP="00CD517C">
            <w:pPr>
              <w:rPr>
                <w:rFonts w:ascii="Times New Roman" w:hAnsi="Times New Roman"/>
                <w:sz w:val="24"/>
                <w:szCs w:val="24"/>
              </w:rPr>
            </w:pPr>
            <w:r w:rsidRPr="00DF40EE">
              <w:rPr>
                <w:rFonts w:ascii="Times New Roman" w:hAnsi="Times New Roman"/>
                <w:sz w:val="24"/>
                <w:szCs w:val="24"/>
              </w:rPr>
              <w:t xml:space="preserve"> 3.О внесении изменений в решение Совета депутатов Ивановского сельсовета Баганского района Новосибирской области от 26.11.2019 № 199 «Об определении налоговых ставок, порядка уплаты земельного налога» (с изменениями, внесенными решениями Совета депутатов Ивановского сельсовета Баганского района Новосибирской области от 13.11.2020 № 9, от 19.02.2021 № 33, от 28.04.2023 № 153)</w:t>
            </w:r>
          </w:p>
        </w:tc>
        <w:tc>
          <w:tcPr>
            <w:tcW w:w="2551" w:type="dxa"/>
            <w:shd w:val="clear" w:color="auto" w:fill="FFFFFF" w:themeFill="background1"/>
          </w:tcPr>
          <w:p w14:paraId="13E81DA1" w14:textId="77777777" w:rsidR="00CD517C" w:rsidRPr="002C3575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C3575">
              <w:rPr>
                <w:rFonts w:ascii="Times New Roman" w:hAnsi="Times New Roman"/>
                <w:sz w:val="24"/>
                <w:szCs w:val="24"/>
              </w:rPr>
              <w:t>Ивановка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4AC5649B" w14:textId="77777777" w:rsidR="00CD517C" w:rsidRPr="002C3575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здание</w:t>
            </w:r>
          </w:p>
          <w:p w14:paraId="11B17437" w14:textId="77777777" w:rsidR="00CD517C" w:rsidRPr="002C3575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</w:p>
          <w:p w14:paraId="4FEEDA5F" w14:textId="5FC416A7" w:rsidR="00CD517C" w:rsidRPr="004B3844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сел</w:t>
            </w:r>
            <w:r>
              <w:rPr>
                <w:rFonts w:ascii="Times New Roman" w:hAnsi="Times New Roman"/>
                <w:sz w:val="24"/>
                <w:szCs w:val="24"/>
              </w:rPr>
              <w:t>ь</w:t>
            </w:r>
            <w:r w:rsidRPr="002C3575">
              <w:rPr>
                <w:rFonts w:ascii="Times New Roman" w:hAnsi="Times New Roman"/>
                <w:sz w:val="24"/>
                <w:szCs w:val="24"/>
              </w:rPr>
              <w:t>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00A5F91C" w14:textId="77777777" w:rsidR="00CD517C" w:rsidRPr="002C3575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Совет депутатов</w:t>
            </w:r>
          </w:p>
          <w:p w14:paraId="193C56E4" w14:textId="7A5264FC" w:rsidR="00CD517C" w:rsidRPr="004B3844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Ивановского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5F91221" w14:textId="77777777" w:rsidR="00CD517C" w:rsidRPr="002C3575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3575">
              <w:rPr>
                <w:rFonts w:ascii="Times New Roman" w:hAnsi="Times New Roman"/>
                <w:sz w:val="24"/>
                <w:szCs w:val="24"/>
              </w:rPr>
              <w:t>Мосейкова</w:t>
            </w:r>
            <w:proofErr w:type="spellEnd"/>
            <w:r w:rsidRPr="002C3575">
              <w:rPr>
                <w:rFonts w:ascii="Times New Roman" w:hAnsi="Times New Roman"/>
                <w:sz w:val="24"/>
                <w:szCs w:val="24"/>
              </w:rPr>
              <w:t xml:space="preserve"> Н.А.,</w:t>
            </w:r>
          </w:p>
          <w:p w14:paraId="7F3967A8" w14:textId="77777777" w:rsidR="00CD517C" w:rsidRPr="002C3575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председатель Совета депутатов Ивановского сельсовета,</w:t>
            </w:r>
          </w:p>
          <w:p w14:paraId="584A98E8" w14:textId="77777777" w:rsidR="00CD517C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39-241</w:t>
            </w:r>
          </w:p>
          <w:p w14:paraId="3ADE1D47" w14:textId="4B79212D" w:rsidR="00CD517C" w:rsidRPr="004B3844" w:rsidRDefault="00CD517C" w:rsidP="00CD51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2853" w:rsidRPr="004C5F8A" w14:paraId="04218D34" w14:textId="77777777" w:rsidTr="00AA1402">
        <w:tc>
          <w:tcPr>
            <w:tcW w:w="1418" w:type="dxa"/>
            <w:shd w:val="clear" w:color="auto" w:fill="FFFFFF" w:themeFill="background1"/>
          </w:tcPr>
          <w:p w14:paraId="34C90C9A" w14:textId="77777777" w:rsid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  <w:p w14:paraId="2708D240" w14:textId="34813728" w:rsid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60B87C0E" w14:textId="6F35D957" w:rsid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вс.</w:t>
            </w:r>
          </w:p>
          <w:p w14:paraId="5D017FAA" w14:textId="443B6D31" w:rsid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4FF1384" w14:textId="77777777" w:rsidR="00982853" w:rsidRPr="00926696" w:rsidRDefault="00982853" w:rsidP="00982853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2669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Закрытие сезона по мини – футболу</w:t>
            </w:r>
          </w:p>
          <w:p w14:paraId="637D78B0" w14:textId="77777777" w:rsid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D8B8CDA" w14:textId="17CB0B4E" w:rsidR="00926696" w:rsidRPr="00DF40EE" w:rsidRDefault="00926696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7728518E" w14:textId="77777777" w:rsidR="00982853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0DA756D9" w14:textId="60CD9A1D" w:rsidR="00982853" w:rsidRPr="002C3575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67BB7987" w14:textId="4A9E292B" w:rsidR="00982853" w:rsidRPr="002C3575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34EE">
              <w:rPr>
                <w:rFonts w:ascii="Times New Roman" w:hAnsi="Times New Roman"/>
                <w:sz w:val="24"/>
                <w:szCs w:val="24"/>
              </w:rPr>
              <w:t>МБУ ДО Баганской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309E4045" w14:textId="77777777" w:rsidR="00982853" w:rsidRDefault="00982853" w:rsidP="0098285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A74A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  Артёменко Н.Ю.,</w:t>
            </w:r>
          </w:p>
          <w:p w14:paraId="42147540" w14:textId="77777777" w:rsidR="00982853" w:rsidRDefault="00982853" w:rsidP="0098285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A74A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директор МБУ ДО Баганской ДЮСШ,</w:t>
            </w:r>
          </w:p>
          <w:p w14:paraId="1E3220D0" w14:textId="25E2FE74" w:rsidR="00982853" w:rsidRPr="002C3575" w:rsidRDefault="00982853" w:rsidP="00982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74A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21-404    </w:t>
            </w:r>
          </w:p>
        </w:tc>
      </w:tr>
      <w:tr w:rsidR="00567199" w:rsidRPr="004C5F8A" w14:paraId="79413653" w14:textId="77777777" w:rsidTr="00AA1402">
        <w:tc>
          <w:tcPr>
            <w:tcW w:w="1418" w:type="dxa"/>
            <w:shd w:val="clear" w:color="auto" w:fill="FFFFFF" w:themeFill="background1"/>
          </w:tcPr>
          <w:p w14:paraId="5A362571" w14:textId="77777777" w:rsidR="00567199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</w:p>
          <w:p w14:paraId="1B6F4D57" w14:textId="38E8405F" w:rsidR="00567199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5CC78354" w14:textId="232070C0" w:rsidR="00567199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16A1F9A3" w14:textId="2F076E51" w:rsidR="00567199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A29DCAF" w14:textId="77777777" w:rsidR="00567199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Палецкого сельсовета:</w:t>
            </w:r>
          </w:p>
          <w:p w14:paraId="5EF2AD11" w14:textId="74EA02D2" w:rsidR="00567199" w:rsidRPr="00DF40EE" w:rsidRDefault="00567199" w:rsidP="0056719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О в</w:t>
            </w:r>
            <w:r w:rsidRPr="00567199">
              <w:rPr>
                <w:rFonts w:ascii="Times New Roman" w:hAnsi="Times New Roman"/>
                <w:sz w:val="24"/>
                <w:szCs w:val="24"/>
              </w:rPr>
              <w:t>несени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567199">
              <w:rPr>
                <w:rFonts w:ascii="Times New Roman" w:hAnsi="Times New Roman"/>
                <w:sz w:val="24"/>
                <w:szCs w:val="24"/>
              </w:rPr>
              <w:t xml:space="preserve"> изменений в бюджет Палецкого сельсовета Баганского района Новосибирской области</w:t>
            </w:r>
          </w:p>
        </w:tc>
        <w:tc>
          <w:tcPr>
            <w:tcW w:w="2551" w:type="dxa"/>
            <w:shd w:val="clear" w:color="auto" w:fill="FFFFFF" w:themeFill="background1"/>
          </w:tcPr>
          <w:p w14:paraId="12755BC3" w14:textId="77777777" w:rsidR="00567199" w:rsidRPr="004B3844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Палецкое,</w:t>
            </w:r>
          </w:p>
          <w:p w14:paraId="1EE650A0" w14:textId="3B4DFA0B" w:rsidR="00567199" w:rsidRPr="002C3575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04AFCFBD" w14:textId="397E5D4D" w:rsidR="00567199" w:rsidRPr="002C3575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Совет депутатов Палецкого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3FCE1CA1" w14:textId="77777777" w:rsidR="00567199" w:rsidRPr="004B3844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Дудченко В.В.,</w:t>
            </w:r>
          </w:p>
          <w:p w14:paraId="612D152B" w14:textId="77777777" w:rsidR="00567199" w:rsidRPr="004B3844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Председатель Совета депутатов Палецкого сельсовета,</w:t>
            </w:r>
          </w:p>
          <w:p w14:paraId="1991F3CE" w14:textId="77777777" w:rsidR="00567199" w:rsidRDefault="00567199" w:rsidP="00567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45-146</w:t>
            </w:r>
          </w:p>
          <w:p w14:paraId="67C12F51" w14:textId="77777777" w:rsidR="00567199" w:rsidRPr="002C3575" w:rsidRDefault="00567199" w:rsidP="0087269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0279" w:rsidRPr="004C5F8A" w14:paraId="3838967F" w14:textId="77777777" w:rsidTr="00AA1402">
        <w:tc>
          <w:tcPr>
            <w:tcW w:w="1418" w:type="dxa"/>
            <w:shd w:val="clear" w:color="auto" w:fill="FFFFFF" w:themeFill="background1"/>
          </w:tcPr>
          <w:p w14:paraId="04BEDEF2" w14:textId="77777777" w:rsidR="00110279" w:rsidRPr="00110279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0279">
              <w:rPr>
                <w:rFonts w:ascii="Times New Roman" w:hAnsi="Times New Roman"/>
                <w:sz w:val="24"/>
                <w:szCs w:val="24"/>
              </w:rPr>
              <w:t>26</w:t>
            </w:r>
          </w:p>
          <w:p w14:paraId="297BA303" w14:textId="77777777" w:rsidR="00110279" w:rsidRPr="00110279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0279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07296D4E" w14:textId="77777777" w:rsidR="00110279" w:rsidRPr="00110279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0279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DB6150C" w14:textId="5B52FA30" w:rsidR="00110279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0279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D524FBD" w14:textId="1619B124" w:rsidR="00833F93" w:rsidRDefault="00110279" w:rsidP="003215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Легкоатлетическо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е многоборье в зачет Муниципального этапа Всероссийских спортивных игр школьников «Президентские спортивные игры» среди </w:t>
            </w:r>
            <w:r>
              <w:rPr>
                <w:rFonts w:ascii="Times New Roman" w:hAnsi="Times New Roman"/>
                <w:sz w:val="24"/>
                <w:szCs w:val="24"/>
              </w:rPr>
              <w:t>юношей и девушек 2011-2012 г.р.</w:t>
            </w:r>
          </w:p>
        </w:tc>
        <w:tc>
          <w:tcPr>
            <w:tcW w:w="2551" w:type="dxa"/>
            <w:shd w:val="clear" w:color="auto" w:fill="FFFFFF" w:themeFill="background1"/>
          </w:tcPr>
          <w:p w14:paraId="3EE92C83" w14:textId="77777777" w:rsidR="00110279" w:rsidRPr="00335C6D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9C9F288" w14:textId="125D635A" w:rsidR="00110279" w:rsidRPr="004B3844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336A2266" w14:textId="23B92B4B" w:rsidR="00110279" w:rsidRPr="004B3844" w:rsidRDefault="00110279" w:rsidP="001102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11BEAD8C" w14:textId="77777777" w:rsidR="00110279" w:rsidRPr="00335C6D" w:rsidRDefault="00110279" w:rsidP="0011027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Артёменко Н.Ю., </w:t>
            </w:r>
          </w:p>
          <w:p w14:paraId="5B148A68" w14:textId="77777777" w:rsidR="00110279" w:rsidRPr="00335C6D" w:rsidRDefault="00110279" w:rsidP="0011027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09B6787A" w14:textId="7B8E1DC9" w:rsidR="00872693" w:rsidRPr="003215B7" w:rsidRDefault="00110279" w:rsidP="003215B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</w:tc>
      </w:tr>
      <w:tr w:rsidR="00344F46" w:rsidRPr="004C5F8A" w14:paraId="1EE01330" w14:textId="77777777" w:rsidTr="00AA1402">
        <w:tc>
          <w:tcPr>
            <w:tcW w:w="1418" w:type="dxa"/>
            <w:shd w:val="clear" w:color="auto" w:fill="FFFFFF" w:themeFill="background1"/>
          </w:tcPr>
          <w:p w14:paraId="359851CA" w14:textId="77777777" w:rsidR="00344F46" w:rsidRPr="0097190F" w:rsidRDefault="00344F46" w:rsidP="00344F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190F"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2F867F97" w14:textId="77777777" w:rsidR="00344F46" w:rsidRPr="0097190F" w:rsidRDefault="00344F46" w:rsidP="00344F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190F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55D98232" w14:textId="77777777" w:rsidR="00344F46" w:rsidRPr="0097190F" w:rsidRDefault="00344F46" w:rsidP="00344F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190F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14796A6A" w14:textId="1DEF65AA" w:rsidR="00344F46" w:rsidRDefault="00344F46" w:rsidP="00344F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190F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97190F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0F41A62" w14:textId="367B23BA" w:rsidR="00344F46" w:rsidRDefault="00344F46" w:rsidP="00344F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>Совещание руководителей образовательных учреждений</w:t>
            </w:r>
          </w:p>
        </w:tc>
        <w:tc>
          <w:tcPr>
            <w:tcW w:w="2551" w:type="dxa"/>
            <w:shd w:val="clear" w:color="auto" w:fill="FFFFFF" w:themeFill="background1"/>
          </w:tcPr>
          <w:p w14:paraId="2D1665D9" w14:textId="77777777" w:rsidR="00344F46" w:rsidRPr="00335C6D" w:rsidRDefault="00344F46" w:rsidP="00344F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FA4EC14" w14:textId="4F4DF00D" w:rsidR="00344F46" w:rsidRPr="004B3844" w:rsidRDefault="00344F46" w:rsidP="00344F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2977" w:type="dxa"/>
            <w:shd w:val="clear" w:color="auto" w:fill="FFFFFF" w:themeFill="background1"/>
          </w:tcPr>
          <w:p w14:paraId="7501AA3B" w14:textId="7BFF01BA" w:rsidR="00344F46" w:rsidRPr="004B3844" w:rsidRDefault="00344F46" w:rsidP="00344F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00F24911" w14:textId="77777777" w:rsidR="00344F46" w:rsidRPr="00335C6D" w:rsidRDefault="00344F46" w:rsidP="00344F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69E9B477" w14:textId="77777777" w:rsidR="00344F46" w:rsidRPr="00335C6D" w:rsidRDefault="00344F46" w:rsidP="00344F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5BEC9A16" w14:textId="72AD7523" w:rsidR="00833F93" w:rsidRPr="004B3844" w:rsidRDefault="00344F46" w:rsidP="003215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49-325</w:t>
            </w:r>
          </w:p>
        </w:tc>
      </w:tr>
      <w:tr w:rsidR="008E428E" w:rsidRPr="004C5F8A" w14:paraId="7F811FA4" w14:textId="77777777" w:rsidTr="00AA1402">
        <w:tc>
          <w:tcPr>
            <w:tcW w:w="1418" w:type="dxa"/>
            <w:shd w:val="clear" w:color="auto" w:fill="FFFFFF" w:themeFill="background1"/>
          </w:tcPr>
          <w:p w14:paraId="443AD313" w14:textId="77777777" w:rsid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0816F2CC" w14:textId="6CACF743" w:rsid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4FA72916" w14:textId="2B3C8D3B" w:rsid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388CCCC7" w14:textId="6AB12F56" w:rsid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C98CC08" w14:textId="1C1FC343" w:rsidR="008E428E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28E">
              <w:rPr>
                <w:rFonts w:ascii="Times New Roman" w:hAnsi="Times New Roman"/>
                <w:sz w:val="24"/>
                <w:szCs w:val="24"/>
              </w:rPr>
              <w:t>Литературное путешествие по произведениям Л. Толстого «Аз, да Буки, а затем и науки»</w:t>
            </w:r>
          </w:p>
        </w:tc>
        <w:tc>
          <w:tcPr>
            <w:tcW w:w="2551" w:type="dxa"/>
            <w:shd w:val="clear" w:color="auto" w:fill="FFFFFF" w:themeFill="background1"/>
          </w:tcPr>
          <w:p w14:paraId="23A40451" w14:textId="77777777" w:rsidR="008E428E" w:rsidRPr="00926BE6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6646546A" w14:textId="77777777" w:rsidR="008E428E" w:rsidRPr="00926BE6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здание</w:t>
            </w:r>
          </w:p>
          <w:p w14:paraId="5CD80B4C" w14:textId="3321612B" w:rsidR="008E428E" w:rsidRPr="004B3844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детской библиотеки</w:t>
            </w:r>
          </w:p>
        </w:tc>
        <w:tc>
          <w:tcPr>
            <w:tcW w:w="2977" w:type="dxa"/>
            <w:shd w:val="clear" w:color="auto" w:fill="FFFFFF" w:themeFill="background1"/>
          </w:tcPr>
          <w:p w14:paraId="67364BE2" w14:textId="22996F5C" w:rsidR="008E428E" w:rsidRPr="004B3844" w:rsidRDefault="008E428E" w:rsidP="008E42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351F3DC" w14:textId="77777777" w:rsidR="008E428E" w:rsidRPr="00926BE6" w:rsidRDefault="008E428E" w:rsidP="008E428E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2A053E27" w14:textId="77777777" w:rsidR="008E428E" w:rsidRPr="00926BE6" w:rsidRDefault="008E428E" w:rsidP="008E428E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55DDA97E" w14:textId="77777777" w:rsidR="008E428E" w:rsidRDefault="008E428E" w:rsidP="0087269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  <w:p w14:paraId="2909FECF" w14:textId="33BC3B10" w:rsidR="00833F93" w:rsidRPr="00872693" w:rsidRDefault="00833F93" w:rsidP="003215B7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97190F" w:rsidRPr="004C5F8A" w14:paraId="0AB75CA6" w14:textId="77777777" w:rsidTr="00AA1402">
        <w:tc>
          <w:tcPr>
            <w:tcW w:w="1418" w:type="dxa"/>
            <w:shd w:val="clear" w:color="auto" w:fill="FFFFFF" w:themeFill="background1"/>
          </w:tcPr>
          <w:p w14:paraId="375B06B1" w14:textId="77777777" w:rsidR="0097190F" w:rsidRDefault="0097190F" w:rsidP="009719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23E9FD91" w14:textId="34794435" w:rsidR="0097190F" w:rsidRDefault="0097190F" w:rsidP="009719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1FD5E29C" w14:textId="7BC648EF" w:rsidR="0097190F" w:rsidRDefault="0097190F" w:rsidP="009719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1C812E49" w14:textId="3FF0F663" w:rsidR="0097190F" w:rsidRDefault="0097190F" w:rsidP="009719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68CC964" w14:textId="33CF3638" w:rsidR="0097190F" w:rsidRDefault="0097190F" w:rsidP="009719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Мироновского сельсовета:</w:t>
            </w:r>
          </w:p>
          <w:p w14:paraId="3CC69A49" w14:textId="7D4E6D9B" w:rsidR="0097190F" w:rsidRPr="00982853" w:rsidRDefault="0097190F" w:rsidP="0097190F">
            <w:pPr>
              <w:rPr>
                <w:rFonts w:ascii="Times New Roman" w:hAnsi="Times New Roman"/>
                <w:sz w:val="24"/>
                <w:szCs w:val="24"/>
              </w:rPr>
            </w:pPr>
            <w:r w:rsidRPr="00982853">
              <w:rPr>
                <w:rFonts w:ascii="Times New Roman" w:hAnsi="Times New Roman"/>
                <w:sz w:val="24"/>
                <w:szCs w:val="24"/>
              </w:rPr>
              <w:t>1. О внесении изменений в решение 26-ой сессии Совета депутатов Мироновского сельсовета Баганского района Новосибирской области от 28.12.2022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82853">
              <w:rPr>
                <w:rFonts w:ascii="Times New Roman" w:hAnsi="Times New Roman"/>
                <w:sz w:val="24"/>
                <w:szCs w:val="24"/>
              </w:rPr>
              <w:t>№ 136 «Об утверждении бюджета Мироновского сельсовета Баганского района Новосибирской области на 2023 год и на плановый период 2024 и 2025 годов»</w:t>
            </w:r>
          </w:p>
          <w:p w14:paraId="32510C55" w14:textId="77777777" w:rsidR="00C239D2" w:rsidRDefault="0097190F" w:rsidP="0097190F">
            <w:pPr>
              <w:rPr>
                <w:rFonts w:ascii="Times New Roman" w:hAnsi="Times New Roman"/>
                <w:sz w:val="24"/>
                <w:szCs w:val="24"/>
              </w:rPr>
            </w:pPr>
            <w:r w:rsidRPr="00982853">
              <w:rPr>
                <w:rFonts w:ascii="Times New Roman" w:hAnsi="Times New Roman"/>
                <w:sz w:val="24"/>
                <w:szCs w:val="24"/>
              </w:rPr>
              <w:t>2. Другие</w:t>
            </w:r>
          </w:p>
          <w:p w14:paraId="0AE2F245" w14:textId="77777777" w:rsidR="003215B7" w:rsidRDefault="003215B7" w:rsidP="0097190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56EA351" w14:textId="77777777" w:rsidR="003215B7" w:rsidRDefault="003215B7" w:rsidP="0097190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C256049" w14:textId="77777777" w:rsidR="003215B7" w:rsidRDefault="003215B7" w:rsidP="0097190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2D956B3" w14:textId="5E833F6F" w:rsidR="00607EDD" w:rsidRPr="008E428E" w:rsidRDefault="00607EDD" w:rsidP="0097190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58F90893" w14:textId="77777777" w:rsidR="0097190F" w:rsidRPr="00335C6D" w:rsidRDefault="0097190F" w:rsidP="009719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Мироновка,</w:t>
            </w:r>
          </w:p>
          <w:p w14:paraId="64CAC950" w14:textId="77777777" w:rsidR="0097190F" w:rsidRPr="00335C6D" w:rsidRDefault="0097190F" w:rsidP="009719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  <w:p w14:paraId="529A0111" w14:textId="77777777" w:rsidR="0097190F" w:rsidRPr="00335C6D" w:rsidRDefault="0097190F" w:rsidP="009719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927BE71" w14:textId="77777777" w:rsidR="0097190F" w:rsidRPr="00335C6D" w:rsidRDefault="0097190F" w:rsidP="009719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4C1EA05" w14:textId="77777777" w:rsidR="0097190F" w:rsidRPr="00335C6D" w:rsidRDefault="0097190F" w:rsidP="009719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6DFE301" w14:textId="77777777" w:rsidR="0097190F" w:rsidRPr="00926BE6" w:rsidRDefault="0097190F" w:rsidP="009719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1E3B63C3" w14:textId="77777777" w:rsidR="0097190F" w:rsidRPr="00335C6D" w:rsidRDefault="0097190F" w:rsidP="009719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</w:t>
            </w:r>
          </w:p>
          <w:p w14:paraId="561445E6" w14:textId="676EEE2E" w:rsidR="0097190F" w:rsidRPr="00926BE6" w:rsidRDefault="0097190F" w:rsidP="0097190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Мироновского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5B43959" w14:textId="77777777" w:rsidR="0097190F" w:rsidRPr="00335C6D" w:rsidRDefault="0097190F" w:rsidP="0097190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Капицкий</w:t>
            </w:r>
            <w:proofErr w:type="spellEnd"/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В.Н.,</w:t>
            </w:r>
          </w:p>
          <w:p w14:paraId="0E08CE9F" w14:textId="77777777" w:rsidR="0097190F" w:rsidRPr="00335C6D" w:rsidRDefault="0097190F" w:rsidP="0097190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Совета депутатов Мироновского сельсовета,</w:t>
            </w:r>
          </w:p>
          <w:p w14:paraId="62CA6CA8" w14:textId="02EB6196" w:rsidR="0097190F" w:rsidRPr="00926BE6" w:rsidRDefault="0097190F" w:rsidP="0097190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34-131</w:t>
            </w:r>
          </w:p>
        </w:tc>
      </w:tr>
      <w:tr w:rsidR="00926696" w:rsidRPr="004C5F8A" w14:paraId="3DDC158E" w14:textId="77777777" w:rsidTr="00AA1402">
        <w:tc>
          <w:tcPr>
            <w:tcW w:w="1418" w:type="dxa"/>
            <w:shd w:val="clear" w:color="auto" w:fill="FFFFFF" w:themeFill="background1"/>
          </w:tcPr>
          <w:p w14:paraId="64F2AA24" w14:textId="77777777" w:rsidR="00926696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29</w:t>
            </w:r>
          </w:p>
          <w:p w14:paraId="4C760B08" w14:textId="77777777" w:rsidR="00926696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67921795" w14:textId="77777777" w:rsidR="00926696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1CF2903" w14:textId="6A9F9B9F" w:rsidR="00926696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8222391" w14:textId="77777777" w:rsidR="00926696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Театрализованное представление, посвящённое Дню первоклассника</w:t>
            </w:r>
          </w:p>
          <w:p w14:paraId="13653C32" w14:textId="20BB2E5F" w:rsidR="00926696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«Похитители времени»</w:t>
            </w:r>
          </w:p>
        </w:tc>
        <w:tc>
          <w:tcPr>
            <w:tcW w:w="2551" w:type="dxa"/>
            <w:shd w:val="clear" w:color="auto" w:fill="FFFFFF" w:themeFill="background1"/>
          </w:tcPr>
          <w:p w14:paraId="47EEAAEF" w14:textId="77777777" w:rsidR="00926696" w:rsidRPr="00AA1AF2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DC3176B" w14:textId="2A20640C" w:rsidR="00926696" w:rsidRPr="00335C6D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306621C3" w14:textId="37AAF64E" w:rsidR="00926696" w:rsidRPr="00335C6D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4B7CEED" w14:textId="77777777" w:rsidR="00926696" w:rsidRPr="00335C6D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0A8A239B" w14:textId="77777777" w:rsidR="00926696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592A1107" w14:textId="7084AC0D" w:rsidR="00926696" w:rsidRPr="00335C6D" w:rsidRDefault="00926696" w:rsidP="0092669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7A4D22" w:rsidRPr="004C5F8A" w14:paraId="2D8B27E7" w14:textId="77777777" w:rsidTr="00AA1402">
        <w:tc>
          <w:tcPr>
            <w:tcW w:w="1418" w:type="dxa"/>
            <w:shd w:val="clear" w:color="auto" w:fill="FFFFFF" w:themeFill="background1"/>
          </w:tcPr>
          <w:p w14:paraId="4BBCAA33" w14:textId="77777777" w:rsidR="007A4D22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  <w:p w14:paraId="30A9ECAC" w14:textId="5D9BFC24" w:rsidR="007A4D22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74945F5E" w14:textId="5227AF70" w:rsidR="007A4D22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066340A4" w14:textId="37CC2407" w:rsidR="007A4D22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07A88CD" w14:textId="77777777" w:rsidR="007A4D22" w:rsidRPr="007A4D22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4D22">
              <w:rPr>
                <w:rFonts w:ascii="Times New Roman" w:hAnsi="Times New Roman"/>
                <w:sz w:val="24"/>
                <w:szCs w:val="24"/>
              </w:rPr>
              <w:t>Сессия Совета депутатов Лозовского сельсовета:</w:t>
            </w:r>
          </w:p>
          <w:p w14:paraId="326347B9" w14:textId="77777777" w:rsidR="007A4D22" w:rsidRPr="007A4D22" w:rsidRDefault="007A4D22" w:rsidP="007A4D22">
            <w:pPr>
              <w:rPr>
                <w:rFonts w:ascii="Times New Roman" w:hAnsi="Times New Roman"/>
                <w:sz w:val="24"/>
                <w:szCs w:val="24"/>
              </w:rPr>
            </w:pPr>
            <w:r w:rsidRPr="007A4D22">
              <w:rPr>
                <w:rFonts w:ascii="Times New Roman" w:hAnsi="Times New Roman"/>
                <w:sz w:val="24"/>
                <w:szCs w:val="24"/>
              </w:rPr>
              <w:t xml:space="preserve">1. О внесении изменений в решение </w:t>
            </w:r>
          </w:p>
          <w:p w14:paraId="68B93918" w14:textId="77777777" w:rsidR="007F5917" w:rsidRDefault="007A4D22" w:rsidP="007A4D22">
            <w:pPr>
              <w:rPr>
                <w:rFonts w:ascii="Times New Roman" w:hAnsi="Times New Roman"/>
                <w:sz w:val="24"/>
                <w:szCs w:val="24"/>
              </w:rPr>
            </w:pPr>
            <w:r w:rsidRPr="007A4D22">
              <w:rPr>
                <w:rFonts w:ascii="Times New Roman" w:hAnsi="Times New Roman"/>
                <w:sz w:val="24"/>
                <w:szCs w:val="24"/>
              </w:rPr>
              <w:t>35 сессии Совета депутатов Лозовского сельсовета Баганского района Новосибирской области 6 созыва № 156 от 29.12.2022</w:t>
            </w:r>
            <w:r w:rsidR="00C239D2" w:rsidRPr="00C239D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239D2">
              <w:rPr>
                <w:rFonts w:ascii="Times New Roman" w:hAnsi="Times New Roman"/>
                <w:sz w:val="24"/>
                <w:szCs w:val="24"/>
              </w:rPr>
              <w:t xml:space="preserve">г. </w:t>
            </w:r>
            <w:r w:rsidRPr="007A4D22">
              <w:rPr>
                <w:rFonts w:ascii="Times New Roman" w:hAnsi="Times New Roman"/>
                <w:sz w:val="24"/>
                <w:szCs w:val="24"/>
              </w:rPr>
              <w:t>«О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A4D22">
              <w:rPr>
                <w:rFonts w:ascii="Times New Roman" w:hAnsi="Times New Roman"/>
                <w:sz w:val="24"/>
                <w:szCs w:val="24"/>
              </w:rPr>
              <w:t>бюджете Лозовского сельсовета Баганского района Новосибирской области на 2023 год и плановый период 2024-2025 годов</w:t>
            </w:r>
          </w:p>
          <w:p w14:paraId="28B3997D" w14:textId="13C0DBB4" w:rsidR="00607EDD" w:rsidRPr="0012058B" w:rsidRDefault="00607EDD" w:rsidP="007A4D2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0175E077" w14:textId="77777777" w:rsidR="007A4D22" w:rsidRPr="00B928AB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0D1415F2" w14:textId="2230E530" w:rsidR="007A4D22" w:rsidRPr="00043151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69AADF8" w14:textId="48D51F81" w:rsidR="007A4D22" w:rsidRPr="00335C6D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Совет депутатов Лозовского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33267EA1" w14:textId="77777777" w:rsidR="007A4D22" w:rsidRPr="00B928AB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Савченко А.И.,</w:t>
            </w:r>
          </w:p>
          <w:p w14:paraId="66D4B1B7" w14:textId="77777777" w:rsidR="007A4D22" w:rsidRPr="00B928AB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председатель Совета депутатов Лозовского сельсовета,</w:t>
            </w:r>
          </w:p>
          <w:p w14:paraId="0710E0C2" w14:textId="08B2A169" w:rsidR="007A4D22" w:rsidRPr="00E400B0" w:rsidRDefault="007A4D22" w:rsidP="007A4D22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35-388</w:t>
            </w:r>
          </w:p>
        </w:tc>
      </w:tr>
      <w:tr w:rsidR="00926696" w:rsidRPr="004C5F8A" w14:paraId="612F4E0F" w14:textId="77777777" w:rsidTr="00AA1402">
        <w:tc>
          <w:tcPr>
            <w:tcW w:w="1418" w:type="dxa"/>
            <w:shd w:val="clear" w:color="auto" w:fill="FFFFFF" w:themeFill="background1"/>
          </w:tcPr>
          <w:p w14:paraId="59DBA802" w14:textId="77777777" w:rsidR="00926696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  <w:p w14:paraId="5AC937C8" w14:textId="77777777" w:rsidR="00926696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746DD270" w14:textId="77777777" w:rsidR="00926696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0F5DC620" w14:textId="342F0A46" w:rsidR="00926696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BA9F560" w14:textId="77777777" w:rsidR="00926696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Баганского сельсовета:</w:t>
            </w:r>
          </w:p>
          <w:p w14:paraId="12372477" w14:textId="77777777" w:rsidR="00926696" w:rsidRDefault="00926696" w:rsidP="00926696">
            <w:pPr>
              <w:rPr>
                <w:rFonts w:ascii="Times New Roman" w:hAnsi="Times New Roman"/>
                <w:sz w:val="24"/>
                <w:szCs w:val="24"/>
              </w:rPr>
            </w:pPr>
            <w:r w:rsidRPr="00DF41E3">
              <w:rPr>
                <w:rFonts w:ascii="Times New Roman" w:hAnsi="Times New Roman"/>
                <w:sz w:val="24"/>
                <w:szCs w:val="24"/>
              </w:rPr>
              <w:t>1.О внесении изменений в решение тридцать третьей сессии Совета депутатов Баганского сельсовета Баганского района Новосибирской области от 29.12.2022 №168 «Об утверждении бюджета Баганского сельсовета Баганского района Новосибирской области на очередной 2023 год и плановый период 2024-2025 годов» и т. д.</w:t>
            </w:r>
          </w:p>
          <w:p w14:paraId="1B8685E8" w14:textId="6684E049" w:rsidR="00926696" w:rsidRPr="007A4D22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687EB2BC" w14:textId="77777777" w:rsidR="00926696" w:rsidRPr="00926BE6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2CBC550" w14:textId="5F9BB767" w:rsidR="00926696" w:rsidRPr="00B928AB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E5D5219" w14:textId="73D7D3D7" w:rsidR="00926696" w:rsidRPr="00B928AB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Совет депутатов Баганского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39E6CEC0" w14:textId="77777777" w:rsidR="00926696" w:rsidRPr="00926BE6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Абакумова И.В.,</w:t>
            </w:r>
          </w:p>
          <w:p w14:paraId="6696681A" w14:textId="77777777" w:rsidR="00926696" w:rsidRPr="00926BE6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Председатель Совета депутатов Баганского </w:t>
            </w:r>
            <w:r>
              <w:rPr>
                <w:rFonts w:ascii="Times New Roman" w:hAnsi="Times New Roman"/>
                <w:sz w:val="24"/>
                <w:szCs w:val="24"/>
              </w:rPr>
              <w:t>сельсовета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4D236039" w14:textId="33248ACF" w:rsidR="00926696" w:rsidRPr="00B928AB" w:rsidRDefault="00926696" w:rsidP="009266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22-746</w:t>
            </w:r>
          </w:p>
        </w:tc>
      </w:tr>
      <w:tr w:rsidR="007A4D22" w:rsidRPr="004C5F8A" w14:paraId="18E68D70" w14:textId="77777777" w:rsidTr="004114FB">
        <w:tc>
          <w:tcPr>
            <w:tcW w:w="1418" w:type="dxa"/>
            <w:shd w:val="clear" w:color="auto" w:fill="FFFFFF" w:themeFill="background1"/>
          </w:tcPr>
          <w:p w14:paraId="74E002FF" w14:textId="77777777" w:rsidR="007A4D22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  <w:p w14:paraId="50DFF9E8" w14:textId="77777777" w:rsidR="007A4D22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3B830A21" w14:textId="77777777" w:rsidR="007A4D22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6BA761C5" w14:textId="11743AE0" w:rsidR="007A4D22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5BF89" w14:textId="77777777" w:rsidR="007A4D22" w:rsidRPr="007A4D22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4D22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1EE47B4A" w14:textId="77777777" w:rsidR="007F5917" w:rsidRDefault="007A4D22" w:rsidP="007A4D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7A4D22">
              <w:rPr>
                <w:rFonts w:ascii="Times New Roman" w:hAnsi="Times New Roman"/>
                <w:sz w:val="24"/>
                <w:szCs w:val="24"/>
              </w:rPr>
              <w:t>Об организационных мерах по подготовке объектов социальной сферы к работе в осеннее- зимний период 2023-2024 годов.</w:t>
            </w:r>
          </w:p>
          <w:p w14:paraId="3016CE49" w14:textId="77777777" w:rsidR="00607EDD" w:rsidRDefault="00607EDD" w:rsidP="007A4D2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1C1DD3C" w14:textId="77777777" w:rsidR="00607EDD" w:rsidRDefault="00607EDD" w:rsidP="007A4D2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F5EB19D" w14:textId="75F48C93" w:rsidR="00607EDD" w:rsidRDefault="00607EDD" w:rsidP="007A4D2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043951FA" w14:textId="77777777" w:rsidR="007A4D22" w:rsidRPr="00B928AB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3ED08F01" w14:textId="260A9D5E" w:rsidR="007A4D22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20AF154" w14:textId="0043E5CF" w:rsidR="007A4D22" w:rsidRPr="003E7323" w:rsidRDefault="007A4D22" w:rsidP="007A4D22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Администрация Лозовского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7D3F4B0" w14:textId="77777777" w:rsidR="007A4D22" w:rsidRPr="00B928AB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Суворов В.А.,</w:t>
            </w:r>
          </w:p>
          <w:p w14:paraId="295EF083" w14:textId="77777777" w:rsidR="007A4D22" w:rsidRPr="00B928AB" w:rsidRDefault="007A4D22" w:rsidP="007A4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Глава Лозовского сельсовета,</w:t>
            </w:r>
          </w:p>
          <w:p w14:paraId="58D906CB" w14:textId="3A3D9B05" w:rsidR="007A4D22" w:rsidRPr="008A7AC4" w:rsidRDefault="007A4D22" w:rsidP="007A4D22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35-386</w:t>
            </w:r>
          </w:p>
        </w:tc>
      </w:tr>
      <w:tr w:rsidR="004C006B" w:rsidRPr="004C5F8A" w14:paraId="3EA3F3D0" w14:textId="77777777" w:rsidTr="00696471">
        <w:tc>
          <w:tcPr>
            <w:tcW w:w="1418" w:type="dxa"/>
            <w:shd w:val="clear" w:color="auto" w:fill="FFFFFF" w:themeFill="background1"/>
          </w:tcPr>
          <w:p w14:paraId="64BA32B1" w14:textId="77777777" w:rsidR="004C006B" w:rsidRPr="004C006B" w:rsidRDefault="004C006B" w:rsidP="004C00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006B">
              <w:rPr>
                <w:rFonts w:ascii="Times New Roman" w:hAnsi="Times New Roman"/>
                <w:sz w:val="24"/>
                <w:szCs w:val="24"/>
              </w:rPr>
              <w:lastRenderedPageBreak/>
              <w:t>29</w:t>
            </w:r>
          </w:p>
          <w:p w14:paraId="56379647" w14:textId="77777777" w:rsidR="004C006B" w:rsidRPr="004C006B" w:rsidRDefault="004C006B" w:rsidP="004C00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006B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2D8D03CD" w14:textId="77777777" w:rsidR="004C006B" w:rsidRPr="004C006B" w:rsidRDefault="004C006B" w:rsidP="004C00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006B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358F739F" w14:textId="4488DBDE" w:rsidR="004C006B" w:rsidRDefault="004C006B" w:rsidP="004C00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006B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4C006B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D17FC" w14:textId="77777777" w:rsidR="004C006B" w:rsidRPr="004C006B" w:rsidRDefault="004C006B" w:rsidP="004C00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006B">
              <w:rPr>
                <w:rFonts w:ascii="Times New Roman" w:hAnsi="Times New Roman"/>
                <w:sz w:val="24"/>
                <w:szCs w:val="24"/>
              </w:rPr>
              <w:t>Выставка, посвященная</w:t>
            </w:r>
          </w:p>
          <w:p w14:paraId="5B536983" w14:textId="459DEBA6" w:rsidR="004C006B" w:rsidRPr="007A4D22" w:rsidRDefault="004C006B" w:rsidP="004C00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006B">
              <w:rPr>
                <w:rFonts w:ascii="Times New Roman" w:hAnsi="Times New Roman"/>
                <w:sz w:val="24"/>
                <w:szCs w:val="24"/>
              </w:rPr>
              <w:t>30-летию Конституции РФ</w:t>
            </w:r>
          </w:p>
        </w:tc>
        <w:tc>
          <w:tcPr>
            <w:tcW w:w="2551" w:type="dxa"/>
            <w:shd w:val="clear" w:color="auto" w:fill="FFFFFF" w:themeFill="background1"/>
          </w:tcPr>
          <w:p w14:paraId="0BE7686D" w14:textId="77777777" w:rsidR="004C006B" w:rsidRDefault="004C006B" w:rsidP="004C00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A039CC2" w14:textId="063A8B89" w:rsidR="004C006B" w:rsidRPr="00B928AB" w:rsidRDefault="004C006B" w:rsidP="004C00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архивной службы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7A193F8" w14:textId="4A8E5430" w:rsidR="004C006B" w:rsidRPr="00B928AB" w:rsidRDefault="004C006B" w:rsidP="004C00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3A94">
              <w:rPr>
                <w:rFonts w:ascii="Times New Roman" w:hAnsi="Times New Roman"/>
                <w:sz w:val="24"/>
                <w:szCs w:val="24"/>
              </w:rPr>
              <w:t>Отдел архивной службы Баганского района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40999E" w14:textId="77777777" w:rsidR="004C006B" w:rsidRPr="00A16D53" w:rsidRDefault="004C006B" w:rsidP="004C006B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16D53">
              <w:rPr>
                <w:rFonts w:ascii="Times New Roman" w:hAnsi="Times New Roman"/>
                <w:sz w:val="24"/>
                <w:szCs w:val="24"/>
              </w:rPr>
              <w:t>Капинова</w:t>
            </w:r>
            <w:proofErr w:type="spellEnd"/>
            <w:r w:rsidRPr="00A16D53">
              <w:rPr>
                <w:rFonts w:ascii="Times New Roman" w:hAnsi="Times New Roman"/>
                <w:sz w:val="24"/>
                <w:szCs w:val="24"/>
              </w:rPr>
              <w:t xml:space="preserve"> А.В.,</w:t>
            </w:r>
          </w:p>
          <w:p w14:paraId="6313F4B0" w14:textId="77777777" w:rsidR="007F5917" w:rsidRDefault="004C006B" w:rsidP="004C00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6D53">
              <w:rPr>
                <w:rFonts w:ascii="Times New Roman" w:hAnsi="Times New Roman"/>
                <w:sz w:val="24"/>
                <w:szCs w:val="24"/>
              </w:rPr>
              <w:t xml:space="preserve"> начальник отдела архивной службы,</w:t>
            </w:r>
          </w:p>
          <w:p w14:paraId="3CB67499" w14:textId="5E46F438" w:rsidR="004C006B" w:rsidRPr="00B928AB" w:rsidRDefault="004C006B" w:rsidP="004C00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6D53">
              <w:rPr>
                <w:rFonts w:ascii="Times New Roman" w:hAnsi="Times New Roman"/>
                <w:sz w:val="24"/>
                <w:szCs w:val="24"/>
              </w:rPr>
              <w:t>21-239</w:t>
            </w:r>
          </w:p>
        </w:tc>
      </w:tr>
      <w:tr w:rsidR="006E53F7" w:rsidRPr="004C5F8A" w14:paraId="4A34CC2F" w14:textId="77777777" w:rsidTr="004114FB">
        <w:tc>
          <w:tcPr>
            <w:tcW w:w="1418" w:type="dxa"/>
            <w:shd w:val="clear" w:color="auto" w:fill="FFFFFF" w:themeFill="background1"/>
          </w:tcPr>
          <w:p w14:paraId="24A158FE" w14:textId="77777777" w:rsidR="006E53F7" w:rsidRPr="00AA1AF2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29</w:t>
            </w:r>
          </w:p>
          <w:p w14:paraId="5CDFD42D" w14:textId="77777777" w:rsidR="006E53F7" w:rsidRPr="00AA1AF2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11DB9C44" w14:textId="77777777" w:rsidR="006E53F7" w:rsidRPr="00AA1AF2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35346C3" w14:textId="405918BE" w:rsidR="006E53F7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AA1AF2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31C89" w14:textId="77777777" w:rsidR="006E53F7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F7">
              <w:rPr>
                <w:rFonts w:ascii="Times New Roman" w:hAnsi="Times New Roman"/>
                <w:sz w:val="24"/>
                <w:szCs w:val="24"/>
              </w:rPr>
              <w:t>Интеллектуальная игра по правилам телевизионной версии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4CCE7B49" w14:textId="4F797486" w:rsidR="006E53F7" w:rsidRPr="007A4D22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F7">
              <w:rPr>
                <w:rFonts w:ascii="Times New Roman" w:hAnsi="Times New Roman"/>
                <w:sz w:val="24"/>
                <w:szCs w:val="24"/>
              </w:rPr>
              <w:t>«ЧТО? ГДЕ? КОГДА?»</w:t>
            </w:r>
          </w:p>
        </w:tc>
        <w:tc>
          <w:tcPr>
            <w:tcW w:w="2551" w:type="dxa"/>
            <w:shd w:val="clear" w:color="auto" w:fill="FFFFFF" w:themeFill="background1"/>
          </w:tcPr>
          <w:p w14:paraId="0EA0F31B" w14:textId="77777777" w:rsidR="006E53F7" w:rsidRPr="006E53F7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F7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85C6E32" w14:textId="4F9B08AE" w:rsidR="006E53F7" w:rsidRPr="00B928AB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F7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CFC435C" w14:textId="63333F5B" w:rsidR="006E53F7" w:rsidRPr="00B928AB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0128271" w14:textId="77777777" w:rsidR="006E53F7" w:rsidRPr="004B3844" w:rsidRDefault="006E53F7" w:rsidP="006E53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1AA89D80" w14:textId="77777777" w:rsidR="00607EDD" w:rsidRDefault="006E53F7" w:rsidP="00607E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74B12066" w14:textId="3BDFFAE3" w:rsidR="006E53F7" w:rsidRPr="00B928AB" w:rsidRDefault="006E53F7" w:rsidP="00607E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E56F4A" w:rsidRPr="004C5F8A" w14:paraId="21B58ED6" w14:textId="77777777" w:rsidTr="00AA1402">
        <w:tc>
          <w:tcPr>
            <w:tcW w:w="1418" w:type="dxa"/>
            <w:shd w:val="clear" w:color="auto" w:fill="FFFFFF" w:themeFill="background1"/>
          </w:tcPr>
          <w:p w14:paraId="36996042" w14:textId="5BF97508" w:rsidR="00E56F4A" w:rsidRPr="004B3844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350EA263" w14:textId="71C39DEE" w:rsidR="00E56F4A" w:rsidRPr="004B3844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Работа автоклуба</w:t>
            </w:r>
          </w:p>
        </w:tc>
        <w:tc>
          <w:tcPr>
            <w:tcW w:w="2551" w:type="dxa"/>
            <w:shd w:val="clear" w:color="auto" w:fill="FFFFFF" w:themeFill="background1"/>
          </w:tcPr>
          <w:p w14:paraId="0D7884B6" w14:textId="788EB60F" w:rsidR="00E56F4A" w:rsidRPr="004B3844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села Баганского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387FE4D" w14:textId="15EB4E5E" w:rsidR="00E56F4A" w:rsidRPr="004B3844" w:rsidRDefault="00E56F4A" w:rsidP="00E56F4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F2A3BCB" w14:textId="77777777" w:rsidR="00E56F4A" w:rsidRPr="004B3844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1244DE2C" w14:textId="77777777" w:rsidR="00E56F4A" w:rsidRPr="004B3844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47627D4" w14:textId="77777777" w:rsidR="00E400B0" w:rsidRDefault="00E56F4A" w:rsidP="00445C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7333B50C" w14:textId="3E8CA3D6" w:rsidR="00607EDD" w:rsidRPr="00D4280A" w:rsidRDefault="00607EDD" w:rsidP="00445C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6511E" w:rsidRPr="004C5F8A" w14:paraId="12203D01" w14:textId="77777777" w:rsidTr="00AA1402">
        <w:tc>
          <w:tcPr>
            <w:tcW w:w="1418" w:type="dxa"/>
            <w:shd w:val="clear" w:color="auto" w:fill="FFFFFF" w:themeFill="background1"/>
          </w:tcPr>
          <w:p w14:paraId="07ABF147" w14:textId="23AEF2FC" w:rsidR="00B6511E" w:rsidRPr="004B3844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6A53DDBF" w14:textId="780B3AE2" w:rsidR="00B6511E" w:rsidRPr="004B3844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Работа молодежного пространства «Притяжение I» (8 мероприятий в месяц)</w:t>
            </w:r>
          </w:p>
        </w:tc>
        <w:tc>
          <w:tcPr>
            <w:tcW w:w="2551" w:type="dxa"/>
            <w:shd w:val="clear" w:color="auto" w:fill="FFFFFF" w:themeFill="background1"/>
          </w:tcPr>
          <w:p w14:paraId="6904865F" w14:textId="4190A21C" w:rsidR="00B6511E" w:rsidRPr="004B3844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E6EE7FE" w14:textId="57DF8209" w:rsidR="00B6511E" w:rsidRPr="004B3844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="00447031">
              <w:rPr>
                <w:rFonts w:ascii="Times New Roman" w:hAnsi="Times New Roman"/>
                <w:sz w:val="24"/>
                <w:szCs w:val="24"/>
              </w:rPr>
              <w:t>ф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ойе РДК</w:t>
            </w:r>
          </w:p>
        </w:tc>
        <w:tc>
          <w:tcPr>
            <w:tcW w:w="2977" w:type="dxa"/>
            <w:shd w:val="clear" w:color="auto" w:fill="FFFFFF" w:themeFill="background1"/>
          </w:tcPr>
          <w:p w14:paraId="6FC6BB8F" w14:textId="082D36BC" w:rsidR="00B6511E" w:rsidRPr="004B3844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999844B" w14:textId="77777777" w:rsidR="00B6511E" w:rsidRPr="004B3844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2174FB5A" w14:textId="77777777" w:rsidR="00B6511E" w:rsidRPr="004B3844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6B020E4B" w14:textId="77777777" w:rsidR="00B6511E" w:rsidRDefault="00B6511E" w:rsidP="00D428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3616574F" w14:textId="33EECB82" w:rsidR="00F21B65" w:rsidRPr="004B3844" w:rsidRDefault="00F21B65" w:rsidP="00D428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13609" w:rsidRPr="004C5F8A" w14:paraId="3460536A" w14:textId="77777777" w:rsidTr="00AA1402">
        <w:tc>
          <w:tcPr>
            <w:tcW w:w="1418" w:type="dxa"/>
            <w:shd w:val="clear" w:color="auto" w:fill="FFFFFF" w:themeFill="background1"/>
          </w:tcPr>
          <w:p w14:paraId="077C9217" w14:textId="77777777" w:rsidR="00313609" w:rsidRPr="004B3844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662CF96A" w14:textId="50FD22F1" w:rsidR="00313609" w:rsidRPr="004B3844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66693877" w14:textId="1A32664C" w:rsidR="00313609" w:rsidRPr="004B3844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Обзорные экскурсии</w:t>
            </w:r>
          </w:p>
        </w:tc>
        <w:tc>
          <w:tcPr>
            <w:tcW w:w="2551" w:type="dxa"/>
            <w:shd w:val="clear" w:color="auto" w:fill="FFFFFF" w:themeFill="background1"/>
          </w:tcPr>
          <w:p w14:paraId="1A8B36EC" w14:textId="64A7D872" w:rsidR="00313609" w:rsidRPr="004B3844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</w:t>
            </w:r>
            <w:r w:rsidR="00B6511E" w:rsidRPr="004B38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Баган</w:t>
            </w:r>
          </w:p>
          <w:p w14:paraId="69C6AFE2" w14:textId="77777777" w:rsidR="00313609" w:rsidRPr="004B3844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</w:p>
          <w:p w14:paraId="6DA808B7" w14:textId="77777777" w:rsidR="00313609" w:rsidRPr="004B3844" w:rsidRDefault="00313609" w:rsidP="0031360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62634C5D" w14:textId="06565B21" w:rsidR="00313609" w:rsidRPr="004B3844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9F2B54A" w14:textId="77777777" w:rsidR="00313609" w:rsidRPr="004B3844" w:rsidRDefault="00313609" w:rsidP="0031360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2F21A97B" w14:textId="77777777" w:rsidR="00313609" w:rsidRPr="004B3844" w:rsidRDefault="00313609" w:rsidP="0031360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05C801B8" w14:textId="77777777" w:rsidR="00944058" w:rsidRDefault="00313609" w:rsidP="00D4280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  <w:p w14:paraId="171FEB25" w14:textId="77777777" w:rsidR="00F21B65" w:rsidRDefault="00F21B65" w:rsidP="00D4280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16757D9B" w14:textId="32A8F731" w:rsidR="00607EDD" w:rsidRPr="004B3844" w:rsidRDefault="00607EDD" w:rsidP="00D4280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9E4136" w:rsidRPr="004C5F8A" w14:paraId="14092B4E" w14:textId="77777777" w:rsidTr="00AA1402">
        <w:tc>
          <w:tcPr>
            <w:tcW w:w="1418" w:type="dxa"/>
            <w:shd w:val="clear" w:color="auto" w:fill="FFFFFF" w:themeFill="background1"/>
          </w:tcPr>
          <w:p w14:paraId="70A416EE" w14:textId="0228B0A5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3844">
              <w:rPr>
                <w:rFonts w:ascii="Times New Roman" w:hAnsi="Times New Roman"/>
                <w:sz w:val="24"/>
                <w:szCs w:val="24"/>
              </w:rPr>
              <w:t>Ежене</w:t>
            </w:r>
            <w:proofErr w:type="spellEnd"/>
            <w:r w:rsidRPr="004B3844">
              <w:rPr>
                <w:rFonts w:ascii="Times New Roman" w:hAnsi="Times New Roman"/>
                <w:sz w:val="24"/>
                <w:szCs w:val="24"/>
              </w:rPr>
              <w:t xml:space="preserve"> -дельно по пятницам</w:t>
            </w:r>
          </w:p>
        </w:tc>
        <w:tc>
          <w:tcPr>
            <w:tcW w:w="4253" w:type="dxa"/>
            <w:shd w:val="clear" w:color="auto" w:fill="FFFFFF" w:themeFill="background1"/>
          </w:tcPr>
          <w:p w14:paraId="62109268" w14:textId="486EB98C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Приём граждан </w:t>
            </w:r>
            <w:proofErr w:type="gramStart"/>
            <w:r w:rsidRPr="004B3844">
              <w:rPr>
                <w:rFonts w:ascii="Times New Roman" w:hAnsi="Times New Roman"/>
                <w:sz w:val="24"/>
                <w:szCs w:val="24"/>
              </w:rPr>
              <w:t>по</w:t>
            </w:r>
            <w:r w:rsidR="00E0782E" w:rsidRPr="004B38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личным</w:t>
            </w:r>
            <w:r w:rsidR="006A3FE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вопросам</w:t>
            </w:r>
            <w:proofErr w:type="gramEnd"/>
            <w:r w:rsidR="0094405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02280" w:rsidRPr="004B3844">
              <w:rPr>
                <w:rFonts w:ascii="Times New Roman" w:hAnsi="Times New Roman"/>
                <w:sz w:val="24"/>
                <w:szCs w:val="24"/>
              </w:rPr>
              <w:t>и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сполняющим обязанности Главы </w:t>
            </w:r>
            <w:r w:rsidR="00E8336C" w:rsidRPr="004B3844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02280" w:rsidRPr="004B3844">
              <w:rPr>
                <w:rFonts w:ascii="Times New Roman" w:hAnsi="Times New Roman"/>
                <w:sz w:val="24"/>
                <w:szCs w:val="24"/>
              </w:rPr>
              <w:t xml:space="preserve">, первым заместителем главы администрации </w:t>
            </w:r>
          </w:p>
        </w:tc>
        <w:tc>
          <w:tcPr>
            <w:tcW w:w="2551" w:type="dxa"/>
            <w:shd w:val="clear" w:color="auto" w:fill="FFFFFF" w:themeFill="background1"/>
          </w:tcPr>
          <w:p w14:paraId="13D96B9F" w14:textId="77777777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0CD99FE" w14:textId="170281AA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здание администрации района </w:t>
            </w:r>
          </w:p>
        </w:tc>
        <w:tc>
          <w:tcPr>
            <w:tcW w:w="2977" w:type="dxa"/>
            <w:shd w:val="clear" w:color="auto" w:fill="FFFFFF" w:themeFill="background1"/>
          </w:tcPr>
          <w:p w14:paraId="5A996290" w14:textId="5635147F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Отдел общественных связей, информации и работы с населением</w:t>
            </w:r>
          </w:p>
        </w:tc>
        <w:tc>
          <w:tcPr>
            <w:tcW w:w="4111" w:type="dxa"/>
            <w:shd w:val="clear" w:color="auto" w:fill="FFFFFF" w:themeFill="background1"/>
          </w:tcPr>
          <w:p w14:paraId="4D603FC0" w14:textId="77777777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007A8D02" w14:textId="77777777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78803A8C" w14:textId="77777777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6A530F3C" w14:textId="77777777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Ивлева Л.П.,</w:t>
            </w:r>
          </w:p>
          <w:p w14:paraId="0F7C5847" w14:textId="77777777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общественных связей, информации и работы с населением администрации района,</w:t>
            </w:r>
          </w:p>
          <w:p w14:paraId="659F2A0E" w14:textId="77777777" w:rsidR="009E4136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21-151</w:t>
            </w:r>
          </w:p>
          <w:p w14:paraId="5663479B" w14:textId="77777777" w:rsidR="00F21B65" w:rsidRDefault="00F21B65" w:rsidP="00C239D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E439B47" w14:textId="77777777" w:rsidR="00607EDD" w:rsidRDefault="00607EDD" w:rsidP="00C239D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9671E7B" w14:textId="39BEF82D" w:rsidR="00607EDD" w:rsidRPr="004B3844" w:rsidRDefault="00607EDD" w:rsidP="00C239D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29F6" w:rsidRPr="004C5F8A" w14:paraId="260F2D34" w14:textId="77777777" w:rsidTr="00AA1402">
        <w:tc>
          <w:tcPr>
            <w:tcW w:w="1418" w:type="dxa"/>
            <w:shd w:val="clear" w:color="auto" w:fill="FFFFFF" w:themeFill="background1"/>
          </w:tcPr>
          <w:p w14:paraId="1094769B" w14:textId="77777777" w:rsidR="009A29F6" w:rsidRPr="004B3844" w:rsidRDefault="009A29F6" w:rsidP="009A29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течение </w:t>
            </w:r>
          </w:p>
          <w:p w14:paraId="5C08D5FE" w14:textId="5138F733" w:rsidR="009A29F6" w:rsidRPr="004B3844" w:rsidRDefault="009A29F6" w:rsidP="009A29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есяца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мере необходимости</w:t>
            </w:r>
          </w:p>
        </w:tc>
        <w:tc>
          <w:tcPr>
            <w:tcW w:w="4253" w:type="dxa"/>
            <w:shd w:val="clear" w:color="auto" w:fill="FFFFFF" w:themeFill="background1"/>
          </w:tcPr>
          <w:p w14:paraId="5A0664A9" w14:textId="3107AD07" w:rsidR="009A29F6" w:rsidRPr="004B3844" w:rsidRDefault="009A29F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Наградная комиссия</w:t>
            </w:r>
          </w:p>
        </w:tc>
        <w:tc>
          <w:tcPr>
            <w:tcW w:w="2551" w:type="dxa"/>
            <w:shd w:val="clear" w:color="auto" w:fill="FFFFFF" w:themeFill="background1"/>
          </w:tcPr>
          <w:p w14:paraId="2F99FD7B" w14:textId="77777777" w:rsidR="00294BE2" w:rsidRPr="00294BE2" w:rsidRDefault="00294BE2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2509D1B" w14:textId="419E193F" w:rsidR="009A29F6" w:rsidRPr="004B3844" w:rsidRDefault="00294BE2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зал заседаний администрации                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9A7FC5C" w14:textId="2FBDF371" w:rsidR="009A29F6" w:rsidRPr="004B3844" w:rsidRDefault="00294BE2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 xml:space="preserve">Отдел организационно-контрольной 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294BE2">
              <w:rPr>
                <w:rFonts w:ascii="Times New Roman" w:hAnsi="Times New Roman"/>
                <w:sz w:val="24"/>
                <w:szCs w:val="24"/>
              </w:rPr>
              <w:t>аботы</w:t>
            </w:r>
          </w:p>
        </w:tc>
        <w:tc>
          <w:tcPr>
            <w:tcW w:w="4111" w:type="dxa"/>
            <w:shd w:val="clear" w:color="auto" w:fill="FFFFFF" w:themeFill="background1"/>
          </w:tcPr>
          <w:p w14:paraId="1B511FB5" w14:textId="77777777" w:rsidR="00294BE2" w:rsidRPr="00294BE2" w:rsidRDefault="00294BE2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123A145C" w14:textId="77777777" w:rsidR="00294BE2" w:rsidRPr="00294BE2" w:rsidRDefault="00294BE2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4539DF39" w14:textId="77777777" w:rsidR="00294BE2" w:rsidRDefault="00294BE2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21-341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4D4A260" w14:textId="53F3A626" w:rsidR="00294BE2" w:rsidRPr="00335C6D" w:rsidRDefault="00294BE2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6C65EDF3" w14:textId="77777777" w:rsidR="00294BE2" w:rsidRPr="00335C6D" w:rsidRDefault="00294BE2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2C893050" w14:textId="58D39D2D" w:rsidR="009A29F6" w:rsidRPr="004B3844" w:rsidRDefault="00294BE2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21-109</w:t>
            </w:r>
          </w:p>
        </w:tc>
      </w:tr>
    </w:tbl>
    <w:p w14:paraId="6213A19E" w14:textId="530EA296" w:rsidR="00DA23E0" w:rsidRDefault="00DA23E0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73803D64" w14:textId="77777777" w:rsidR="00607EDD" w:rsidRDefault="00607EDD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12748F2" w14:textId="77777777" w:rsidR="004727E0" w:rsidRPr="00607EDD" w:rsidRDefault="004727E0" w:rsidP="004727E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07EDD">
        <w:rPr>
          <w:rFonts w:ascii="Times New Roman" w:hAnsi="Times New Roman"/>
          <w:sz w:val="28"/>
          <w:szCs w:val="28"/>
        </w:rPr>
        <w:t xml:space="preserve">Начальник отдела организационно-контрольной работы </w:t>
      </w:r>
    </w:p>
    <w:p w14:paraId="28B1327B" w14:textId="5300D8C4" w:rsidR="00017FDE" w:rsidRPr="00607EDD" w:rsidRDefault="004727E0" w:rsidP="00017FDE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07EDD">
        <w:rPr>
          <w:rFonts w:ascii="Times New Roman" w:hAnsi="Times New Roman"/>
          <w:sz w:val="28"/>
          <w:szCs w:val="28"/>
        </w:rPr>
        <w:t xml:space="preserve">администрации Баганского района                       </w:t>
      </w:r>
      <w:r w:rsidR="00017FDE" w:rsidRPr="00607EDD"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  <w:r w:rsidR="000A0A75" w:rsidRPr="00607EDD">
        <w:rPr>
          <w:rFonts w:ascii="Times New Roman" w:hAnsi="Times New Roman"/>
          <w:sz w:val="28"/>
          <w:szCs w:val="28"/>
        </w:rPr>
        <w:t xml:space="preserve">                     </w:t>
      </w:r>
      <w:r w:rsidR="00017FDE" w:rsidRPr="00607EDD">
        <w:rPr>
          <w:rFonts w:ascii="Times New Roman" w:hAnsi="Times New Roman"/>
          <w:sz w:val="28"/>
          <w:szCs w:val="28"/>
        </w:rPr>
        <w:t xml:space="preserve">                        Н.А. Артёменко</w:t>
      </w:r>
    </w:p>
    <w:p w14:paraId="4BDFCC6A" w14:textId="77777777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1B89A936" w14:textId="55D44820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  <w:r>
        <w:rPr>
          <w:rFonts w:ascii="Times New Roman" w:hAnsi="Times New Roman"/>
          <w:b/>
          <w:bCs/>
          <w:i/>
          <w:iCs/>
          <w:sz w:val="26"/>
          <w:szCs w:val="26"/>
        </w:rPr>
        <w:t xml:space="preserve">                                                                                </w:t>
      </w:r>
    </w:p>
    <w:p w14:paraId="61CB612C" w14:textId="77777777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228B039C" w14:textId="77777777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53B811FA" w14:textId="77777777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476D3F61" w14:textId="77777777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4331D11A" w14:textId="77777777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6208BFAF" w14:textId="77777777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38AA7C83" w14:textId="63B1E1B6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3A2CEFD7" w14:textId="68F9D415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534A26AF" w14:textId="5EBAE77B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434F46B4" w14:textId="53584C3E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7D71D317" w14:textId="12BC2121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564FA78F" w14:textId="48DBF81C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39CA17E0" w14:textId="1902ADB7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16CF07F2" w14:textId="1F7086D0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3AF0A05F" w14:textId="77777777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242C5FD2" w14:textId="77777777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15AAC32F" w14:textId="77777777" w:rsidR="00607EDD" w:rsidRDefault="00607EDD" w:rsidP="00017FDE">
      <w:pPr>
        <w:spacing w:after="0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</w:p>
    <w:p w14:paraId="6288B0AA" w14:textId="3C4528F0" w:rsidR="007F5917" w:rsidRPr="00607EDD" w:rsidRDefault="00607EDD" w:rsidP="00607EDD">
      <w:pPr>
        <w:spacing w:after="0"/>
        <w:jc w:val="center"/>
        <w:rPr>
          <w:rFonts w:ascii="Times New Roman" w:hAnsi="Times New Roman"/>
          <w:b/>
          <w:bCs/>
          <w:i/>
          <w:iCs/>
          <w:sz w:val="26"/>
          <w:szCs w:val="26"/>
        </w:rPr>
      </w:pPr>
      <w:r w:rsidRPr="00607EDD">
        <w:rPr>
          <w:rFonts w:ascii="Times New Roman" w:hAnsi="Times New Roman"/>
          <w:b/>
          <w:bCs/>
          <w:i/>
          <w:iCs/>
          <w:sz w:val="26"/>
          <w:szCs w:val="26"/>
        </w:rPr>
        <w:lastRenderedPageBreak/>
        <w:t>Праздничные дни и памятные даты</w:t>
      </w:r>
    </w:p>
    <w:p w14:paraId="2389FE47" w14:textId="0BBC2A2A" w:rsidR="00833F93" w:rsidRPr="007F5917" w:rsidRDefault="00833F93" w:rsidP="00017FDE">
      <w:pPr>
        <w:spacing w:after="0"/>
        <w:jc w:val="both"/>
        <w:rPr>
          <w:rFonts w:ascii="Times New Roman" w:hAnsi="Times New Roman"/>
          <w:sz w:val="26"/>
          <w:szCs w:val="26"/>
        </w:rPr>
      </w:pPr>
    </w:p>
    <w:tbl>
      <w:tblPr>
        <w:tblW w:w="14884" w:type="dxa"/>
        <w:tblInd w:w="-5" w:type="dxa"/>
        <w:tblLook w:val="04A0" w:firstRow="1" w:lastRow="0" w:firstColumn="1" w:lastColumn="0" w:noHBand="0" w:noVBand="1"/>
      </w:tblPr>
      <w:tblGrid>
        <w:gridCol w:w="1321"/>
        <w:gridCol w:w="13563"/>
      </w:tblGrid>
      <w:tr w:rsidR="00017FDE" w:rsidRPr="00017FDE" w14:paraId="435BEA30" w14:textId="77777777" w:rsidTr="003215B7">
        <w:trPr>
          <w:trHeight w:val="422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28997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54D1C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знаний.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Проводится в соответствии с Указом Президиума Верховного Совета СССР от 01.10.1980 № 3018-Х «О праздничных и памятных датах».</w:t>
            </w:r>
          </w:p>
        </w:tc>
      </w:tr>
      <w:tr w:rsidR="00017FDE" w:rsidRPr="00017FDE" w14:paraId="33A48412" w14:textId="77777777" w:rsidTr="003215B7">
        <w:trPr>
          <w:trHeight w:val="702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40410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C9E5F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российской гвардии.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соответствии с Указом Президента РФ от 31.05.2006 № 549 «Об установлении профессиональных праздников и памятных дней в Вооруженных Силах Российской Федерации».</w:t>
            </w:r>
          </w:p>
        </w:tc>
      </w:tr>
      <w:tr w:rsidR="00017FDE" w:rsidRPr="00017FDE" w14:paraId="636C3E3E" w14:textId="77777777" w:rsidTr="003215B7">
        <w:trPr>
          <w:trHeight w:val="243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B6D0C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33C47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патрульно-постовой службы МВД России.</w:t>
            </w:r>
          </w:p>
        </w:tc>
      </w:tr>
      <w:tr w:rsidR="00017FDE" w:rsidRPr="00017FDE" w14:paraId="34079CF2" w14:textId="77777777" w:rsidTr="003215B7">
        <w:trPr>
          <w:trHeight w:val="630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CB12E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3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617AF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Памятная дата России. День окончания Второй мировой войны (1945 год).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соответствии с Федеральным законом от 13.03.1995 № 32-ФЗ «О днях воинской славы и памятных датах России».</w:t>
            </w:r>
          </w:p>
        </w:tc>
      </w:tr>
      <w:tr w:rsidR="00017FDE" w:rsidRPr="00017FDE" w14:paraId="2211C197" w14:textId="77777777" w:rsidTr="003215B7">
        <w:trPr>
          <w:trHeight w:val="1281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1CB9DF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35E34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работников нефтяной, газовой и топливной промышленности (День нефтяника).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первое воскресенье сентября в соответствии с Указом Президиума Верховного Совета СССР от 01.10.1980 № 3018-Х «О праздничных и памятных днях», в редакции Указа Президиума Верховного Совета СССР от 01.11.1988 № 9724-XI «О внесении изменений в законодательство СССР о праздничных и памятных днях».</w:t>
            </w:r>
          </w:p>
        </w:tc>
      </w:tr>
      <w:tr w:rsidR="00017FDE" w:rsidRPr="00017FDE" w14:paraId="30AB1084" w14:textId="77777777" w:rsidTr="003215B7">
        <w:trPr>
          <w:trHeight w:val="562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3C8963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F520A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Памятная дата России. День солидарности в борьбе с терроризмом. 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соответствии с Федеральным законом от 13.03.1995 № 32-ФЗ «О днях воинской славы и памятных датах России».</w:t>
            </w:r>
          </w:p>
        </w:tc>
      </w:tr>
      <w:tr w:rsidR="00017FDE" w:rsidRPr="00017FDE" w14:paraId="238B31AA" w14:textId="77777777" w:rsidTr="003215B7">
        <w:trPr>
          <w:trHeight w:val="970"/>
        </w:trPr>
        <w:tc>
          <w:tcPr>
            <w:tcW w:w="13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56B5A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4 сентября 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4158A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специалиста по ядерному обеспечению России.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соответствии с Указом Президента Российской Федерации от 31.05.2006 № 549 «Об установлении профессиональных праздников и памятных дней в Вооруженных Силах Российской Федерации».</w:t>
            </w:r>
          </w:p>
        </w:tc>
      </w:tr>
      <w:tr w:rsidR="00017FDE" w:rsidRPr="00017FDE" w14:paraId="2FB6E7FC" w14:textId="77777777" w:rsidTr="003215B7">
        <w:trPr>
          <w:trHeight w:val="524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D1B21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5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688B1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Международный день благотворительности.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Учрежден резолюцией Генеральной Ассамблеи ООН № A/RES/67/105 от 7.03.2013.</w:t>
            </w: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  </w:t>
            </w:r>
          </w:p>
        </w:tc>
      </w:tr>
      <w:tr w:rsidR="00017FDE" w:rsidRPr="00017FDE" w14:paraId="30786A7B" w14:textId="77777777" w:rsidTr="003215B7">
        <w:trPr>
          <w:trHeight w:val="936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E87CA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8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C10AC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воинской славы России. День Бородинского сражения русской армии под командованием М. И. Кутузова с французской армией (1812).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соответствии с Федеральным законом от 13.03.1995 № 32-ФЗ «О днях воинской славы и памятных датах России».</w:t>
            </w:r>
          </w:p>
        </w:tc>
      </w:tr>
      <w:tr w:rsidR="00017FDE" w:rsidRPr="00017FDE" w14:paraId="5770D568" w14:textId="77777777" w:rsidTr="003215B7">
        <w:trPr>
          <w:trHeight w:val="567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9BBEA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AC192" w14:textId="77777777" w:rsidR="00017FDE" w:rsidRPr="00017FDE" w:rsidRDefault="00F147FD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hyperlink r:id="rId8" w:history="1">
              <w:r w:rsidR="00017FDE" w:rsidRPr="00017FDE">
                <w:rPr>
                  <w:rFonts w:ascii="Times New Roman" w:eastAsia="Times New Roman" w:hAnsi="Times New Roman"/>
                  <w:b/>
                  <w:bCs/>
                  <w:i/>
                  <w:iCs/>
                  <w:sz w:val="26"/>
                  <w:szCs w:val="26"/>
                  <w:lang w:eastAsia="ru-RU"/>
                </w:rPr>
                <w:t xml:space="preserve">День финансиста в России. </w:t>
              </w:r>
              <w:r w:rsidR="00017FDE" w:rsidRPr="00017FDE">
                <w:rPr>
                  <w:rFonts w:ascii="Times New Roman" w:eastAsia="Times New Roman" w:hAnsi="Times New Roman"/>
                  <w:i/>
                  <w:iCs/>
                  <w:sz w:val="26"/>
                  <w:szCs w:val="26"/>
                  <w:lang w:eastAsia="ru-RU"/>
                </w:rPr>
                <w:t>Отмечается в соответствии с Указом Президента РФ от 19.08. 2011 № 1101 «О Дне финансиста».</w:t>
              </w:r>
            </w:hyperlink>
          </w:p>
        </w:tc>
      </w:tr>
      <w:tr w:rsidR="00017FDE" w:rsidRPr="00017FDE" w14:paraId="41A5E44E" w14:textId="77777777" w:rsidTr="003215B7">
        <w:trPr>
          <w:trHeight w:val="357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7C8AE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A8325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Международный день грамотности.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Учрежден ЮНЕСКО в 1966 году.</w:t>
            </w:r>
          </w:p>
        </w:tc>
      </w:tr>
      <w:tr w:rsidR="00017FDE" w:rsidRPr="00017FDE" w14:paraId="7B77281E" w14:textId="77777777" w:rsidTr="003215B7">
        <w:trPr>
          <w:trHeight w:val="979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45137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C6C65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Международный день солидарности журналистов.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Проводится с 1958 года по решению IV Конгресса Международной организации журналистов (МОЖ) в память о чешском журналисте </w:t>
            </w:r>
            <w:proofErr w:type="spellStart"/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Ю.Фучике</w:t>
            </w:r>
            <w:proofErr w:type="spellEnd"/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, казненном 08.09.1943.</w:t>
            </w:r>
          </w:p>
        </w:tc>
      </w:tr>
      <w:tr w:rsidR="00017FDE" w:rsidRPr="00017FDE" w14:paraId="097DD9BA" w14:textId="77777777" w:rsidTr="003215B7">
        <w:trPr>
          <w:trHeight w:val="695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B0767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9 сентября 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7C1AD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Международный день красоты.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Проводится по инициативе Международного комитета эстетики и косметологии (СИДЕСКО).</w:t>
            </w:r>
          </w:p>
        </w:tc>
      </w:tr>
      <w:tr w:rsidR="00017FDE" w:rsidRPr="00017FDE" w14:paraId="12EE8313" w14:textId="77777777" w:rsidTr="003215B7">
        <w:trPr>
          <w:trHeight w:val="34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659CF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03E9A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дизайнера-графика в России.</w:t>
            </w:r>
          </w:p>
        </w:tc>
      </w:tr>
      <w:tr w:rsidR="00017FDE" w:rsidRPr="00017FDE" w14:paraId="7AC56FE3" w14:textId="77777777" w:rsidTr="003215B7">
        <w:trPr>
          <w:trHeight w:val="62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271D4F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C3C62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Всемирный день оказания первой медицинской помощи. 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Проводится по инициативе Международного движения Красного Креста и Красного Полумесяца, отмечается ежегодно во вторую субботу сентября.</w:t>
            </w:r>
          </w:p>
        </w:tc>
      </w:tr>
      <w:tr w:rsidR="00017FDE" w:rsidRPr="00017FDE" w14:paraId="2B28A642" w14:textId="77777777" w:rsidTr="003215B7">
        <w:trPr>
          <w:trHeight w:val="34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25413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01313" w14:textId="77777777" w:rsidR="00017FDE" w:rsidRPr="00017FDE" w:rsidRDefault="00F147FD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hyperlink r:id="rId9" w:history="1">
              <w:r w:rsidR="00017FDE" w:rsidRPr="00017FDE">
                <w:rPr>
                  <w:rFonts w:ascii="Times New Roman" w:eastAsia="Times New Roman" w:hAnsi="Times New Roman"/>
                  <w:b/>
                  <w:bCs/>
                  <w:i/>
                  <w:iCs/>
                  <w:sz w:val="26"/>
                  <w:szCs w:val="26"/>
                  <w:lang w:eastAsia="ru-RU"/>
                </w:rPr>
                <w:t>День тестировщика.</w:t>
              </w:r>
            </w:hyperlink>
          </w:p>
        </w:tc>
      </w:tr>
      <w:tr w:rsidR="00017FDE" w:rsidRPr="00017FDE" w14:paraId="0903D1F5" w14:textId="77777777" w:rsidTr="003215B7">
        <w:trPr>
          <w:trHeight w:val="907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EEA3F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10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D5C8A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танкиста.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соответствии с Указом Президента Российской Федерации от 31.05.2006 № 549 «Об установлении профессиональных праздников и памятных дней в Вооруженных Силах Российской Федерации» во второе воскресенье сентября.</w:t>
            </w:r>
          </w:p>
        </w:tc>
      </w:tr>
      <w:tr w:rsidR="00017FDE" w:rsidRPr="00017FDE" w14:paraId="02C04B7D" w14:textId="77777777" w:rsidTr="003215B7">
        <w:trPr>
          <w:trHeight w:val="850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A63D7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11 сентября 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52605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воинской славы России.  День победы русской эскадры под командованием </w:t>
            </w:r>
            <w:proofErr w:type="spellStart"/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Ф.Ф.Ушакова</w:t>
            </w:r>
            <w:proofErr w:type="spellEnd"/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 над турецкой эскадрой у мыса </w:t>
            </w:r>
            <w:proofErr w:type="spellStart"/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Тендра</w:t>
            </w:r>
            <w:proofErr w:type="spellEnd"/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 (1790).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соответствии с Федеральным законом от 13.03.1995 № 32-ФЗ «О днях воинской славы и памятных датах России».</w:t>
            </w:r>
          </w:p>
        </w:tc>
      </w:tr>
      <w:tr w:rsidR="00017FDE" w:rsidRPr="00017FDE" w14:paraId="2C4CCCA5" w14:textId="77777777" w:rsidTr="003215B7">
        <w:trPr>
          <w:trHeight w:val="34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61C9A55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970E5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Всероссийский День трезвости.</w:t>
            </w:r>
          </w:p>
        </w:tc>
      </w:tr>
      <w:tr w:rsidR="00017FDE" w:rsidRPr="00017FDE" w14:paraId="2D279BD4" w14:textId="77777777" w:rsidTr="003215B7">
        <w:trPr>
          <w:trHeight w:val="726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953AC69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A0326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специалиста органов воспитательной работы.  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В этот день в 1766 году был утвержден Устав Кадетского сухопутного корпуса, которым были впервые введены должности офицеров-воспитателей.</w:t>
            </w:r>
          </w:p>
        </w:tc>
      </w:tr>
      <w:tr w:rsidR="00017FDE" w:rsidRPr="00017FDE" w14:paraId="4CE2CE5F" w14:textId="77777777" w:rsidTr="003215B7">
        <w:trPr>
          <w:trHeight w:val="695"/>
        </w:trPr>
        <w:tc>
          <w:tcPr>
            <w:tcW w:w="13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1D161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13 сентября 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A6D5F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программиста в России.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соответствии с Указом Президента Российской Федерации от 11.09.2009 № 1034 «О Дне программиста».</w:t>
            </w:r>
          </w:p>
        </w:tc>
      </w:tr>
      <w:tr w:rsidR="00017FDE" w:rsidRPr="00017FDE" w14:paraId="72771631" w14:textId="77777777" w:rsidTr="003215B7">
        <w:trPr>
          <w:trHeight w:val="279"/>
        </w:trPr>
        <w:tc>
          <w:tcPr>
            <w:tcW w:w="1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3EBE7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DCB24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парикмахера.</w:t>
            </w:r>
          </w:p>
        </w:tc>
      </w:tr>
      <w:tr w:rsidR="00017FDE" w:rsidRPr="00017FDE" w14:paraId="706F94A5" w14:textId="77777777" w:rsidTr="003215B7">
        <w:trPr>
          <w:trHeight w:val="950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B4837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15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E4DE8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Международный день демократии.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ежегодно по решению Генеральной ассамблеей ООН, принятом в 2007 году. Эта дата приурочена к 20-й годовщине первой международной конференции новых и восстановленных демократий, которая отмечалась в 2008 году.</w:t>
            </w:r>
          </w:p>
        </w:tc>
      </w:tr>
      <w:tr w:rsidR="00017FDE" w:rsidRPr="00017FDE" w14:paraId="4C24F062" w14:textId="77777777" w:rsidTr="003215B7">
        <w:trPr>
          <w:trHeight w:val="411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A67635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170E6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секретаря в России.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третью пятницу сентября. </w:t>
            </w:r>
          </w:p>
        </w:tc>
      </w:tr>
      <w:tr w:rsidR="00017FDE" w:rsidRPr="00017FDE" w14:paraId="31910C8C" w14:textId="77777777" w:rsidTr="003215B7">
        <w:trPr>
          <w:trHeight w:val="417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6CEB8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550FF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образования санитарно-эпидемиологической службы РФ.</w:t>
            </w:r>
          </w:p>
        </w:tc>
      </w:tr>
      <w:tr w:rsidR="00017FDE" w:rsidRPr="00017FDE" w14:paraId="3EA4D80C" w14:textId="77777777" w:rsidTr="003215B7">
        <w:trPr>
          <w:trHeight w:val="706"/>
        </w:trPr>
        <w:tc>
          <w:tcPr>
            <w:tcW w:w="13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B1C65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16 сентября 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D17BE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Международный день охраны озонового слоя.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Отмечается ежегодно с 1995 года по решению Генеральной Ассамблеи ООН в день подписания </w:t>
            </w:r>
            <w:proofErr w:type="spellStart"/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Монреальского</w:t>
            </w:r>
            <w:proofErr w:type="spellEnd"/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 протокола об </w:t>
            </w:r>
            <w:proofErr w:type="spellStart"/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озоноразрушающих</w:t>
            </w:r>
            <w:proofErr w:type="spellEnd"/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 веществах (1987).</w:t>
            </w:r>
          </w:p>
        </w:tc>
      </w:tr>
      <w:tr w:rsidR="00017FDE" w:rsidRPr="00017FDE" w14:paraId="7DC17EDA" w14:textId="77777777" w:rsidTr="003215B7">
        <w:trPr>
          <w:trHeight w:val="671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1204C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17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0D894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работников леса и перерабатывающей промышленности.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 Отмечается в соответствии с Указом Президиума Верховного Совета СССР от 01.10.1980 № 3018-Х «О праздничных и памятных днях» в третье воскресенье сентября.</w:t>
            </w:r>
          </w:p>
        </w:tc>
      </w:tr>
      <w:tr w:rsidR="00017FDE" w:rsidRPr="00017FDE" w14:paraId="466BAF9A" w14:textId="77777777" w:rsidTr="003215B7">
        <w:trPr>
          <w:trHeight w:val="709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C7047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19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C09AA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оружейника в России.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Этот профессиональный праздник отмечается в соответствии с Указом Президента РФ от 03.12.2011 № 1578.</w:t>
            </w:r>
          </w:p>
        </w:tc>
      </w:tr>
      <w:tr w:rsidR="00017FDE" w:rsidRPr="00017FDE" w14:paraId="6A8EE945" w14:textId="77777777" w:rsidTr="003215B7">
        <w:trPr>
          <w:trHeight w:val="345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C868E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20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2C6BC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рекрутера.</w:t>
            </w:r>
          </w:p>
        </w:tc>
      </w:tr>
      <w:tr w:rsidR="00017FDE" w:rsidRPr="00017FDE" w14:paraId="1852EAE3" w14:textId="77777777" w:rsidTr="003215B7">
        <w:trPr>
          <w:trHeight w:val="34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97E725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B1935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HR-менеджера.</w:t>
            </w:r>
            <w:r w:rsidRPr="00017FDE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третью среду сентября.</w:t>
            </w:r>
          </w:p>
        </w:tc>
      </w:tr>
      <w:tr w:rsidR="00017FDE" w:rsidRPr="00017FDE" w14:paraId="3D937945" w14:textId="77777777" w:rsidTr="003215B7">
        <w:trPr>
          <w:trHeight w:val="969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9B7C5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21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BC7F9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воинской славы России.  День победы русских полков во главе с великим князем Дмитрием Донским над монголо-татарскими войсками в Куликовской битве (1380).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соответствии с Федеральным законом от 13.03.1995 № 32-ФЗ «О днях воинской славы и памятных датах России».</w:t>
            </w:r>
          </w:p>
        </w:tc>
      </w:tr>
      <w:tr w:rsidR="00017FDE" w:rsidRPr="00017FDE" w14:paraId="2A2280D5" w14:textId="77777777" w:rsidTr="003215B7">
        <w:trPr>
          <w:trHeight w:val="558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DA00F6D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CADC0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зарождения российской государственности.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соответствии с Указом Президента РФ № 267 от 3.03.2011 «О праздновании 1150-летия зарождения российской государственности».</w:t>
            </w:r>
          </w:p>
        </w:tc>
      </w:tr>
      <w:tr w:rsidR="00017FDE" w:rsidRPr="00017FDE" w14:paraId="7A4F04DA" w14:textId="77777777" w:rsidTr="003215B7">
        <w:trPr>
          <w:trHeight w:val="34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8B53C4E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73668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Всемирный день русского единения. </w:t>
            </w:r>
          </w:p>
        </w:tc>
      </w:tr>
      <w:tr w:rsidR="00017FDE" w:rsidRPr="00017FDE" w14:paraId="288BEFDB" w14:textId="77777777" w:rsidTr="003215B7">
        <w:trPr>
          <w:trHeight w:val="884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47A0D91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73C95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Международный день мира.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В 1982 году в своей резолюции Генеральная Ассамблея ООН провозгласила Международный день мира (International Day </w:t>
            </w:r>
            <w:proofErr w:type="spellStart"/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of</w:t>
            </w:r>
            <w:proofErr w:type="spellEnd"/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 Peace) как день всеобщего прекращения огня и отказа от насилия. Отмечается с 1983 года.</w:t>
            </w:r>
          </w:p>
        </w:tc>
      </w:tr>
      <w:tr w:rsidR="00017FDE" w:rsidRPr="00017FDE" w14:paraId="665C9212" w14:textId="77777777" w:rsidTr="003215B7">
        <w:trPr>
          <w:trHeight w:val="510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D623A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22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E115B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Всемирный день без автомобиля.</w:t>
            </w:r>
          </w:p>
        </w:tc>
      </w:tr>
      <w:tr w:rsidR="00017FDE" w:rsidRPr="00017FDE" w14:paraId="727E9C9C" w14:textId="77777777" w:rsidTr="003215B7">
        <w:trPr>
          <w:trHeight w:val="604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C975B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23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7373A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создания информационных подразделений МВД РФ.</w:t>
            </w:r>
            <w:r w:rsidRPr="00017FDE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соответствии с приказом МВД России от 24.03.2000 г. № 296</w:t>
            </w:r>
          </w:p>
        </w:tc>
      </w:tr>
      <w:tr w:rsidR="00017FDE" w:rsidRPr="00017FDE" w14:paraId="1DA4AE8A" w14:textId="77777777" w:rsidTr="003215B7">
        <w:trPr>
          <w:trHeight w:val="415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B0621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24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70AC3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системного аналитика.</w:t>
            </w:r>
          </w:p>
        </w:tc>
      </w:tr>
      <w:tr w:rsidR="00017FDE" w:rsidRPr="00017FDE" w14:paraId="1C850260" w14:textId="77777777" w:rsidTr="003215B7">
        <w:trPr>
          <w:trHeight w:val="744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C8937D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EF476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машиностроителя.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соответствии с Указом Президиума Верховного Совета СССР от 01.10.1980 № 3018-Х «О праздничных и памятных датах» в последнее воскресенье сентября.</w:t>
            </w:r>
          </w:p>
        </w:tc>
      </w:tr>
      <w:tr w:rsidR="00017FDE" w:rsidRPr="00017FDE" w14:paraId="7D768092" w14:textId="77777777" w:rsidTr="003215B7">
        <w:trPr>
          <w:trHeight w:val="34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B8D67F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993C4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Международный день глухих.</w:t>
            </w:r>
          </w:p>
        </w:tc>
      </w:tr>
      <w:tr w:rsidR="00017FDE" w:rsidRPr="00017FDE" w14:paraId="7A6A1E64" w14:textId="77777777" w:rsidTr="003215B7">
        <w:trPr>
          <w:trHeight w:val="335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F4DFC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27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F9A96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воспитателя и всех дошкольных работников в России.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 Отмечается ежегодно с 2004 года.</w:t>
            </w:r>
          </w:p>
        </w:tc>
      </w:tr>
      <w:tr w:rsidR="00017FDE" w:rsidRPr="00017FDE" w14:paraId="5761E70E" w14:textId="77777777" w:rsidTr="003215B7">
        <w:trPr>
          <w:trHeight w:val="424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1CE17B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30EF6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создания Национального Центрального Бюро Интерпола в России.</w:t>
            </w:r>
          </w:p>
        </w:tc>
      </w:tr>
      <w:tr w:rsidR="00017FDE" w:rsidRPr="00017FDE" w14:paraId="03EEBB98" w14:textId="77777777" w:rsidTr="003215B7">
        <w:trPr>
          <w:trHeight w:val="403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E9EF4E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E80C4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Всемирный день туризма.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Учрежден Генеральной ассамблеей Всемирной туристской организации в 1979 году</w:t>
            </w:r>
          </w:p>
        </w:tc>
      </w:tr>
      <w:tr w:rsidR="00017FDE" w:rsidRPr="00017FDE" w14:paraId="629B17C8" w14:textId="77777777" w:rsidTr="003215B7">
        <w:trPr>
          <w:trHeight w:val="564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F6845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28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005CC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работника атомной промышленности в России.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соответствии с Указом Президента Российской Федерации от 03.06.2005 «О Дне работника атомной промышленности».</w:t>
            </w:r>
          </w:p>
        </w:tc>
      </w:tr>
      <w:tr w:rsidR="00017FDE" w:rsidRPr="00017FDE" w14:paraId="4740DFD9" w14:textId="77777777" w:rsidTr="003215B7">
        <w:trPr>
          <w:trHeight w:val="34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C4818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6A4E5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генерального директора.</w:t>
            </w:r>
          </w:p>
        </w:tc>
      </w:tr>
      <w:tr w:rsidR="00017FDE" w:rsidRPr="00017FDE" w14:paraId="361ED976" w14:textId="77777777" w:rsidTr="003215B7">
        <w:trPr>
          <w:trHeight w:val="345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86F03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29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77E22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отоларинголога.</w:t>
            </w:r>
          </w:p>
        </w:tc>
      </w:tr>
      <w:tr w:rsidR="00017FDE" w:rsidRPr="00017FDE" w14:paraId="27B1A07A" w14:textId="77777777" w:rsidTr="003215B7">
        <w:trPr>
          <w:trHeight w:val="384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94820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0DFAC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Всемирный день сердца.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Проводится по инициативе Всемирной федерации сердца с 1999 года.</w:t>
            </w:r>
          </w:p>
        </w:tc>
      </w:tr>
      <w:tr w:rsidR="00017FDE" w:rsidRPr="00017FDE" w14:paraId="68535C84" w14:textId="77777777" w:rsidTr="003215B7">
        <w:trPr>
          <w:trHeight w:val="702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63DBD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30 сентября</w:t>
            </w: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B5832" w14:textId="77777777" w:rsidR="00017FDE" w:rsidRPr="00017FDE" w:rsidRDefault="00017FDE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Интернета России (День Рунета).</w:t>
            </w:r>
            <w:r w:rsidRPr="00017FD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 </w:t>
            </w:r>
            <w:r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В этот день в 1998 году была проведена первая перепись пользователей Рунета.</w:t>
            </w:r>
          </w:p>
        </w:tc>
      </w:tr>
      <w:tr w:rsidR="00017FDE" w:rsidRPr="00017FDE" w14:paraId="19E9E57C" w14:textId="77777777" w:rsidTr="003215B7">
        <w:trPr>
          <w:trHeight w:val="630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11270" w14:textId="77777777" w:rsidR="00017FDE" w:rsidRPr="00017FDE" w:rsidRDefault="00017FDE" w:rsidP="00017FD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D2E66" w14:textId="20F1E99D" w:rsidR="00017FDE" w:rsidRPr="00017FDE" w:rsidRDefault="00F72978" w:rsidP="00017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М</w:t>
            </w:r>
            <w:r w:rsidR="00017FDE" w:rsidRPr="00017FDE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еждународный день переводчика. </w:t>
            </w:r>
            <w:r w:rsidR="00017FDE" w:rsidRPr="00017FDE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с 1991 года.</w:t>
            </w:r>
          </w:p>
        </w:tc>
      </w:tr>
    </w:tbl>
    <w:p w14:paraId="13E8DD13" w14:textId="29E3D54B" w:rsidR="00344A87" w:rsidRDefault="00344A87" w:rsidP="00F7297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344A87" w:rsidSect="00607EDD">
      <w:pgSz w:w="16838" w:h="11906" w:orient="landscape"/>
      <w:pgMar w:top="709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7EE0E0" w14:textId="77777777" w:rsidR="00F147FD" w:rsidRDefault="00F147FD" w:rsidP="00123E98">
      <w:pPr>
        <w:spacing w:after="0" w:line="240" w:lineRule="auto"/>
      </w:pPr>
      <w:r>
        <w:separator/>
      </w:r>
    </w:p>
  </w:endnote>
  <w:endnote w:type="continuationSeparator" w:id="0">
    <w:p w14:paraId="39BDAF8F" w14:textId="77777777" w:rsidR="00F147FD" w:rsidRDefault="00F147FD" w:rsidP="00123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F37CF8" w14:textId="77777777" w:rsidR="00F147FD" w:rsidRDefault="00F147FD" w:rsidP="00123E98">
      <w:pPr>
        <w:spacing w:after="0" w:line="240" w:lineRule="auto"/>
      </w:pPr>
      <w:r>
        <w:separator/>
      </w:r>
    </w:p>
  </w:footnote>
  <w:footnote w:type="continuationSeparator" w:id="0">
    <w:p w14:paraId="3D7F7C5B" w14:textId="77777777" w:rsidR="00F147FD" w:rsidRDefault="00F147FD" w:rsidP="00123E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E08E4"/>
    <w:multiLevelType w:val="hybridMultilevel"/>
    <w:tmpl w:val="D5582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758F7"/>
    <w:multiLevelType w:val="hybridMultilevel"/>
    <w:tmpl w:val="99F61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663D1E"/>
    <w:multiLevelType w:val="hybridMultilevel"/>
    <w:tmpl w:val="CB3A1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32692D"/>
    <w:multiLevelType w:val="hybridMultilevel"/>
    <w:tmpl w:val="A64E9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7A7D6F"/>
    <w:multiLevelType w:val="hybridMultilevel"/>
    <w:tmpl w:val="2326B3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303C81"/>
    <w:multiLevelType w:val="hybridMultilevel"/>
    <w:tmpl w:val="35822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2F4F0A"/>
    <w:multiLevelType w:val="hybridMultilevel"/>
    <w:tmpl w:val="4B50B6EA"/>
    <w:lvl w:ilvl="0" w:tplc="E67009E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B214C5B"/>
    <w:multiLevelType w:val="hybridMultilevel"/>
    <w:tmpl w:val="9216DD5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E477E8"/>
    <w:multiLevelType w:val="hybridMultilevel"/>
    <w:tmpl w:val="82CEA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7C6DD5"/>
    <w:multiLevelType w:val="hybridMultilevel"/>
    <w:tmpl w:val="1DD870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E4724F"/>
    <w:multiLevelType w:val="hybridMultilevel"/>
    <w:tmpl w:val="C9704E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B2676B"/>
    <w:multiLevelType w:val="hybridMultilevel"/>
    <w:tmpl w:val="9CD88E66"/>
    <w:lvl w:ilvl="0" w:tplc="484E6294">
      <w:start w:val="1"/>
      <w:numFmt w:val="decimal"/>
      <w:lvlText w:val="%1."/>
      <w:lvlJc w:val="left"/>
      <w:pPr>
        <w:ind w:left="6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12" w15:restartNumberingAfterBreak="0">
    <w:nsid w:val="548F293A"/>
    <w:multiLevelType w:val="hybridMultilevel"/>
    <w:tmpl w:val="AE06D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1515D5"/>
    <w:multiLevelType w:val="hybridMultilevel"/>
    <w:tmpl w:val="EF6E0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213ECA"/>
    <w:multiLevelType w:val="hybridMultilevel"/>
    <w:tmpl w:val="68CE1A30"/>
    <w:lvl w:ilvl="0" w:tplc="69EAACCA">
      <w:start w:val="21"/>
      <w:numFmt w:val="decimal"/>
      <w:lvlText w:val="%1."/>
      <w:lvlJc w:val="left"/>
      <w:pPr>
        <w:ind w:left="752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15" w15:restartNumberingAfterBreak="0">
    <w:nsid w:val="61CB6695"/>
    <w:multiLevelType w:val="hybridMultilevel"/>
    <w:tmpl w:val="D4B22B0C"/>
    <w:lvl w:ilvl="0" w:tplc="EBD8841E">
      <w:start w:val="29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6" w15:restartNumberingAfterBreak="0">
    <w:nsid w:val="66297C75"/>
    <w:multiLevelType w:val="hybridMultilevel"/>
    <w:tmpl w:val="1BA02A2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7B183B"/>
    <w:multiLevelType w:val="hybridMultilevel"/>
    <w:tmpl w:val="1F4024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2026A4"/>
    <w:multiLevelType w:val="hybridMultilevel"/>
    <w:tmpl w:val="E4F2C9C6"/>
    <w:lvl w:ilvl="0" w:tplc="0419000F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8"/>
  </w:num>
  <w:num w:numId="4">
    <w:abstractNumId w:val="6"/>
  </w:num>
  <w:num w:numId="5">
    <w:abstractNumId w:val="1"/>
  </w:num>
  <w:num w:numId="6">
    <w:abstractNumId w:val="4"/>
  </w:num>
  <w:num w:numId="7">
    <w:abstractNumId w:val="13"/>
  </w:num>
  <w:num w:numId="8">
    <w:abstractNumId w:val="12"/>
  </w:num>
  <w:num w:numId="9">
    <w:abstractNumId w:val="17"/>
  </w:num>
  <w:num w:numId="10">
    <w:abstractNumId w:val="7"/>
  </w:num>
  <w:num w:numId="11">
    <w:abstractNumId w:val="16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14"/>
  </w:num>
  <w:num w:numId="17">
    <w:abstractNumId w:val="10"/>
  </w:num>
  <w:num w:numId="18">
    <w:abstractNumId w:val="15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105"/>
    <w:rsid w:val="00000990"/>
    <w:rsid w:val="00001D8C"/>
    <w:rsid w:val="00003479"/>
    <w:rsid w:val="000048AA"/>
    <w:rsid w:val="00005892"/>
    <w:rsid w:val="0000715B"/>
    <w:rsid w:val="0001150B"/>
    <w:rsid w:val="00011886"/>
    <w:rsid w:val="00011E70"/>
    <w:rsid w:val="00011E99"/>
    <w:rsid w:val="00011FCE"/>
    <w:rsid w:val="00012154"/>
    <w:rsid w:val="000125B7"/>
    <w:rsid w:val="00013114"/>
    <w:rsid w:val="000136F8"/>
    <w:rsid w:val="00013EAC"/>
    <w:rsid w:val="000142C7"/>
    <w:rsid w:val="0001492E"/>
    <w:rsid w:val="00015187"/>
    <w:rsid w:val="00015ACD"/>
    <w:rsid w:val="0001658B"/>
    <w:rsid w:val="00016D9C"/>
    <w:rsid w:val="00017425"/>
    <w:rsid w:val="000177FE"/>
    <w:rsid w:val="00017952"/>
    <w:rsid w:val="00017FDE"/>
    <w:rsid w:val="00020960"/>
    <w:rsid w:val="00020E75"/>
    <w:rsid w:val="000211AE"/>
    <w:rsid w:val="000215A5"/>
    <w:rsid w:val="0002282F"/>
    <w:rsid w:val="000231E3"/>
    <w:rsid w:val="000235AD"/>
    <w:rsid w:val="00023CFF"/>
    <w:rsid w:val="00024925"/>
    <w:rsid w:val="00025103"/>
    <w:rsid w:val="00025E80"/>
    <w:rsid w:val="000265A9"/>
    <w:rsid w:val="0002757A"/>
    <w:rsid w:val="000305EE"/>
    <w:rsid w:val="0003066B"/>
    <w:rsid w:val="00030ABF"/>
    <w:rsid w:val="00031369"/>
    <w:rsid w:val="000318A6"/>
    <w:rsid w:val="0003295F"/>
    <w:rsid w:val="000336FB"/>
    <w:rsid w:val="000340BD"/>
    <w:rsid w:val="00034D66"/>
    <w:rsid w:val="000351BD"/>
    <w:rsid w:val="000369E1"/>
    <w:rsid w:val="00037119"/>
    <w:rsid w:val="0003737A"/>
    <w:rsid w:val="0003773D"/>
    <w:rsid w:val="00042F70"/>
    <w:rsid w:val="00043151"/>
    <w:rsid w:val="000438BC"/>
    <w:rsid w:val="00045606"/>
    <w:rsid w:val="000467D8"/>
    <w:rsid w:val="00050556"/>
    <w:rsid w:val="00051CEA"/>
    <w:rsid w:val="00052530"/>
    <w:rsid w:val="00052B32"/>
    <w:rsid w:val="000548DB"/>
    <w:rsid w:val="00055861"/>
    <w:rsid w:val="00056420"/>
    <w:rsid w:val="000577F9"/>
    <w:rsid w:val="00057C3A"/>
    <w:rsid w:val="00057E72"/>
    <w:rsid w:val="00060122"/>
    <w:rsid w:val="000622D8"/>
    <w:rsid w:val="00063654"/>
    <w:rsid w:val="00064D2C"/>
    <w:rsid w:val="000650A8"/>
    <w:rsid w:val="00065D59"/>
    <w:rsid w:val="00066342"/>
    <w:rsid w:val="00066F63"/>
    <w:rsid w:val="0006756E"/>
    <w:rsid w:val="000676B6"/>
    <w:rsid w:val="00067EB5"/>
    <w:rsid w:val="00070A50"/>
    <w:rsid w:val="00071E44"/>
    <w:rsid w:val="00073341"/>
    <w:rsid w:val="00073946"/>
    <w:rsid w:val="00073E83"/>
    <w:rsid w:val="00075F0D"/>
    <w:rsid w:val="0007695A"/>
    <w:rsid w:val="00077D82"/>
    <w:rsid w:val="00080D7E"/>
    <w:rsid w:val="00081BCE"/>
    <w:rsid w:val="00082F25"/>
    <w:rsid w:val="00083CFB"/>
    <w:rsid w:val="00084971"/>
    <w:rsid w:val="0008523F"/>
    <w:rsid w:val="00085288"/>
    <w:rsid w:val="000859B4"/>
    <w:rsid w:val="00085E68"/>
    <w:rsid w:val="00086750"/>
    <w:rsid w:val="00086F89"/>
    <w:rsid w:val="000902A6"/>
    <w:rsid w:val="00090571"/>
    <w:rsid w:val="00091597"/>
    <w:rsid w:val="00091B0D"/>
    <w:rsid w:val="00091FEA"/>
    <w:rsid w:val="000922FE"/>
    <w:rsid w:val="000931AA"/>
    <w:rsid w:val="00093BBA"/>
    <w:rsid w:val="000943B3"/>
    <w:rsid w:val="0009708E"/>
    <w:rsid w:val="00097198"/>
    <w:rsid w:val="00097C00"/>
    <w:rsid w:val="000A031F"/>
    <w:rsid w:val="000A07A0"/>
    <w:rsid w:val="000A0A75"/>
    <w:rsid w:val="000A1721"/>
    <w:rsid w:val="000A281F"/>
    <w:rsid w:val="000A29B9"/>
    <w:rsid w:val="000A3157"/>
    <w:rsid w:val="000A38F1"/>
    <w:rsid w:val="000A3F1A"/>
    <w:rsid w:val="000A44DB"/>
    <w:rsid w:val="000A4838"/>
    <w:rsid w:val="000A5AFF"/>
    <w:rsid w:val="000A688C"/>
    <w:rsid w:val="000A75E4"/>
    <w:rsid w:val="000B0F55"/>
    <w:rsid w:val="000B1440"/>
    <w:rsid w:val="000B15CC"/>
    <w:rsid w:val="000B1973"/>
    <w:rsid w:val="000B4EE9"/>
    <w:rsid w:val="000B5D9D"/>
    <w:rsid w:val="000B6B43"/>
    <w:rsid w:val="000B7B64"/>
    <w:rsid w:val="000C0309"/>
    <w:rsid w:val="000C04DB"/>
    <w:rsid w:val="000C0E15"/>
    <w:rsid w:val="000C0FDC"/>
    <w:rsid w:val="000C14A7"/>
    <w:rsid w:val="000C1AF4"/>
    <w:rsid w:val="000C2F79"/>
    <w:rsid w:val="000C430E"/>
    <w:rsid w:val="000C664B"/>
    <w:rsid w:val="000C7B63"/>
    <w:rsid w:val="000D0D74"/>
    <w:rsid w:val="000D4827"/>
    <w:rsid w:val="000D4AD8"/>
    <w:rsid w:val="000D4CB6"/>
    <w:rsid w:val="000D691C"/>
    <w:rsid w:val="000D702F"/>
    <w:rsid w:val="000D786C"/>
    <w:rsid w:val="000E0E52"/>
    <w:rsid w:val="000E1052"/>
    <w:rsid w:val="000E169F"/>
    <w:rsid w:val="000E19C2"/>
    <w:rsid w:val="000E2816"/>
    <w:rsid w:val="000E2C66"/>
    <w:rsid w:val="000E3F7C"/>
    <w:rsid w:val="000E47CA"/>
    <w:rsid w:val="000E5145"/>
    <w:rsid w:val="000E7EE3"/>
    <w:rsid w:val="000F1240"/>
    <w:rsid w:val="000F2A51"/>
    <w:rsid w:val="000F5071"/>
    <w:rsid w:val="000F6431"/>
    <w:rsid w:val="000F6750"/>
    <w:rsid w:val="000F75B1"/>
    <w:rsid w:val="000F771B"/>
    <w:rsid w:val="000F7824"/>
    <w:rsid w:val="00100368"/>
    <w:rsid w:val="001008CD"/>
    <w:rsid w:val="00100CB8"/>
    <w:rsid w:val="00101DF6"/>
    <w:rsid w:val="00102631"/>
    <w:rsid w:val="00102DDA"/>
    <w:rsid w:val="00104DC8"/>
    <w:rsid w:val="00106968"/>
    <w:rsid w:val="00106CDB"/>
    <w:rsid w:val="00107159"/>
    <w:rsid w:val="00110279"/>
    <w:rsid w:val="001103D1"/>
    <w:rsid w:val="001107C1"/>
    <w:rsid w:val="0011176E"/>
    <w:rsid w:val="00112283"/>
    <w:rsid w:val="00112822"/>
    <w:rsid w:val="001129F8"/>
    <w:rsid w:val="00113A80"/>
    <w:rsid w:val="00115E04"/>
    <w:rsid w:val="001169C2"/>
    <w:rsid w:val="00117B67"/>
    <w:rsid w:val="0012058B"/>
    <w:rsid w:val="00121251"/>
    <w:rsid w:val="0012313F"/>
    <w:rsid w:val="001236D9"/>
    <w:rsid w:val="001238C5"/>
    <w:rsid w:val="00123E98"/>
    <w:rsid w:val="00124084"/>
    <w:rsid w:val="0012526A"/>
    <w:rsid w:val="00126196"/>
    <w:rsid w:val="0012735E"/>
    <w:rsid w:val="00127DAD"/>
    <w:rsid w:val="00130BC6"/>
    <w:rsid w:val="0013100D"/>
    <w:rsid w:val="00133045"/>
    <w:rsid w:val="001335AC"/>
    <w:rsid w:val="00140172"/>
    <w:rsid w:val="00140375"/>
    <w:rsid w:val="00140948"/>
    <w:rsid w:val="0014141F"/>
    <w:rsid w:val="00142D96"/>
    <w:rsid w:val="001443A0"/>
    <w:rsid w:val="001452F5"/>
    <w:rsid w:val="00146272"/>
    <w:rsid w:val="0014698F"/>
    <w:rsid w:val="00150E66"/>
    <w:rsid w:val="0015180E"/>
    <w:rsid w:val="001533AC"/>
    <w:rsid w:val="00153C61"/>
    <w:rsid w:val="00154084"/>
    <w:rsid w:val="001540D3"/>
    <w:rsid w:val="00154A7D"/>
    <w:rsid w:val="00154D19"/>
    <w:rsid w:val="0015504A"/>
    <w:rsid w:val="00157785"/>
    <w:rsid w:val="0016113C"/>
    <w:rsid w:val="001627F9"/>
    <w:rsid w:val="001629B0"/>
    <w:rsid w:val="00162A65"/>
    <w:rsid w:val="00162C79"/>
    <w:rsid w:val="00164714"/>
    <w:rsid w:val="0016472A"/>
    <w:rsid w:val="0016518D"/>
    <w:rsid w:val="001678A5"/>
    <w:rsid w:val="00167900"/>
    <w:rsid w:val="00170A88"/>
    <w:rsid w:val="00170BB7"/>
    <w:rsid w:val="00170E8F"/>
    <w:rsid w:val="001716AB"/>
    <w:rsid w:val="00173EE5"/>
    <w:rsid w:val="00175206"/>
    <w:rsid w:val="001764CA"/>
    <w:rsid w:val="00176F0C"/>
    <w:rsid w:val="00177B63"/>
    <w:rsid w:val="001817BC"/>
    <w:rsid w:val="00181989"/>
    <w:rsid w:val="00181E82"/>
    <w:rsid w:val="0018202D"/>
    <w:rsid w:val="00182F54"/>
    <w:rsid w:val="0018458E"/>
    <w:rsid w:val="0018488E"/>
    <w:rsid w:val="00184E79"/>
    <w:rsid w:val="00187CF6"/>
    <w:rsid w:val="0019197E"/>
    <w:rsid w:val="00191BC7"/>
    <w:rsid w:val="00192A39"/>
    <w:rsid w:val="00193634"/>
    <w:rsid w:val="0019369E"/>
    <w:rsid w:val="001939C5"/>
    <w:rsid w:val="0019400E"/>
    <w:rsid w:val="001945DD"/>
    <w:rsid w:val="00194B70"/>
    <w:rsid w:val="00194C20"/>
    <w:rsid w:val="001967E6"/>
    <w:rsid w:val="00196BCC"/>
    <w:rsid w:val="00196C7D"/>
    <w:rsid w:val="00197BD2"/>
    <w:rsid w:val="001A214D"/>
    <w:rsid w:val="001A29C6"/>
    <w:rsid w:val="001A3C0B"/>
    <w:rsid w:val="001A4189"/>
    <w:rsid w:val="001A554A"/>
    <w:rsid w:val="001A55BA"/>
    <w:rsid w:val="001A5823"/>
    <w:rsid w:val="001A7E69"/>
    <w:rsid w:val="001B0132"/>
    <w:rsid w:val="001B1512"/>
    <w:rsid w:val="001B1777"/>
    <w:rsid w:val="001B2DC5"/>
    <w:rsid w:val="001B3967"/>
    <w:rsid w:val="001B45DB"/>
    <w:rsid w:val="001B538B"/>
    <w:rsid w:val="001B57B6"/>
    <w:rsid w:val="001B604F"/>
    <w:rsid w:val="001B6CCE"/>
    <w:rsid w:val="001B7C9C"/>
    <w:rsid w:val="001C0437"/>
    <w:rsid w:val="001C0A62"/>
    <w:rsid w:val="001C0DF9"/>
    <w:rsid w:val="001C2139"/>
    <w:rsid w:val="001C2140"/>
    <w:rsid w:val="001C23B3"/>
    <w:rsid w:val="001C23F6"/>
    <w:rsid w:val="001C25A9"/>
    <w:rsid w:val="001C2932"/>
    <w:rsid w:val="001C2F46"/>
    <w:rsid w:val="001C3864"/>
    <w:rsid w:val="001C4202"/>
    <w:rsid w:val="001C4595"/>
    <w:rsid w:val="001C4693"/>
    <w:rsid w:val="001C4E07"/>
    <w:rsid w:val="001C6712"/>
    <w:rsid w:val="001C7DF0"/>
    <w:rsid w:val="001D05A7"/>
    <w:rsid w:val="001D0A0C"/>
    <w:rsid w:val="001D110C"/>
    <w:rsid w:val="001D1572"/>
    <w:rsid w:val="001D253F"/>
    <w:rsid w:val="001D2F30"/>
    <w:rsid w:val="001D3694"/>
    <w:rsid w:val="001D3C49"/>
    <w:rsid w:val="001D427F"/>
    <w:rsid w:val="001D535D"/>
    <w:rsid w:val="001D54A3"/>
    <w:rsid w:val="001D5658"/>
    <w:rsid w:val="001E0B14"/>
    <w:rsid w:val="001E0E18"/>
    <w:rsid w:val="001E10E8"/>
    <w:rsid w:val="001E1176"/>
    <w:rsid w:val="001E126A"/>
    <w:rsid w:val="001E144E"/>
    <w:rsid w:val="001E14A9"/>
    <w:rsid w:val="001E16B0"/>
    <w:rsid w:val="001E1C6A"/>
    <w:rsid w:val="001E2CCA"/>
    <w:rsid w:val="001E2FBC"/>
    <w:rsid w:val="001E3D55"/>
    <w:rsid w:val="001E62AC"/>
    <w:rsid w:val="001E6327"/>
    <w:rsid w:val="001E7525"/>
    <w:rsid w:val="001E7DB9"/>
    <w:rsid w:val="001F07C4"/>
    <w:rsid w:val="001F218A"/>
    <w:rsid w:val="001F23A9"/>
    <w:rsid w:val="001F4410"/>
    <w:rsid w:val="001F4688"/>
    <w:rsid w:val="001F62B9"/>
    <w:rsid w:val="001F749D"/>
    <w:rsid w:val="0020085F"/>
    <w:rsid w:val="002008CB"/>
    <w:rsid w:val="0020116D"/>
    <w:rsid w:val="00201B43"/>
    <w:rsid w:val="002026A6"/>
    <w:rsid w:val="00203186"/>
    <w:rsid w:val="0020560F"/>
    <w:rsid w:val="002059FD"/>
    <w:rsid w:val="0020687B"/>
    <w:rsid w:val="0020722F"/>
    <w:rsid w:val="00207281"/>
    <w:rsid w:val="00207E85"/>
    <w:rsid w:val="002113A8"/>
    <w:rsid w:val="002116BB"/>
    <w:rsid w:val="00215234"/>
    <w:rsid w:val="00215902"/>
    <w:rsid w:val="00215E30"/>
    <w:rsid w:val="00216B58"/>
    <w:rsid w:val="002211F2"/>
    <w:rsid w:val="002237CD"/>
    <w:rsid w:val="002247A0"/>
    <w:rsid w:val="00225317"/>
    <w:rsid w:val="0022657D"/>
    <w:rsid w:val="0022698C"/>
    <w:rsid w:val="00226EB4"/>
    <w:rsid w:val="00230501"/>
    <w:rsid w:val="00230710"/>
    <w:rsid w:val="00230E16"/>
    <w:rsid w:val="00230E59"/>
    <w:rsid w:val="002322B8"/>
    <w:rsid w:val="00233320"/>
    <w:rsid w:val="0023411C"/>
    <w:rsid w:val="00234A6E"/>
    <w:rsid w:val="00234D26"/>
    <w:rsid w:val="0023524A"/>
    <w:rsid w:val="00237AA2"/>
    <w:rsid w:val="00240DBF"/>
    <w:rsid w:val="00241A90"/>
    <w:rsid w:val="00242739"/>
    <w:rsid w:val="00242FED"/>
    <w:rsid w:val="002430CF"/>
    <w:rsid w:val="00244355"/>
    <w:rsid w:val="002443A0"/>
    <w:rsid w:val="00244511"/>
    <w:rsid w:val="00246ECA"/>
    <w:rsid w:val="002472B8"/>
    <w:rsid w:val="00250084"/>
    <w:rsid w:val="00250D74"/>
    <w:rsid w:val="0025163A"/>
    <w:rsid w:val="00252167"/>
    <w:rsid w:val="002526A1"/>
    <w:rsid w:val="002536CE"/>
    <w:rsid w:val="00255DD9"/>
    <w:rsid w:val="002564F2"/>
    <w:rsid w:val="00257B67"/>
    <w:rsid w:val="00260768"/>
    <w:rsid w:val="00260993"/>
    <w:rsid w:val="00261E3D"/>
    <w:rsid w:val="00261EDC"/>
    <w:rsid w:val="002632C9"/>
    <w:rsid w:val="00263BBF"/>
    <w:rsid w:val="00264803"/>
    <w:rsid w:val="00265008"/>
    <w:rsid w:val="002652AC"/>
    <w:rsid w:val="00265921"/>
    <w:rsid w:val="00266A57"/>
    <w:rsid w:val="00266BA7"/>
    <w:rsid w:val="00270341"/>
    <w:rsid w:val="0027084E"/>
    <w:rsid w:val="0027132C"/>
    <w:rsid w:val="00271A3B"/>
    <w:rsid w:val="00272B22"/>
    <w:rsid w:val="0027306F"/>
    <w:rsid w:val="00274243"/>
    <w:rsid w:val="0027446B"/>
    <w:rsid w:val="00274D0E"/>
    <w:rsid w:val="00276754"/>
    <w:rsid w:val="002779A2"/>
    <w:rsid w:val="00280019"/>
    <w:rsid w:val="00280489"/>
    <w:rsid w:val="002804C3"/>
    <w:rsid w:val="002808D3"/>
    <w:rsid w:val="00283521"/>
    <w:rsid w:val="00283831"/>
    <w:rsid w:val="0028420B"/>
    <w:rsid w:val="00284477"/>
    <w:rsid w:val="00284F78"/>
    <w:rsid w:val="00285A24"/>
    <w:rsid w:val="00286420"/>
    <w:rsid w:val="00286FAB"/>
    <w:rsid w:val="002873D0"/>
    <w:rsid w:val="00290F2F"/>
    <w:rsid w:val="002910CE"/>
    <w:rsid w:val="00291391"/>
    <w:rsid w:val="00291E83"/>
    <w:rsid w:val="00293CE2"/>
    <w:rsid w:val="00294A71"/>
    <w:rsid w:val="00294BE2"/>
    <w:rsid w:val="00294EE6"/>
    <w:rsid w:val="00294FD4"/>
    <w:rsid w:val="00296D10"/>
    <w:rsid w:val="002971E1"/>
    <w:rsid w:val="0029725C"/>
    <w:rsid w:val="0029798A"/>
    <w:rsid w:val="002A04D9"/>
    <w:rsid w:val="002A0B9F"/>
    <w:rsid w:val="002A0BF0"/>
    <w:rsid w:val="002A0D98"/>
    <w:rsid w:val="002A12E4"/>
    <w:rsid w:val="002A19D6"/>
    <w:rsid w:val="002A1CD0"/>
    <w:rsid w:val="002A1FC1"/>
    <w:rsid w:val="002A302C"/>
    <w:rsid w:val="002A327C"/>
    <w:rsid w:val="002A32B6"/>
    <w:rsid w:val="002A4109"/>
    <w:rsid w:val="002A4269"/>
    <w:rsid w:val="002A5971"/>
    <w:rsid w:val="002A644A"/>
    <w:rsid w:val="002A6FF3"/>
    <w:rsid w:val="002B06DD"/>
    <w:rsid w:val="002B0E48"/>
    <w:rsid w:val="002B192F"/>
    <w:rsid w:val="002B26EC"/>
    <w:rsid w:val="002B4023"/>
    <w:rsid w:val="002B427A"/>
    <w:rsid w:val="002B57D0"/>
    <w:rsid w:val="002B5E07"/>
    <w:rsid w:val="002B69F1"/>
    <w:rsid w:val="002B6AF2"/>
    <w:rsid w:val="002B7878"/>
    <w:rsid w:val="002B7A44"/>
    <w:rsid w:val="002C020F"/>
    <w:rsid w:val="002C078D"/>
    <w:rsid w:val="002C0F0D"/>
    <w:rsid w:val="002C1BB0"/>
    <w:rsid w:val="002C3464"/>
    <w:rsid w:val="002C3575"/>
    <w:rsid w:val="002C3D34"/>
    <w:rsid w:val="002C4299"/>
    <w:rsid w:val="002C5179"/>
    <w:rsid w:val="002C5E98"/>
    <w:rsid w:val="002C6010"/>
    <w:rsid w:val="002C63BD"/>
    <w:rsid w:val="002C6CB5"/>
    <w:rsid w:val="002C77B2"/>
    <w:rsid w:val="002D0A3D"/>
    <w:rsid w:val="002D0F12"/>
    <w:rsid w:val="002D110D"/>
    <w:rsid w:val="002D1AAC"/>
    <w:rsid w:val="002D1F41"/>
    <w:rsid w:val="002D2045"/>
    <w:rsid w:val="002D253A"/>
    <w:rsid w:val="002D2E33"/>
    <w:rsid w:val="002D4223"/>
    <w:rsid w:val="002D4530"/>
    <w:rsid w:val="002D771D"/>
    <w:rsid w:val="002E1890"/>
    <w:rsid w:val="002E19B9"/>
    <w:rsid w:val="002E2633"/>
    <w:rsid w:val="002E28D2"/>
    <w:rsid w:val="002E2A7B"/>
    <w:rsid w:val="002E2ADE"/>
    <w:rsid w:val="002E31E6"/>
    <w:rsid w:val="002E3B16"/>
    <w:rsid w:val="002E3C28"/>
    <w:rsid w:val="002E420B"/>
    <w:rsid w:val="002E4393"/>
    <w:rsid w:val="002E46BC"/>
    <w:rsid w:val="002E4C0B"/>
    <w:rsid w:val="002E63C6"/>
    <w:rsid w:val="002F076B"/>
    <w:rsid w:val="002F0DB2"/>
    <w:rsid w:val="002F3DB7"/>
    <w:rsid w:val="002F43C2"/>
    <w:rsid w:val="002F5F8D"/>
    <w:rsid w:val="002F72B7"/>
    <w:rsid w:val="002F75DF"/>
    <w:rsid w:val="003020E0"/>
    <w:rsid w:val="00302571"/>
    <w:rsid w:val="003048EB"/>
    <w:rsid w:val="00305072"/>
    <w:rsid w:val="00306340"/>
    <w:rsid w:val="00306461"/>
    <w:rsid w:val="00306F86"/>
    <w:rsid w:val="003078DF"/>
    <w:rsid w:val="003103D3"/>
    <w:rsid w:val="00310769"/>
    <w:rsid w:val="00310D1D"/>
    <w:rsid w:val="00311CF8"/>
    <w:rsid w:val="00311D06"/>
    <w:rsid w:val="00312946"/>
    <w:rsid w:val="003130EC"/>
    <w:rsid w:val="00313609"/>
    <w:rsid w:val="0031370B"/>
    <w:rsid w:val="00313A56"/>
    <w:rsid w:val="00313AD8"/>
    <w:rsid w:val="003142F3"/>
    <w:rsid w:val="00314412"/>
    <w:rsid w:val="003144ED"/>
    <w:rsid w:val="00314EEC"/>
    <w:rsid w:val="00316D47"/>
    <w:rsid w:val="00317E3B"/>
    <w:rsid w:val="00317F81"/>
    <w:rsid w:val="00320052"/>
    <w:rsid w:val="003215B7"/>
    <w:rsid w:val="00321D74"/>
    <w:rsid w:val="00321F14"/>
    <w:rsid w:val="003225BE"/>
    <w:rsid w:val="00323CED"/>
    <w:rsid w:val="00324187"/>
    <w:rsid w:val="0032436A"/>
    <w:rsid w:val="003257EC"/>
    <w:rsid w:val="0032598E"/>
    <w:rsid w:val="003267C0"/>
    <w:rsid w:val="00327FC0"/>
    <w:rsid w:val="00330425"/>
    <w:rsid w:val="00330CAB"/>
    <w:rsid w:val="0033124C"/>
    <w:rsid w:val="00331286"/>
    <w:rsid w:val="0033152A"/>
    <w:rsid w:val="00331A23"/>
    <w:rsid w:val="00333300"/>
    <w:rsid w:val="00333503"/>
    <w:rsid w:val="003351CA"/>
    <w:rsid w:val="003354D9"/>
    <w:rsid w:val="0033584C"/>
    <w:rsid w:val="00335AEE"/>
    <w:rsid w:val="00335C6D"/>
    <w:rsid w:val="00336551"/>
    <w:rsid w:val="0033661D"/>
    <w:rsid w:val="00337C85"/>
    <w:rsid w:val="00341B4B"/>
    <w:rsid w:val="00343223"/>
    <w:rsid w:val="003438CF"/>
    <w:rsid w:val="00343D14"/>
    <w:rsid w:val="00344A87"/>
    <w:rsid w:val="00344D09"/>
    <w:rsid w:val="00344F46"/>
    <w:rsid w:val="003458F6"/>
    <w:rsid w:val="00346066"/>
    <w:rsid w:val="00346544"/>
    <w:rsid w:val="00346AAF"/>
    <w:rsid w:val="00346C5F"/>
    <w:rsid w:val="00347576"/>
    <w:rsid w:val="00347F25"/>
    <w:rsid w:val="0035014A"/>
    <w:rsid w:val="0035099E"/>
    <w:rsid w:val="003515BA"/>
    <w:rsid w:val="00351FB4"/>
    <w:rsid w:val="003520CC"/>
    <w:rsid w:val="00352D41"/>
    <w:rsid w:val="003532D4"/>
    <w:rsid w:val="00355F71"/>
    <w:rsid w:val="00356F84"/>
    <w:rsid w:val="00357343"/>
    <w:rsid w:val="00357EEA"/>
    <w:rsid w:val="003627A6"/>
    <w:rsid w:val="003639E8"/>
    <w:rsid w:val="00363C1A"/>
    <w:rsid w:val="003640AF"/>
    <w:rsid w:val="003654AC"/>
    <w:rsid w:val="00366A66"/>
    <w:rsid w:val="00366CE8"/>
    <w:rsid w:val="00367B0B"/>
    <w:rsid w:val="00367DFE"/>
    <w:rsid w:val="0037147A"/>
    <w:rsid w:val="003716BE"/>
    <w:rsid w:val="00371BD7"/>
    <w:rsid w:val="00372436"/>
    <w:rsid w:val="003729A0"/>
    <w:rsid w:val="00372F2C"/>
    <w:rsid w:val="0037322A"/>
    <w:rsid w:val="00375CCC"/>
    <w:rsid w:val="00377BE4"/>
    <w:rsid w:val="00380C01"/>
    <w:rsid w:val="00381C00"/>
    <w:rsid w:val="00381DB6"/>
    <w:rsid w:val="0038294A"/>
    <w:rsid w:val="0038307A"/>
    <w:rsid w:val="003834FF"/>
    <w:rsid w:val="00383735"/>
    <w:rsid w:val="00384574"/>
    <w:rsid w:val="00385019"/>
    <w:rsid w:val="00385CA9"/>
    <w:rsid w:val="00386D6B"/>
    <w:rsid w:val="00387215"/>
    <w:rsid w:val="00387DFD"/>
    <w:rsid w:val="00387F4D"/>
    <w:rsid w:val="0039004D"/>
    <w:rsid w:val="0039040A"/>
    <w:rsid w:val="003904D1"/>
    <w:rsid w:val="00390678"/>
    <w:rsid w:val="00391DF6"/>
    <w:rsid w:val="003921CD"/>
    <w:rsid w:val="00394E2E"/>
    <w:rsid w:val="00395DFB"/>
    <w:rsid w:val="00397BEB"/>
    <w:rsid w:val="003A0476"/>
    <w:rsid w:val="003A08F9"/>
    <w:rsid w:val="003A1F01"/>
    <w:rsid w:val="003A2357"/>
    <w:rsid w:val="003A43A1"/>
    <w:rsid w:val="003A4EBD"/>
    <w:rsid w:val="003A596D"/>
    <w:rsid w:val="003A5DAC"/>
    <w:rsid w:val="003A6A8D"/>
    <w:rsid w:val="003A7329"/>
    <w:rsid w:val="003A7FD4"/>
    <w:rsid w:val="003B098F"/>
    <w:rsid w:val="003B1416"/>
    <w:rsid w:val="003B24CC"/>
    <w:rsid w:val="003B36BE"/>
    <w:rsid w:val="003B3FBB"/>
    <w:rsid w:val="003B43B0"/>
    <w:rsid w:val="003B4656"/>
    <w:rsid w:val="003B5AB3"/>
    <w:rsid w:val="003B669A"/>
    <w:rsid w:val="003C2A4D"/>
    <w:rsid w:val="003C3E74"/>
    <w:rsid w:val="003C4A4B"/>
    <w:rsid w:val="003C50E6"/>
    <w:rsid w:val="003C528D"/>
    <w:rsid w:val="003C62D0"/>
    <w:rsid w:val="003C66E2"/>
    <w:rsid w:val="003C68C5"/>
    <w:rsid w:val="003C6BF9"/>
    <w:rsid w:val="003C770F"/>
    <w:rsid w:val="003D08A7"/>
    <w:rsid w:val="003D0D7A"/>
    <w:rsid w:val="003D1037"/>
    <w:rsid w:val="003D1060"/>
    <w:rsid w:val="003D1252"/>
    <w:rsid w:val="003D1281"/>
    <w:rsid w:val="003D1E0B"/>
    <w:rsid w:val="003D3ABE"/>
    <w:rsid w:val="003D4AA8"/>
    <w:rsid w:val="003D5F66"/>
    <w:rsid w:val="003D600D"/>
    <w:rsid w:val="003D636E"/>
    <w:rsid w:val="003D72ED"/>
    <w:rsid w:val="003E06AE"/>
    <w:rsid w:val="003E12D6"/>
    <w:rsid w:val="003E1456"/>
    <w:rsid w:val="003E16F0"/>
    <w:rsid w:val="003E1AB2"/>
    <w:rsid w:val="003E2B0E"/>
    <w:rsid w:val="003E3540"/>
    <w:rsid w:val="003E3651"/>
    <w:rsid w:val="003E3840"/>
    <w:rsid w:val="003E43CC"/>
    <w:rsid w:val="003E496F"/>
    <w:rsid w:val="003E49B6"/>
    <w:rsid w:val="003E4D6E"/>
    <w:rsid w:val="003E6D05"/>
    <w:rsid w:val="003E7323"/>
    <w:rsid w:val="003F0ADF"/>
    <w:rsid w:val="003F174F"/>
    <w:rsid w:val="003F1E19"/>
    <w:rsid w:val="003F1EF5"/>
    <w:rsid w:val="003F2FB2"/>
    <w:rsid w:val="003F33E1"/>
    <w:rsid w:val="003F44A5"/>
    <w:rsid w:val="003F4F0B"/>
    <w:rsid w:val="003F594D"/>
    <w:rsid w:val="003F68D2"/>
    <w:rsid w:val="00400ABF"/>
    <w:rsid w:val="00403B7D"/>
    <w:rsid w:val="0040414E"/>
    <w:rsid w:val="00404151"/>
    <w:rsid w:val="00404DDF"/>
    <w:rsid w:val="00405127"/>
    <w:rsid w:val="004056B0"/>
    <w:rsid w:val="00406AD8"/>
    <w:rsid w:val="004104CE"/>
    <w:rsid w:val="00412498"/>
    <w:rsid w:val="0041336D"/>
    <w:rsid w:val="004140BD"/>
    <w:rsid w:val="004170C9"/>
    <w:rsid w:val="004176E5"/>
    <w:rsid w:val="004232D0"/>
    <w:rsid w:val="0042382A"/>
    <w:rsid w:val="00425B6B"/>
    <w:rsid w:val="0043266D"/>
    <w:rsid w:val="00434F6C"/>
    <w:rsid w:val="0043698C"/>
    <w:rsid w:val="004370E7"/>
    <w:rsid w:val="00437362"/>
    <w:rsid w:val="004405E8"/>
    <w:rsid w:val="00440D08"/>
    <w:rsid w:val="00441B42"/>
    <w:rsid w:val="00441C77"/>
    <w:rsid w:val="00444770"/>
    <w:rsid w:val="004453BB"/>
    <w:rsid w:val="00445C49"/>
    <w:rsid w:val="00446CBD"/>
    <w:rsid w:val="00447031"/>
    <w:rsid w:val="00447880"/>
    <w:rsid w:val="004478CB"/>
    <w:rsid w:val="00450829"/>
    <w:rsid w:val="00452AB0"/>
    <w:rsid w:val="00455595"/>
    <w:rsid w:val="00455CD5"/>
    <w:rsid w:val="00455F17"/>
    <w:rsid w:val="00455F8B"/>
    <w:rsid w:val="004561CA"/>
    <w:rsid w:val="00457DDE"/>
    <w:rsid w:val="00460C9D"/>
    <w:rsid w:val="00463454"/>
    <w:rsid w:val="004643A5"/>
    <w:rsid w:val="00464B70"/>
    <w:rsid w:val="00466037"/>
    <w:rsid w:val="004666CA"/>
    <w:rsid w:val="00470DF7"/>
    <w:rsid w:val="004713C6"/>
    <w:rsid w:val="00471A78"/>
    <w:rsid w:val="00472597"/>
    <w:rsid w:val="00472787"/>
    <w:rsid w:val="004727E0"/>
    <w:rsid w:val="00474A6E"/>
    <w:rsid w:val="00474B3C"/>
    <w:rsid w:val="00475083"/>
    <w:rsid w:val="00475ED3"/>
    <w:rsid w:val="00480046"/>
    <w:rsid w:val="004802DA"/>
    <w:rsid w:val="00482EFD"/>
    <w:rsid w:val="00484959"/>
    <w:rsid w:val="00484F8E"/>
    <w:rsid w:val="00484FEF"/>
    <w:rsid w:val="00485159"/>
    <w:rsid w:val="0048616C"/>
    <w:rsid w:val="004865E8"/>
    <w:rsid w:val="00491144"/>
    <w:rsid w:val="00491466"/>
    <w:rsid w:val="00491A38"/>
    <w:rsid w:val="00491FB0"/>
    <w:rsid w:val="00492606"/>
    <w:rsid w:val="0049348F"/>
    <w:rsid w:val="0049427B"/>
    <w:rsid w:val="00497084"/>
    <w:rsid w:val="00497673"/>
    <w:rsid w:val="00497A83"/>
    <w:rsid w:val="00497D7F"/>
    <w:rsid w:val="004A155F"/>
    <w:rsid w:val="004A1A4D"/>
    <w:rsid w:val="004A1B3A"/>
    <w:rsid w:val="004A49E1"/>
    <w:rsid w:val="004A5724"/>
    <w:rsid w:val="004A5ACC"/>
    <w:rsid w:val="004A70DF"/>
    <w:rsid w:val="004A7A89"/>
    <w:rsid w:val="004B1109"/>
    <w:rsid w:val="004B1960"/>
    <w:rsid w:val="004B3844"/>
    <w:rsid w:val="004B4342"/>
    <w:rsid w:val="004B445D"/>
    <w:rsid w:val="004B458F"/>
    <w:rsid w:val="004B4A6B"/>
    <w:rsid w:val="004C006B"/>
    <w:rsid w:val="004C1FB1"/>
    <w:rsid w:val="004C2917"/>
    <w:rsid w:val="004C487E"/>
    <w:rsid w:val="004C49C8"/>
    <w:rsid w:val="004C4E70"/>
    <w:rsid w:val="004C4E72"/>
    <w:rsid w:val="004C523E"/>
    <w:rsid w:val="004C57BE"/>
    <w:rsid w:val="004C5F8A"/>
    <w:rsid w:val="004C635C"/>
    <w:rsid w:val="004C6727"/>
    <w:rsid w:val="004C7090"/>
    <w:rsid w:val="004D24BA"/>
    <w:rsid w:val="004D322D"/>
    <w:rsid w:val="004D3770"/>
    <w:rsid w:val="004D48F7"/>
    <w:rsid w:val="004D4951"/>
    <w:rsid w:val="004D4A46"/>
    <w:rsid w:val="004D5DF1"/>
    <w:rsid w:val="004D7873"/>
    <w:rsid w:val="004D793F"/>
    <w:rsid w:val="004E0A05"/>
    <w:rsid w:val="004E0E3B"/>
    <w:rsid w:val="004E1EF6"/>
    <w:rsid w:val="004E2605"/>
    <w:rsid w:val="004E29CC"/>
    <w:rsid w:val="004E2D5D"/>
    <w:rsid w:val="004E35E8"/>
    <w:rsid w:val="004E6D7B"/>
    <w:rsid w:val="004E7DDE"/>
    <w:rsid w:val="004F1736"/>
    <w:rsid w:val="004F2812"/>
    <w:rsid w:val="004F2FB2"/>
    <w:rsid w:val="004F3743"/>
    <w:rsid w:val="004F3A07"/>
    <w:rsid w:val="004F3E71"/>
    <w:rsid w:val="004F77AB"/>
    <w:rsid w:val="00500E18"/>
    <w:rsid w:val="00501453"/>
    <w:rsid w:val="0050248F"/>
    <w:rsid w:val="00506278"/>
    <w:rsid w:val="00507326"/>
    <w:rsid w:val="0051015F"/>
    <w:rsid w:val="00511AEC"/>
    <w:rsid w:val="00511B1F"/>
    <w:rsid w:val="00512357"/>
    <w:rsid w:val="00512C66"/>
    <w:rsid w:val="00512D8C"/>
    <w:rsid w:val="00512FBD"/>
    <w:rsid w:val="00513247"/>
    <w:rsid w:val="00513773"/>
    <w:rsid w:val="005137C2"/>
    <w:rsid w:val="00513A06"/>
    <w:rsid w:val="00513BAB"/>
    <w:rsid w:val="0051533C"/>
    <w:rsid w:val="005159EE"/>
    <w:rsid w:val="005162BE"/>
    <w:rsid w:val="005166F5"/>
    <w:rsid w:val="0051740C"/>
    <w:rsid w:val="0051751F"/>
    <w:rsid w:val="00520AEF"/>
    <w:rsid w:val="00522196"/>
    <w:rsid w:val="005226CC"/>
    <w:rsid w:val="005246A6"/>
    <w:rsid w:val="00524C17"/>
    <w:rsid w:val="005251B1"/>
    <w:rsid w:val="00525DA3"/>
    <w:rsid w:val="00526973"/>
    <w:rsid w:val="00526A69"/>
    <w:rsid w:val="00526CB7"/>
    <w:rsid w:val="00527657"/>
    <w:rsid w:val="00527CE1"/>
    <w:rsid w:val="00530779"/>
    <w:rsid w:val="0053343A"/>
    <w:rsid w:val="005334E6"/>
    <w:rsid w:val="0053472E"/>
    <w:rsid w:val="00535F1B"/>
    <w:rsid w:val="00536918"/>
    <w:rsid w:val="005371A8"/>
    <w:rsid w:val="00537CA0"/>
    <w:rsid w:val="00537FC2"/>
    <w:rsid w:val="00540907"/>
    <w:rsid w:val="00540DAD"/>
    <w:rsid w:val="00541316"/>
    <w:rsid w:val="005425AF"/>
    <w:rsid w:val="00542ABE"/>
    <w:rsid w:val="00543183"/>
    <w:rsid w:val="005441EE"/>
    <w:rsid w:val="00545A35"/>
    <w:rsid w:val="00545EC5"/>
    <w:rsid w:val="0054608A"/>
    <w:rsid w:val="005461AB"/>
    <w:rsid w:val="00546446"/>
    <w:rsid w:val="00553B7C"/>
    <w:rsid w:val="005551E7"/>
    <w:rsid w:val="0055624F"/>
    <w:rsid w:val="0055748D"/>
    <w:rsid w:val="005578B4"/>
    <w:rsid w:val="005601EB"/>
    <w:rsid w:val="0056143B"/>
    <w:rsid w:val="00562BAF"/>
    <w:rsid w:val="00562C76"/>
    <w:rsid w:val="00563233"/>
    <w:rsid w:val="00563972"/>
    <w:rsid w:val="00563A11"/>
    <w:rsid w:val="00564AD7"/>
    <w:rsid w:val="00564D48"/>
    <w:rsid w:val="00565B1F"/>
    <w:rsid w:val="005662CE"/>
    <w:rsid w:val="005667F9"/>
    <w:rsid w:val="00567199"/>
    <w:rsid w:val="00567246"/>
    <w:rsid w:val="00567665"/>
    <w:rsid w:val="00570079"/>
    <w:rsid w:val="00570713"/>
    <w:rsid w:val="00570A1F"/>
    <w:rsid w:val="005746B4"/>
    <w:rsid w:val="0057475A"/>
    <w:rsid w:val="005757AB"/>
    <w:rsid w:val="00576962"/>
    <w:rsid w:val="00577248"/>
    <w:rsid w:val="005775AF"/>
    <w:rsid w:val="00577EB4"/>
    <w:rsid w:val="00580697"/>
    <w:rsid w:val="00580C5A"/>
    <w:rsid w:val="00580E6B"/>
    <w:rsid w:val="00581904"/>
    <w:rsid w:val="00581BC8"/>
    <w:rsid w:val="00581DFF"/>
    <w:rsid w:val="00582188"/>
    <w:rsid w:val="00583626"/>
    <w:rsid w:val="005838E2"/>
    <w:rsid w:val="00583AB6"/>
    <w:rsid w:val="00584143"/>
    <w:rsid w:val="00584309"/>
    <w:rsid w:val="005851F9"/>
    <w:rsid w:val="0058595F"/>
    <w:rsid w:val="00585EE8"/>
    <w:rsid w:val="00586D05"/>
    <w:rsid w:val="00587121"/>
    <w:rsid w:val="00587D17"/>
    <w:rsid w:val="0059018B"/>
    <w:rsid w:val="0059293D"/>
    <w:rsid w:val="00592A9D"/>
    <w:rsid w:val="00592EAD"/>
    <w:rsid w:val="005942DA"/>
    <w:rsid w:val="00594F8B"/>
    <w:rsid w:val="005958C7"/>
    <w:rsid w:val="005959B9"/>
    <w:rsid w:val="00597667"/>
    <w:rsid w:val="00597D59"/>
    <w:rsid w:val="005A0D0A"/>
    <w:rsid w:val="005A0EFD"/>
    <w:rsid w:val="005A1341"/>
    <w:rsid w:val="005A28DA"/>
    <w:rsid w:val="005A2FA0"/>
    <w:rsid w:val="005A3949"/>
    <w:rsid w:val="005B0510"/>
    <w:rsid w:val="005B0F42"/>
    <w:rsid w:val="005B1275"/>
    <w:rsid w:val="005B2BFB"/>
    <w:rsid w:val="005B4234"/>
    <w:rsid w:val="005B4F05"/>
    <w:rsid w:val="005B7A5B"/>
    <w:rsid w:val="005C23F5"/>
    <w:rsid w:val="005C2769"/>
    <w:rsid w:val="005C2AD7"/>
    <w:rsid w:val="005C2F23"/>
    <w:rsid w:val="005C371D"/>
    <w:rsid w:val="005C3D27"/>
    <w:rsid w:val="005C4F33"/>
    <w:rsid w:val="005C5354"/>
    <w:rsid w:val="005C5BB6"/>
    <w:rsid w:val="005C6CD2"/>
    <w:rsid w:val="005C6D66"/>
    <w:rsid w:val="005C79C6"/>
    <w:rsid w:val="005D0791"/>
    <w:rsid w:val="005D08E6"/>
    <w:rsid w:val="005D26B0"/>
    <w:rsid w:val="005D280E"/>
    <w:rsid w:val="005D3551"/>
    <w:rsid w:val="005D3BF5"/>
    <w:rsid w:val="005D459F"/>
    <w:rsid w:val="005D49CF"/>
    <w:rsid w:val="005D4E2E"/>
    <w:rsid w:val="005D5D46"/>
    <w:rsid w:val="005D7702"/>
    <w:rsid w:val="005D7F2C"/>
    <w:rsid w:val="005E053D"/>
    <w:rsid w:val="005E0658"/>
    <w:rsid w:val="005E09B5"/>
    <w:rsid w:val="005E2EDA"/>
    <w:rsid w:val="005E3A81"/>
    <w:rsid w:val="005E3FFA"/>
    <w:rsid w:val="005E57DB"/>
    <w:rsid w:val="005E5E0A"/>
    <w:rsid w:val="005E6A80"/>
    <w:rsid w:val="005E72A1"/>
    <w:rsid w:val="005E7BE6"/>
    <w:rsid w:val="005F2322"/>
    <w:rsid w:val="005F2E48"/>
    <w:rsid w:val="005F33A1"/>
    <w:rsid w:val="005F47CF"/>
    <w:rsid w:val="005F4851"/>
    <w:rsid w:val="005F6362"/>
    <w:rsid w:val="005F69BF"/>
    <w:rsid w:val="005F7149"/>
    <w:rsid w:val="005F71D5"/>
    <w:rsid w:val="005F7371"/>
    <w:rsid w:val="005F7740"/>
    <w:rsid w:val="00601979"/>
    <w:rsid w:val="00602718"/>
    <w:rsid w:val="0060301F"/>
    <w:rsid w:val="006035EA"/>
    <w:rsid w:val="00603FDA"/>
    <w:rsid w:val="0060448C"/>
    <w:rsid w:val="00604628"/>
    <w:rsid w:val="00604D24"/>
    <w:rsid w:val="006052F3"/>
    <w:rsid w:val="006062C7"/>
    <w:rsid w:val="0060648B"/>
    <w:rsid w:val="006068A1"/>
    <w:rsid w:val="00607EDD"/>
    <w:rsid w:val="00610184"/>
    <w:rsid w:val="00610BB7"/>
    <w:rsid w:val="0061140A"/>
    <w:rsid w:val="00611B08"/>
    <w:rsid w:val="00611B1D"/>
    <w:rsid w:val="00612F1D"/>
    <w:rsid w:val="00613413"/>
    <w:rsid w:val="0061362F"/>
    <w:rsid w:val="006151A3"/>
    <w:rsid w:val="0061562F"/>
    <w:rsid w:val="006159BC"/>
    <w:rsid w:val="00615EF6"/>
    <w:rsid w:val="006175BD"/>
    <w:rsid w:val="00617D29"/>
    <w:rsid w:val="0062091B"/>
    <w:rsid w:val="0062175C"/>
    <w:rsid w:val="006221BF"/>
    <w:rsid w:val="00622C70"/>
    <w:rsid w:val="00622F9F"/>
    <w:rsid w:val="00623F94"/>
    <w:rsid w:val="00626045"/>
    <w:rsid w:val="0063048C"/>
    <w:rsid w:val="006304A4"/>
    <w:rsid w:val="006313E4"/>
    <w:rsid w:val="00632C3A"/>
    <w:rsid w:val="006330F4"/>
    <w:rsid w:val="0063480D"/>
    <w:rsid w:val="0063558A"/>
    <w:rsid w:val="00636364"/>
    <w:rsid w:val="00637415"/>
    <w:rsid w:val="00641A09"/>
    <w:rsid w:val="0064230D"/>
    <w:rsid w:val="00642B9D"/>
    <w:rsid w:val="00643AB7"/>
    <w:rsid w:val="00644D81"/>
    <w:rsid w:val="0064502B"/>
    <w:rsid w:val="006455C2"/>
    <w:rsid w:val="00645D65"/>
    <w:rsid w:val="006461C8"/>
    <w:rsid w:val="00646C3D"/>
    <w:rsid w:val="00647595"/>
    <w:rsid w:val="006504A1"/>
    <w:rsid w:val="00650931"/>
    <w:rsid w:val="00650B4E"/>
    <w:rsid w:val="00651026"/>
    <w:rsid w:val="00651B75"/>
    <w:rsid w:val="006520BA"/>
    <w:rsid w:val="0065213B"/>
    <w:rsid w:val="006524D4"/>
    <w:rsid w:val="006552DB"/>
    <w:rsid w:val="0065555A"/>
    <w:rsid w:val="006563A7"/>
    <w:rsid w:val="00660FCE"/>
    <w:rsid w:val="00663870"/>
    <w:rsid w:val="006646C9"/>
    <w:rsid w:val="006652E0"/>
    <w:rsid w:val="0066750E"/>
    <w:rsid w:val="00667ADB"/>
    <w:rsid w:val="00672478"/>
    <w:rsid w:val="0067328D"/>
    <w:rsid w:val="006739AF"/>
    <w:rsid w:val="0067426F"/>
    <w:rsid w:val="0068069F"/>
    <w:rsid w:val="00681A5C"/>
    <w:rsid w:val="00682896"/>
    <w:rsid w:val="006843E6"/>
    <w:rsid w:val="0068469A"/>
    <w:rsid w:val="00686859"/>
    <w:rsid w:val="00687384"/>
    <w:rsid w:val="00690C32"/>
    <w:rsid w:val="00691D17"/>
    <w:rsid w:val="006923A4"/>
    <w:rsid w:val="00692BF0"/>
    <w:rsid w:val="00692F0A"/>
    <w:rsid w:val="0069360D"/>
    <w:rsid w:val="00693E5C"/>
    <w:rsid w:val="006950B9"/>
    <w:rsid w:val="00695DEF"/>
    <w:rsid w:val="00696416"/>
    <w:rsid w:val="0069731F"/>
    <w:rsid w:val="0069764D"/>
    <w:rsid w:val="006A0543"/>
    <w:rsid w:val="006A0CB2"/>
    <w:rsid w:val="006A12E9"/>
    <w:rsid w:val="006A1762"/>
    <w:rsid w:val="006A276D"/>
    <w:rsid w:val="006A2FA7"/>
    <w:rsid w:val="006A3FEC"/>
    <w:rsid w:val="006A4FC1"/>
    <w:rsid w:val="006A53CE"/>
    <w:rsid w:val="006A5FC0"/>
    <w:rsid w:val="006A6D4B"/>
    <w:rsid w:val="006A73E1"/>
    <w:rsid w:val="006A77A9"/>
    <w:rsid w:val="006A78E2"/>
    <w:rsid w:val="006A7C8E"/>
    <w:rsid w:val="006B17C4"/>
    <w:rsid w:val="006B1B71"/>
    <w:rsid w:val="006B215B"/>
    <w:rsid w:val="006B38A7"/>
    <w:rsid w:val="006B514A"/>
    <w:rsid w:val="006C0840"/>
    <w:rsid w:val="006C1568"/>
    <w:rsid w:val="006C15A3"/>
    <w:rsid w:val="006C2391"/>
    <w:rsid w:val="006C2D7F"/>
    <w:rsid w:val="006C3BA5"/>
    <w:rsid w:val="006C3C06"/>
    <w:rsid w:val="006C4C82"/>
    <w:rsid w:val="006C51D3"/>
    <w:rsid w:val="006C522B"/>
    <w:rsid w:val="006C5606"/>
    <w:rsid w:val="006C5CC4"/>
    <w:rsid w:val="006C6318"/>
    <w:rsid w:val="006C6F6B"/>
    <w:rsid w:val="006C7782"/>
    <w:rsid w:val="006C7B5C"/>
    <w:rsid w:val="006C7BB6"/>
    <w:rsid w:val="006D0B36"/>
    <w:rsid w:val="006D1DB8"/>
    <w:rsid w:val="006D25A5"/>
    <w:rsid w:val="006D36A8"/>
    <w:rsid w:val="006D3783"/>
    <w:rsid w:val="006D4232"/>
    <w:rsid w:val="006D57E1"/>
    <w:rsid w:val="006D60B3"/>
    <w:rsid w:val="006D6944"/>
    <w:rsid w:val="006E0908"/>
    <w:rsid w:val="006E10BA"/>
    <w:rsid w:val="006E179F"/>
    <w:rsid w:val="006E30D4"/>
    <w:rsid w:val="006E53F7"/>
    <w:rsid w:val="006E689F"/>
    <w:rsid w:val="006E6BDE"/>
    <w:rsid w:val="006E6FB2"/>
    <w:rsid w:val="006E7066"/>
    <w:rsid w:val="006F08B5"/>
    <w:rsid w:val="006F09BC"/>
    <w:rsid w:val="006F23D4"/>
    <w:rsid w:val="006F2990"/>
    <w:rsid w:val="006F30C9"/>
    <w:rsid w:val="006F3287"/>
    <w:rsid w:val="006F38B8"/>
    <w:rsid w:val="006F5B31"/>
    <w:rsid w:val="006F64A9"/>
    <w:rsid w:val="006F6706"/>
    <w:rsid w:val="006F6925"/>
    <w:rsid w:val="00701A7A"/>
    <w:rsid w:val="00702048"/>
    <w:rsid w:val="00702090"/>
    <w:rsid w:val="007036C3"/>
    <w:rsid w:val="00703D9B"/>
    <w:rsid w:val="00704A22"/>
    <w:rsid w:val="00704C10"/>
    <w:rsid w:val="00704D9B"/>
    <w:rsid w:val="0070645D"/>
    <w:rsid w:val="0070671F"/>
    <w:rsid w:val="0071118C"/>
    <w:rsid w:val="007111D9"/>
    <w:rsid w:val="0071128C"/>
    <w:rsid w:val="0071197F"/>
    <w:rsid w:val="00712B61"/>
    <w:rsid w:val="00715DA5"/>
    <w:rsid w:val="00715EDE"/>
    <w:rsid w:val="00715EE2"/>
    <w:rsid w:val="007166CF"/>
    <w:rsid w:val="00716D70"/>
    <w:rsid w:val="00720105"/>
    <w:rsid w:val="00721C1E"/>
    <w:rsid w:val="007227EB"/>
    <w:rsid w:val="00722B7D"/>
    <w:rsid w:val="00722BC5"/>
    <w:rsid w:val="00722F33"/>
    <w:rsid w:val="0072481F"/>
    <w:rsid w:val="00724BD4"/>
    <w:rsid w:val="007254FA"/>
    <w:rsid w:val="007261A9"/>
    <w:rsid w:val="0072623A"/>
    <w:rsid w:val="00726A14"/>
    <w:rsid w:val="00727ABF"/>
    <w:rsid w:val="00727C83"/>
    <w:rsid w:val="00727D14"/>
    <w:rsid w:val="00730C62"/>
    <w:rsid w:val="00730D90"/>
    <w:rsid w:val="00731B58"/>
    <w:rsid w:val="00731E86"/>
    <w:rsid w:val="00732145"/>
    <w:rsid w:val="007331ED"/>
    <w:rsid w:val="00733F68"/>
    <w:rsid w:val="00733FC2"/>
    <w:rsid w:val="00734B59"/>
    <w:rsid w:val="00734D74"/>
    <w:rsid w:val="00735136"/>
    <w:rsid w:val="00735A89"/>
    <w:rsid w:val="00736275"/>
    <w:rsid w:val="007369B1"/>
    <w:rsid w:val="00736A5F"/>
    <w:rsid w:val="00736EE7"/>
    <w:rsid w:val="0073701D"/>
    <w:rsid w:val="0073709D"/>
    <w:rsid w:val="0073744D"/>
    <w:rsid w:val="00737729"/>
    <w:rsid w:val="00737889"/>
    <w:rsid w:val="00740F98"/>
    <w:rsid w:val="00741300"/>
    <w:rsid w:val="007424CD"/>
    <w:rsid w:val="00743B06"/>
    <w:rsid w:val="00744979"/>
    <w:rsid w:val="0074556D"/>
    <w:rsid w:val="00745E62"/>
    <w:rsid w:val="00746808"/>
    <w:rsid w:val="00746999"/>
    <w:rsid w:val="0074793D"/>
    <w:rsid w:val="00747B22"/>
    <w:rsid w:val="00747C16"/>
    <w:rsid w:val="00747EE6"/>
    <w:rsid w:val="00750B08"/>
    <w:rsid w:val="00751587"/>
    <w:rsid w:val="007526CD"/>
    <w:rsid w:val="00752CF2"/>
    <w:rsid w:val="00753E3D"/>
    <w:rsid w:val="00753E9F"/>
    <w:rsid w:val="00754F7E"/>
    <w:rsid w:val="00754FD2"/>
    <w:rsid w:val="00755AAC"/>
    <w:rsid w:val="00755D8F"/>
    <w:rsid w:val="0075731D"/>
    <w:rsid w:val="00760556"/>
    <w:rsid w:val="00761FC9"/>
    <w:rsid w:val="007625AF"/>
    <w:rsid w:val="00762818"/>
    <w:rsid w:val="007628A4"/>
    <w:rsid w:val="00762A4A"/>
    <w:rsid w:val="0076324A"/>
    <w:rsid w:val="00763F33"/>
    <w:rsid w:val="007642BC"/>
    <w:rsid w:val="007644F0"/>
    <w:rsid w:val="007655D1"/>
    <w:rsid w:val="007660AF"/>
    <w:rsid w:val="00770FFB"/>
    <w:rsid w:val="0077419E"/>
    <w:rsid w:val="007768B8"/>
    <w:rsid w:val="00777AB9"/>
    <w:rsid w:val="00777C09"/>
    <w:rsid w:val="00777FEE"/>
    <w:rsid w:val="00780107"/>
    <w:rsid w:val="00782639"/>
    <w:rsid w:val="00782A81"/>
    <w:rsid w:val="00782CA6"/>
    <w:rsid w:val="00782FE9"/>
    <w:rsid w:val="007831DB"/>
    <w:rsid w:val="00783CD1"/>
    <w:rsid w:val="007849A3"/>
    <w:rsid w:val="00786352"/>
    <w:rsid w:val="00787741"/>
    <w:rsid w:val="0078778B"/>
    <w:rsid w:val="00787B4F"/>
    <w:rsid w:val="00787BA4"/>
    <w:rsid w:val="0079093A"/>
    <w:rsid w:val="00791298"/>
    <w:rsid w:val="0079374B"/>
    <w:rsid w:val="007947F4"/>
    <w:rsid w:val="00795832"/>
    <w:rsid w:val="00795AEB"/>
    <w:rsid w:val="00796D08"/>
    <w:rsid w:val="007A0EFA"/>
    <w:rsid w:val="007A17A6"/>
    <w:rsid w:val="007A2A97"/>
    <w:rsid w:val="007A2C47"/>
    <w:rsid w:val="007A2D01"/>
    <w:rsid w:val="007A4465"/>
    <w:rsid w:val="007A4B13"/>
    <w:rsid w:val="007A4D22"/>
    <w:rsid w:val="007A5D2D"/>
    <w:rsid w:val="007A72B4"/>
    <w:rsid w:val="007B0EA3"/>
    <w:rsid w:val="007B23FD"/>
    <w:rsid w:val="007B2F60"/>
    <w:rsid w:val="007B37FA"/>
    <w:rsid w:val="007B3DD4"/>
    <w:rsid w:val="007B410C"/>
    <w:rsid w:val="007B42D1"/>
    <w:rsid w:val="007B42E5"/>
    <w:rsid w:val="007B495E"/>
    <w:rsid w:val="007B7FF0"/>
    <w:rsid w:val="007C0087"/>
    <w:rsid w:val="007C02A5"/>
    <w:rsid w:val="007C114E"/>
    <w:rsid w:val="007C170D"/>
    <w:rsid w:val="007C38A1"/>
    <w:rsid w:val="007C53A6"/>
    <w:rsid w:val="007C60EE"/>
    <w:rsid w:val="007C6361"/>
    <w:rsid w:val="007C71A2"/>
    <w:rsid w:val="007D160B"/>
    <w:rsid w:val="007D3885"/>
    <w:rsid w:val="007D39B4"/>
    <w:rsid w:val="007D3DD5"/>
    <w:rsid w:val="007D4218"/>
    <w:rsid w:val="007D44C5"/>
    <w:rsid w:val="007D4662"/>
    <w:rsid w:val="007D4B2D"/>
    <w:rsid w:val="007D6DE9"/>
    <w:rsid w:val="007D6EC9"/>
    <w:rsid w:val="007D7378"/>
    <w:rsid w:val="007E06C2"/>
    <w:rsid w:val="007E220A"/>
    <w:rsid w:val="007E2D4F"/>
    <w:rsid w:val="007E455F"/>
    <w:rsid w:val="007E46BA"/>
    <w:rsid w:val="007E47F3"/>
    <w:rsid w:val="007E4980"/>
    <w:rsid w:val="007E5524"/>
    <w:rsid w:val="007E77DB"/>
    <w:rsid w:val="007F0BE3"/>
    <w:rsid w:val="007F0F93"/>
    <w:rsid w:val="007F3596"/>
    <w:rsid w:val="007F3E9B"/>
    <w:rsid w:val="007F48FB"/>
    <w:rsid w:val="007F5917"/>
    <w:rsid w:val="007F5D56"/>
    <w:rsid w:val="007F62E0"/>
    <w:rsid w:val="007F66A9"/>
    <w:rsid w:val="007F72A1"/>
    <w:rsid w:val="007F73B8"/>
    <w:rsid w:val="00800181"/>
    <w:rsid w:val="0080148F"/>
    <w:rsid w:val="0080162A"/>
    <w:rsid w:val="0080257F"/>
    <w:rsid w:val="00803826"/>
    <w:rsid w:val="0080431F"/>
    <w:rsid w:val="008043D2"/>
    <w:rsid w:val="008046BE"/>
    <w:rsid w:val="00805513"/>
    <w:rsid w:val="00805689"/>
    <w:rsid w:val="00805C21"/>
    <w:rsid w:val="00805E8B"/>
    <w:rsid w:val="0080683D"/>
    <w:rsid w:val="00807CEE"/>
    <w:rsid w:val="008102E6"/>
    <w:rsid w:val="00810A53"/>
    <w:rsid w:val="00810FD5"/>
    <w:rsid w:val="00811F48"/>
    <w:rsid w:val="0081253E"/>
    <w:rsid w:val="00812CE4"/>
    <w:rsid w:val="008135C8"/>
    <w:rsid w:val="00814474"/>
    <w:rsid w:val="008146A5"/>
    <w:rsid w:val="0081641F"/>
    <w:rsid w:val="00816427"/>
    <w:rsid w:val="008167A2"/>
    <w:rsid w:val="00816C34"/>
    <w:rsid w:val="00816D67"/>
    <w:rsid w:val="0082117F"/>
    <w:rsid w:val="00821819"/>
    <w:rsid w:val="00822FD7"/>
    <w:rsid w:val="00825715"/>
    <w:rsid w:val="00826804"/>
    <w:rsid w:val="00826F61"/>
    <w:rsid w:val="00830627"/>
    <w:rsid w:val="008308FA"/>
    <w:rsid w:val="008317C1"/>
    <w:rsid w:val="00832871"/>
    <w:rsid w:val="008339FD"/>
    <w:rsid w:val="00833C5C"/>
    <w:rsid w:val="00833F93"/>
    <w:rsid w:val="008349C2"/>
    <w:rsid w:val="00834BC1"/>
    <w:rsid w:val="00836D44"/>
    <w:rsid w:val="00836FC5"/>
    <w:rsid w:val="008373A5"/>
    <w:rsid w:val="00837DC5"/>
    <w:rsid w:val="00840701"/>
    <w:rsid w:val="0084287E"/>
    <w:rsid w:val="00843408"/>
    <w:rsid w:val="00844277"/>
    <w:rsid w:val="0084538A"/>
    <w:rsid w:val="008453C4"/>
    <w:rsid w:val="0084547E"/>
    <w:rsid w:val="00845732"/>
    <w:rsid w:val="00847158"/>
    <w:rsid w:val="008475B4"/>
    <w:rsid w:val="00847EC5"/>
    <w:rsid w:val="00850347"/>
    <w:rsid w:val="0085047B"/>
    <w:rsid w:val="00850F11"/>
    <w:rsid w:val="00851468"/>
    <w:rsid w:val="00851B4C"/>
    <w:rsid w:val="008523FB"/>
    <w:rsid w:val="008524D4"/>
    <w:rsid w:val="00853264"/>
    <w:rsid w:val="008552E0"/>
    <w:rsid w:val="008564DF"/>
    <w:rsid w:val="00856639"/>
    <w:rsid w:val="00856AE2"/>
    <w:rsid w:val="00857B06"/>
    <w:rsid w:val="00860B5B"/>
    <w:rsid w:val="0086188C"/>
    <w:rsid w:val="00861D22"/>
    <w:rsid w:val="00864EA0"/>
    <w:rsid w:val="008658A8"/>
    <w:rsid w:val="00866533"/>
    <w:rsid w:val="00866662"/>
    <w:rsid w:val="0086718B"/>
    <w:rsid w:val="00867343"/>
    <w:rsid w:val="00867FE2"/>
    <w:rsid w:val="00870548"/>
    <w:rsid w:val="00871257"/>
    <w:rsid w:val="008717F6"/>
    <w:rsid w:val="00871ACB"/>
    <w:rsid w:val="00872693"/>
    <w:rsid w:val="008737E7"/>
    <w:rsid w:val="0087549B"/>
    <w:rsid w:val="00875D55"/>
    <w:rsid w:val="00876981"/>
    <w:rsid w:val="00877B65"/>
    <w:rsid w:val="0088044C"/>
    <w:rsid w:val="008812FB"/>
    <w:rsid w:val="00881451"/>
    <w:rsid w:val="008845B2"/>
    <w:rsid w:val="00885ADB"/>
    <w:rsid w:val="0088663A"/>
    <w:rsid w:val="00887B6C"/>
    <w:rsid w:val="00890685"/>
    <w:rsid w:val="00890C57"/>
    <w:rsid w:val="00891B31"/>
    <w:rsid w:val="00891E8F"/>
    <w:rsid w:val="008933F6"/>
    <w:rsid w:val="00894246"/>
    <w:rsid w:val="00894B30"/>
    <w:rsid w:val="00895B8F"/>
    <w:rsid w:val="008A0210"/>
    <w:rsid w:val="008A25F4"/>
    <w:rsid w:val="008A38F8"/>
    <w:rsid w:val="008A3E0C"/>
    <w:rsid w:val="008A3F67"/>
    <w:rsid w:val="008A42EE"/>
    <w:rsid w:val="008A4539"/>
    <w:rsid w:val="008A6621"/>
    <w:rsid w:val="008A743A"/>
    <w:rsid w:val="008A7730"/>
    <w:rsid w:val="008A7AC4"/>
    <w:rsid w:val="008B107B"/>
    <w:rsid w:val="008B1501"/>
    <w:rsid w:val="008B151D"/>
    <w:rsid w:val="008B16DD"/>
    <w:rsid w:val="008B388A"/>
    <w:rsid w:val="008B517B"/>
    <w:rsid w:val="008B7AC7"/>
    <w:rsid w:val="008C04EF"/>
    <w:rsid w:val="008C15B0"/>
    <w:rsid w:val="008C17DF"/>
    <w:rsid w:val="008C20AC"/>
    <w:rsid w:val="008C2DC3"/>
    <w:rsid w:val="008C2FB5"/>
    <w:rsid w:val="008C38C1"/>
    <w:rsid w:val="008C5A1C"/>
    <w:rsid w:val="008C5E29"/>
    <w:rsid w:val="008C68D8"/>
    <w:rsid w:val="008D230B"/>
    <w:rsid w:val="008D508C"/>
    <w:rsid w:val="008D513D"/>
    <w:rsid w:val="008D6259"/>
    <w:rsid w:val="008D79CB"/>
    <w:rsid w:val="008D7BA9"/>
    <w:rsid w:val="008E0DB0"/>
    <w:rsid w:val="008E11F1"/>
    <w:rsid w:val="008E1D42"/>
    <w:rsid w:val="008E32ED"/>
    <w:rsid w:val="008E428E"/>
    <w:rsid w:val="008E4E36"/>
    <w:rsid w:val="008E636A"/>
    <w:rsid w:val="008E7D3C"/>
    <w:rsid w:val="008F08F1"/>
    <w:rsid w:val="008F2C9A"/>
    <w:rsid w:val="008F3176"/>
    <w:rsid w:val="008F368A"/>
    <w:rsid w:val="008F3C90"/>
    <w:rsid w:val="008F590E"/>
    <w:rsid w:val="008F7552"/>
    <w:rsid w:val="008F7834"/>
    <w:rsid w:val="00900FA6"/>
    <w:rsid w:val="0090146D"/>
    <w:rsid w:val="009026FD"/>
    <w:rsid w:val="00902909"/>
    <w:rsid w:val="00906195"/>
    <w:rsid w:val="009065E5"/>
    <w:rsid w:val="009068A1"/>
    <w:rsid w:val="00906F39"/>
    <w:rsid w:val="0090711A"/>
    <w:rsid w:val="009100D9"/>
    <w:rsid w:val="00910A48"/>
    <w:rsid w:val="0091120E"/>
    <w:rsid w:val="00911A2B"/>
    <w:rsid w:val="00914197"/>
    <w:rsid w:val="009147D1"/>
    <w:rsid w:val="00920C36"/>
    <w:rsid w:val="00922698"/>
    <w:rsid w:val="00922DCA"/>
    <w:rsid w:val="00924F01"/>
    <w:rsid w:val="009251A8"/>
    <w:rsid w:val="00925608"/>
    <w:rsid w:val="00925F42"/>
    <w:rsid w:val="00926006"/>
    <w:rsid w:val="00926696"/>
    <w:rsid w:val="00926BE6"/>
    <w:rsid w:val="00930B14"/>
    <w:rsid w:val="00931DCE"/>
    <w:rsid w:val="009327A4"/>
    <w:rsid w:val="0093348D"/>
    <w:rsid w:val="0093386B"/>
    <w:rsid w:val="009341CB"/>
    <w:rsid w:val="0093485A"/>
    <w:rsid w:val="00934D7A"/>
    <w:rsid w:val="009355B1"/>
    <w:rsid w:val="00935D35"/>
    <w:rsid w:val="00936418"/>
    <w:rsid w:val="009402C6"/>
    <w:rsid w:val="009423D4"/>
    <w:rsid w:val="0094278C"/>
    <w:rsid w:val="00943C32"/>
    <w:rsid w:val="00944058"/>
    <w:rsid w:val="009451C1"/>
    <w:rsid w:val="00946C2F"/>
    <w:rsid w:val="0094728A"/>
    <w:rsid w:val="00947515"/>
    <w:rsid w:val="009505AE"/>
    <w:rsid w:val="00950FA5"/>
    <w:rsid w:val="009512EF"/>
    <w:rsid w:val="00951A58"/>
    <w:rsid w:val="00951F92"/>
    <w:rsid w:val="00953E3A"/>
    <w:rsid w:val="009540FE"/>
    <w:rsid w:val="0095423A"/>
    <w:rsid w:val="0095448A"/>
    <w:rsid w:val="0095459C"/>
    <w:rsid w:val="00956B05"/>
    <w:rsid w:val="0095790E"/>
    <w:rsid w:val="00957CBB"/>
    <w:rsid w:val="00957D90"/>
    <w:rsid w:val="009602BE"/>
    <w:rsid w:val="00960781"/>
    <w:rsid w:val="00961F89"/>
    <w:rsid w:val="0096220C"/>
    <w:rsid w:val="0096330B"/>
    <w:rsid w:val="0096336E"/>
    <w:rsid w:val="0096342C"/>
    <w:rsid w:val="0096423E"/>
    <w:rsid w:val="00964360"/>
    <w:rsid w:val="00965845"/>
    <w:rsid w:val="0096627E"/>
    <w:rsid w:val="00970747"/>
    <w:rsid w:val="0097190F"/>
    <w:rsid w:val="00971B42"/>
    <w:rsid w:val="00972CDC"/>
    <w:rsid w:val="00973CD7"/>
    <w:rsid w:val="00973ED5"/>
    <w:rsid w:val="00973FBF"/>
    <w:rsid w:val="00974A29"/>
    <w:rsid w:val="0097514B"/>
    <w:rsid w:val="00975BFA"/>
    <w:rsid w:val="009762E9"/>
    <w:rsid w:val="00976B22"/>
    <w:rsid w:val="0097747E"/>
    <w:rsid w:val="009777C1"/>
    <w:rsid w:val="00980909"/>
    <w:rsid w:val="009814F4"/>
    <w:rsid w:val="0098173B"/>
    <w:rsid w:val="00982853"/>
    <w:rsid w:val="009830D0"/>
    <w:rsid w:val="00983163"/>
    <w:rsid w:val="009832F2"/>
    <w:rsid w:val="00983480"/>
    <w:rsid w:val="009843E2"/>
    <w:rsid w:val="009844D1"/>
    <w:rsid w:val="0098537F"/>
    <w:rsid w:val="00985447"/>
    <w:rsid w:val="00986B3F"/>
    <w:rsid w:val="009877A1"/>
    <w:rsid w:val="00987B47"/>
    <w:rsid w:val="009909A6"/>
    <w:rsid w:val="009917C2"/>
    <w:rsid w:val="0099234B"/>
    <w:rsid w:val="009933A8"/>
    <w:rsid w:val="00996324"/>
    <w:rsid w:val="00996865"/>
    <w:rsid w:val="00996DD9"/>
    <w:rsid w:val="009978D3"/>
    <w:rsid w:val="00997F77"/>
    <w:rsid w:val="009A0F81"/>
    <w:rsid w:val="009A20A3"/>
    <w:rsid w:val="009A2265"/>
    <w:rsid w:val="009A29F6"/>
    <w:rsid w:val="009A38E1"/>
    <w:rsid w:val="009A46EB"/>
    <w:rsid w:val="009A4C8F"/>
    <w:rsid w:val="009A538D"/>
    <w:rsid w:val="009A564C"/>
    <w:rsid w:val="009A604A"/>
    <w:rsid w:val="009A6856"/>
    <w:rsid w:val="009A6EC7"/>
    <w:rsid w:val="009B0B8C"/>
    <w:rsid w:val="009B1639"/>
    <w:rsid w:val="009B213B"/>
    <w:rsid w:val="009B2475"/>
    <w:rsid w:val="009B2D01"/>
    <w:rsid w:val="009B3A5A"/>
    <w:rsid w:val="009B57E1"/>
    <w:rsid w:val="009B793C"/>
    <w:rsid w:val="009B7C29"/>
    <w:rsid w:val="009C03CE"/>
    <w:rsid w:val="009C0A7E"/>
    <w:rsid w:val="009C0D51"/>
    <w:rsid w:val="009C0E65"/>
    <w:rsid w:val="009C1DFE"/>
    <w:rsid w:val="009C2883"/>
    <w:rsid w:val="009C3B8C"/>
    <w:rsid w:val="009C449C"/>
    <w:rsid w:val="009C5260"/>
    <w:rsid w:val="009C5E15"/>
    <w:rsid w:val="009C600F"/>
    <w:rsid w:val="009D0899"/>
    <w:rsid w:val="009D0BDB"/>
    <w:rsid w:val="009D11BC"/>
    <w:rsid w:val="009D1EA5"/>
    <w:rsid w:val="009D2634"/>
    <w:rsid w:val="009D3704"/>
    <w:rsid w:val="009D40BD"/>
    <w:rsid w:val="009D49C4"/>
    <w:rsid w:val="009D5019"/>
    <w:rsid w:val="009D62C6"/>
    <w:rsid w:val="009D744B"/>
    <w:rsid w:val="009D7BA5"/>
    <w:rsid w:val="009E0B70"/>
    <w:rsid w:val="009E0E09"/>
    <w:rsid w:val="009E1340"/>
    <w:rsid w:val="009E14A7"/>
    <w:rsid w:val="009E153E"/>
    <w:rsid w:val="009E4136"/>
    <w:rsid w:val="009E47B7"/>
    <w:rsid w:val="009E4DB5"/>
    <w:rsid w:val="009E5D1D"/>
    <w:rsid w:val="009E7453"/>
    <w:rsid w:val="009E7EB2"/>
    <w:rsid w:val="009F11C1"/>
    <w:rsid w:val="009F232C"/>
    <w:rsid w:val="009F25CB"/>
    <w:rsid w:val="009F26DF"/>
    <w:rsid w:val="009F2CCB"/>
    <w:rsid w:val="009F3781"/>
    <w:rsid w:val="009F3D6E"/>
    <w:rsid w:val="009F3F96"/>
    <w:rsid w:val="009F4381"/>
    <w:rsid w:val="009F4BA2"/>
    <w:rsid w:val="009F634D"/>
    <w:rsid w:val="009F6C4B"/>
    <w:rsid w:val="009F7A1C"/>
    <w:rsid w:val="00A0075A"/>
    <w:rsid w:val="00A00A88"/>
    <w:rsid w:val="00A01812"/>
    <w:rsid w:val="00A02280"/>
    <w:rsid w:val="00A03501"/>
    <w:rsid w:val="00A0392E"/>
    <w:rsid w:val="00A039AA"/>
    <w:rsid w:val="00A04019"/>
    <w:rsid w:val="00A04927"/>
    <w:rsid w:val="00A059C9"/>
    <w:rsid w:val="00A06021"/>
    <w:rsid w:val="00A07323"/>
    <w:rsid w:val="00A07AF7"/>
    <w:rsid w:val="00A109C2"/>
    <w:rsid w:val="00A122A3"/>
    <w:rsid w:val="00A123B5"/>
    <w:rsid w:val="00A125C4"/>
    <w:rsid w:val="00A12F08"/>
    <w:rsid w:val="00A13B3B"/>
    <w:rsid w:val="00A148DB"/>
    <w:rsid w:val="00A15F33"/>
    <w:rsid w:val="00A1675B"/>
    <w:rsid w:val="00A16D53"/>
    <w:rsid w:val="00A175A8"/>
    <w:rsid w:val="00A17B65"/>
    <w:rsid w:val="00A17DEB"/>
    <w:rsid w:val="00A202C4"/>
    <w:rsid w:val="00A22502"/>
    <w:rsid w:val="00A22DE6"/>
    <w:rsid w:val="00A2433A"/>
    <w:rsid w:val="00A24820"/>
    <w:rsid w:val="00A25D5B"/>
    <w:rsid w:val="00A26BC8"/>
    <w:rsid w:val="00A27A66"/>
    <w:rsid w:val="00A27BF0"/>
    <w:rsid w:val="00A315B9"/>
    <w:rsid w:val="00A31B39"/>
    <w:rsid w:val="00A32CF4"/>
    <w:rsid w:val="00A3345D"/>
    <w:rsid w:val="00A33685"/>
    <w:rsid w:val="00A340B0"/>
    <w:rsid w:val="00A341E2"/>
    <w:rsid w:val="00A34E27"/>
    <w:rsid w:val="00A35C5B"/>
    <w:rsid w:val="00A37E46"/>
    <w:rsid w:val="00A4038B"/>
    <w:rsid w:val="00A408F4"/>
    <w:rsid w:val="00A411C9"/>
    <w:rsid w:val="00A41320"/>
    <w:rsid w:val="00A42D93"/>
    <w:rsid w:val="00A42F36"/>
    <w:rsid w:val="00A43497"/>
    <w:rsid w:val="00A435D5"/>
    <w:rsid w:val="00A436DB"/>
    <w:rsid w:val="00A439D4"/>
    <w:rsid w:val="00A45A6D"/>
    <w:rsid w:val="00A4613C"/>
    <w:rsid w:val="00A462A0"/>
    <w:rsid w:val="00A466A8"/>
    <w:rsid w:val="00A46CEC"/>
    <w:rsid w:val="00A47937"/>
    <w:rsid w:val="00A47ECE"/>
    <w:rsid w:val="00A50211"/>
    <w:rsid w:val="00A50827"/>
    <w:rsid w:val="00A51152"/>
    <w:rsid w:val="00A52EFF"/>
    <w:rsid w:val="00A53AD9"/>
    <w:rsid w:val="00A53F87"/>
    <w:rsid w:val="00A54793"/>
    <w:rsid w:val="00A548F1"/>
    <w:rsid w:val="00A54E4D"/>
    <w:rsid w:val="00A54FC8"/>
    <w:rsid w:val="00A55C87"/>
    <w:rsid w:val="00A60C90"/>
    <w:rsid w:val="00A61AD8"/>
    <w:rsid w:val="00A62388"/>
    <w:rsid w:val="00A62977"/>
    <w:rsid w:val="00A62D52"/>
    <w:rsid w:val="00A62FB1"/>
    <w:rsid w:val="00A63259"/>
    <w:rsid w:val="00A64632"/>
    <w:rsid w:val="00A64915"/>
    <w:rsid w:val="00A66B5C"/>
    <w:rsid w:val="00A67934"/>
    <w:rsid w:val="00A715A1"/>
    <w:rsid w:val="00A715EF"/>
    <w:rsid w:val="00A71697"/>
    <w:rsid w:val="00A730BC"/>
    <w:rsid w:val="00A73C7E"/>
    <w:rsid w:val="00A80184"/>
    <w:rsid w:val="00A80F59"/>
    <w:rsid w:val="00A816EE"/>
    <w:rsid w:val="00A8263F"/>
    <w:rsid w:val="00A83907"/>
    <w:rsid w:val="00A84573"/>
    <w:rsid w:val="00A84EE9"/>
    <w:rsid w:val="00A854F2"/>
    <w:rsid w:val="00A85799"/>
    <w:rsid w:val="00A86353"/>
    <w:rsid w:val="00A866D2"/>
    <w:rsid w:val="00A87E9E"/>
    <w:rsid w:val="00A90630"/>
    <w:rsid w:val="00A91413"/>
    <w:rsid w:val="00A95EF8"/>
    <w:rsid w:val="00A9601C"/>
    <w:rsid w:val="00A964DD"/>
    <w:rsid w:val="00A96925"/>
    <w:rsid w:val="00A96F6D"/>
    <w:rsid w:val="00A97789"/>
    <w:rsid w:val="00AA105C"/>
    <w:rsid w:val="00AA1402"/>
    <w:rsid w:val="00AA1AF2"/>
    <w:rsid w:val="00AA20A0"/>
    <w:rsid w:val="00AA231A"/>
    <w:rsid w:val="00AA2753"/>
    <w:rsid w:val="00AA2BD2"/>
    <w:rsid w:val="00AA3DB9"/>
    <w:rsid w:val="00AA5158"/>
    <w:rsid w:val="00AA6E86"/>
    <w:rsid w:val="00AA6F17"/>
    <w:rsid w:val="00AA7323"/>
    <w:rsid w:val="00AA74E8"/>
    <w:rsid w:val="00AB219C"/>
    <w:rsid w:val="00AB5A13"/>
    <w:rsid w:val="00AB6B7F"/>
    <w:rsid w:val="00AC04AF"/>
    <w:rsid w:val="00AC0640"/>
    <w:rsid w:val="00AC0E50"/>
    <w:rsid w:val="00AC0E77"/>
    <w:rsid w:val="00AC14DF"/>
    <w:rsid w:val="00AC2689"/>
    <w:rsid w:val="00AC4CD7"/>
    <w:rsid w:val="00AC5349"/>
    <w:rsid w:val="00AC677E"/>
    <w:rsid w:val="00AC6F0D"/>
    <w:rsid w:val="00AC79DD"/>
    <w:rsid w:val="00AC7BB3"/>
    <w:rsid w:val="00AD10F3"/>
    <w:rsid w:val="00AD1323"/>
    <w:rsid w:val="00AD1429"/>
    <w:rsid w:val="00AD1C27"/>
    <w:rsid w:val="00AD2200"/>
    <w:rsid w:val="00AD2935"/>
    <w:rsid w:val="00AD2E74"/>
    <w:rsid w:val="00AD31DF"/>
    <w:rsid w:val="00AD34AD"/>
    <w:rsid w:val="00AD4A05"/>
    <w:rsid w:val="00AD5F6B"/>
    <w:rsid w:val="00AD7425"/>
    <w:rsid w:val="00AE05D9"/>
    <w:rsid w:val="00AE1415"/>
    <w:rsid w:val="00AE1ABC"/>
    <w:rsid w:val="00AE29C0"/>
    <w:rsid w:val="00AE3FED"/>
    <w:rsid w:val="00AE4B31"/>
    <w:rsid w:val="00AE4D9C"/>
    <w:rsid w:val="00AE4E84"/>
    <w:rsid w:val="00AE5B6A"/>
    <w:rsid w:val="00AE7F80"/>
    <w:rsid w:val="00AF0281"/>
    <w:rsid w:val="00AF195E"/>
    <w:rsid w:val="00AF2FBF"/>
    <w:rsid w:val="00AF39D7"/>
    <w:rsid w:val="00AF3BBA"/>
    <w:rsid w:val="00AF3F62"/>
    <w:rsid w:val="00AF47BA"/>
    <w:rsid w:val="00AF58AA"/>
    <w:rsid w:val="00AF679A"/>
    <w:rsid w:val="00AF75AA"/>
    <w:rsid w:val="00B0179C"/>
    <w:rsid w:val="00B017E0"/>
    <w:rsid w:val="00B036AE"/>
    <w:rsid w:val="00B04942"/>
    <w:rsid w:val="00B05CB7"/>
    <w:rsid w:val="00B07F05"/>
    <w:rsid w:val="00B11491"/>
    <w:rsid w:val="00B11E51"/>
    <w:rsid w:val="00B120A9"/>
    <w:rsid w:val="00B120F0"/>
    <w:rsid w:val="00B12482"/>
    <w:rsid w:val="00B1335B"/>
    <w:rsid w:val="00B133D3"/>
    <w:rsid w:val="00B134F5"/>
    <w:rsid w:val="00B13C47"/>
    <w:rsid w:val="00B153FE"/>
    <w:rsid w:val="00B1570F"/>
    <w:rsid w:val="00B15D1A"/>
    <w:rsid w:val="00B16405"/>
    <w:rsid w:val="00B16C03"/>
    <w:rsid w:val="00B170E6"/>
    <w:rsid w:val="00B2001C"/>
    <w:rsid w:val="00B20D14"/>
    <w:rsid w:val="00B20E82"/>
    <w:rsid w:val="00B2117B"/>
    <w:rsid w:val="00B21853"/>
    <w:rsid w:val="00B23567"/>
    <w:rsid w:val="00B23868"/>
    <w:rsid w:val="00B2505C"/>
    <w:rsid w:val="00B254A5"/>
    <w:rsid w:val="00B25ABA"/>
    <w:rsid w:val="00B263F7"/>
    <w:rsid w:val="00B27192"/>
    <w:rsid w:val="00B276FB"/>
    <w:rsid w:val="00B27FB4"/>
    <w:rsid w:val="00B30B29"/>
    <w:rsid w:val="00B315D1"/>
    <w:rsid w:val="00B323ED"/>
    <w:rsid w:val="00B32D25"/>
    <w:rsid w:val="00B33094"/>
    <w:rsid w:val="00B33122"/>
    <w:rsid w:val="00B3388E"/>
    <w:rsid w:val="00B33EFF"/>
    <w:rsid w:val="00B34D9E"/>
    <w:rsid w:val="00B34EF1"/>
    <w:rsid w:val="00B365C7"/>
    <w:rsid w:val="00B365CE"/>
    <w:rsid w:val="00B37D67"/>
    <w:rsid w:val="00B37F49"/>
    <w:rsid w:val="00B4061B"/>
    <w:rsid w:val="00B42007"/>
    <w:rsid w:val="00B44AC5"/>
    <w:rsid w:val="00B459C4"/>
    <w:rsid w:val="00B4720F"/>
    <w:rsid w:val="00B474D0"/>
    <w:rsid w:val="00B47C4D"/>
    <w:rsid w:val="00B47C6F"/>
    <w:rsid w:val="00B505F0"/>
    <w:rsid w:val="00B509D9"/>
    <w:rsid w:val="00B50B59"/>
    <w:rsid w:val="00B50BB2"/>
    <w:rsid w:val="00B5106A"/>
    <w:rsid w:val="00B51C83"/>
    <w:rsid w:val="00B51EC4"/>
    <w:rsid w:val="00B524FA"/>
    <w:rsid w:val="00B52FCA"/>
    <w:rsid w:val="00B53F1B"/>
    <w:rsid w:val="00B54098"/>
    <w:rsid w:val="00B540A0"/>
    <w:rsid w:val="00B5598E"/>
    <w:rsid w:val="00B55F8E"/>
    <w:rsid w:val="00B56A26"/>
    <w:rsid w:val="00B600F9"/>
    <w:rsid w:val="00B61378"/>
    <w:rsid w:val="00B61F96"/>
    <w:rsid w:val="00B62437"/>
    <w:rsid w:val="00B6338D"/>
    <w:rsid w:val="00B63866"/>
    <w:rsid w:val="00B63D7A"/>
    <w:rsid w:val="00B64228"/>
    <w:rsid w:val="00B64F7F"/>
    <w:rsid w:val="00B6511E"/>
    <w:rsid w:val="00B666C4"/>
    <w:rsid w:val="00B6693B"/>
    <w:rsid w:val="00B66B55"/>
    <w:rsid w:val="00B67A11"/>
    <w:rsid w:val="00B70EF9"/>
    <w:rsid w:val="00B7213C"/>
    <w:rsid w:val="00B740E9"/>
    <w:rsid w:val="00B74ACB"/>
    <w:rsid w:val="00B75DB5"/>
    <w:rsid w:val="00B764F6"/>
    <w:rsid w:val="00B7789F"/>
    <w:rsid w:val="00B801B9"/>
    <w:rsid w:val="00B80C8B"/>
    <w:rsid w:val="00B80DF9"/>
    <w:rsid w:val="00B81DE9"/>
    <w:rsid w:val="00B81FB8"/>
    <w:rsid w:val="00B828FC"/>
    <w:rsid w:val="00B82AC6"/>
    <w:rsid w:val="00B82E3D"/>
    <w:rsid w:val="00B84C13"/>
    <w:rsid w:val="00B84CA2"/>
    <w:rsid w:val="00B854EF"/>
    <w:rsid w:val="00B865EC"/>
    <w:rsid w:val="00B87A8D"/>
    <w:rsid w:val="00B90E40"/>
    <w:rsid w:val="00B92054"/>
    <w:rsid w:val="00B928AB"/>
    <w:rsid w:val="00B94AB4"/>
    <w:rsid w:val="00B9541E"/>
    <w:rsid w:val="00B962E7"/>
    <w:rsid w:val="00B96830"/>
    <w:rsid w:val="00B96ADA"/>
    <w:rsid w:val="00B971FB"/>
    <w:rsid w:val="00BA0216"/>
    <w:rsid w:val="00BA0F55"/>
    <w:rsid w:val="00BA148D"/>
    <w:rsid w:val="00BA252D"/>
    <w:rsid w:val="00BA3396"/>
    <w:rsid w:val="00BA38A0"/>
    <w:rsid w:val="00BA3E20"/>
    <w:rsid w:val="00BA411B"/>
    <w:rsid w:val="00BA4506"/>
    <w:rsid w:val="00BA58B3"/>
    <w:rsid w:val="00BB17FE"/>
    <w:rsid w:val="00BB19E5"/>
    <w:rsid w:val="00BB3589"/>
    <w:rsid w:val="00BB392D"/>
    <w:rsid w:val="00BB44B2"/>
    <w:rsid w:val="00BB5BB0"/>
    <w:rsid w:val="00BB683D"/>
    <w:rsid w:val="00BB6DE1"/>
    <w:rsid w:val="00BC0902"/>
    <w:rsid w:val="00BC17B9"/>
    <w:rsid w:val="00BC27D7"/>
    <w:rsid w:val="00BC3106"/>
    <w:rsid w:val="00BC3355"/>
    <w:rsid w:val="00BC3FE7"/>
    <w:rsid w:val="00BC6731"/>
    <w:rsid w:val="00BC7362"/>
    <w:rsid w:val="00BC7AB0"/>
    <w:rsid w:val="00BC7E5C"/>
    <w:rsid w:val="00BD0A71"/>
    <w:rsid w:val="00BD1432"/>
    <w:rsid w:val="00BD165C"/>
    <w:rsid w:val="00BD17EA"/>
    <w:rsid w:val="00BD2653"/>
    <w:rsid w:val="00BD3935"/>
    <w:rsid w:val="00BD3BCA"/>
    <w:rsid w:val="00BD5A92"/>
    <w:rsid w:val="00BD5E54"/>
    <w:rsid w:val="00BD5F07"/>
    <w:rsid w:val="00BD69B9"/>
    <w:rsid w:val="00BE005D"/>
    <w:rsid w:val="00BE0259"/>
    <w:rsid w:val="00BE23DB"/>
    <w:rsid w:val="00BE3367"/>
    <w:rsid w:val="00BE39A7"/>
    <w:rsid w:val="00BE3E86"/>
    <w:rsid w:val="00BE4274"/>
    <w:rsid w:val="00BE5122"/>
    <w:rsid w:val="00BE670A"/>
    <w:rsid w:val="00BE7599"/>
    <w:rsid w:val="00BE75E3"/>
    <w:rsid w:val="00BE79A5"/>
    <w:rsid w:val="00BF0D1E"/>
    <w:rsid w:val="00BF16B1"/>
    <w:rsid w:val="00BF1FAE"/>
    <w:rsid w:val="00BF215E"/>
    <w:rsid w:val="00BF440F"/>
    <w:rsid w:val="00BF5034"/>
    <w:rsid w:val="00BF6083"/>
    <w:rsid w:val="00BF660B"/>
    <w:rsid w:val="00BF670B"/>
    <w:rsid w:val="00BF6C60"/>
    <w:rsid w:val="00BF756E"/>
    <w:rsid w:val="00BF7989"/>
    <w:rsid w:val="00C0052C"/>
    <w:rsid w:val="00C01A08"/>
    <w:rsid w:val="00C02706"/>
    <w:rsid w:val="00C02C85"/>
    <w:rsid w:val="00C056E9"/>
    <w:rsid w:val="00C05A3A"/>
    <w:rsid w:val="00C06837"/>
    <w:rsid w:val="00C10E45"/>
    <w:rsid w:val="00C13994"/>
    <w:rsid w:val="00C160CA"/>
    <w:rsid w:val="00C16FB6"/>
    <w:rsid w:val="00C17078"/>
    <w:rsid w:val="00C179CE"/>
    <w:rsid w:val="00C20171"/>
    <w:rsid w:val="00C22BAF"/>
    <w:rsid w:val="00C239D2"/>
    <w:rsid w:val="00C23C9A"/>
    <w:rsid w:val="00C27894"/>
    <w:rsid w:val="00C302E3"/>
    <w:rsid w:val="00C30479"/>
    <w:rsid w:val="00C3369B"/>
    <w:rsid w:val="00C346D8"/>
    <w:rsid w:val="00C348A8"/>
    <w:rsid w:val="00C35FAC"/>
    <w:rsid w:val="00C4031F"/>
    <w:rsid w:val="00C405C7"/>
    <w:rsid w:val="00C4098E"/>
    <w:rsid w:val="00C40D36"/>
    <w:rsid w:val="00C4203B"/>
    <w:rsid w:val="00C420C0"/>
    <w:rsid w:val="00C42B32"/>
    <w:rsid w:val="00C42CA6"/>
    <w:rsid w:val="00C4344E"/>
    <w:rsid w:val="00C4366F"/>
    <w:rsid w:val="00C4371E"/>
    <w:rsid w:val="00C443C9"/>
    <w:rsid w:val="00C447B6"/>
    <w:rsid w:val="00C44BD7"/>
    <w:rsid w:val="00C45A47"/>
    <w:rsid w:val="00C469F2"/>
    <w:rsid w:val="00C475A2"/>
    <w:rsid w:val="00C47648"/>
    <w:rsid w:val="00C47A14"/>
    <w:rsid w:val="00C51977"/>
    <w:rsid w:val="00C51D86"/>
    <w:rsid w:val="00C526AC"/>
    <w:rsid w:val="00C52912"/>
    <w:rsid w:val="00C53501"/>
    <w:rsid w:val="00C53602"/>
    <w:rsid w:val="00C5383A"/>
    <w:rsid w:val="00C546DD"/>
    <w:rsid w:val="00C554B0"/>
    <w:rsid w:val="00C55DFF"/>
    <w:rsid w:val="00C60A6D"/>
    <w:rsid w:val="00C61297"/>
    <w:rsid w:val="00C61B4F"/>
    <w:rsid w:val="00C630FA"/>
    <w:rsid w:val="00C636BE"/>
    <w:rsid w:val="00C63AE0"/>
    <w:rsid w:val="00C645EA"/>
    <w:rsid w:val="00C64EBD"/>
    <w:rsid w:val="00C64F25"/>
    <w:rsid w:val="00C65DA5"/>
    <w:rsid w:val="00C66320"/>
    <w:rsid w:val="00C67D35"/>
    <w:rsid w:val="00C706D8"/>
    <w:rsid w:val="00C70D8B"/>
    <w:rsid w:val="00C7154A"/>
    <w:rsid w:val="00C71C2F"/>
    <w:rsid w:val="00C71FD3"/>
    <w:rsid w:val="00C72B68"/>
    <w:rsid w:val="00C72DF4"/>
    <w:rsid w:val="00C73AD5"/>
    <w:rsid w:val="00C75441"/>
    <w:rsid w:val="00C7563C"/>
    <w:rsid w:val="00C762B1"/>
    <w:rsid w:val="00C77B33"/>
    <w:rsid w:val="00C813CE"/>
    <w:rsid w:val="00C81515"/>
    <w:rsid w:val="00C815E1"/>
    <w:rsid w:val="00C81AF3"/>
    <w:rsid w:val="00C81AF6"/>
    <w:rsid w:val="00C8229C"/>
    <w:rsid w:val="00C83E10"/>
    <w:rsid w:val="00C87019"/>
    <w:rsid w:val="00C87F63"/>
    <w:rsid w:val="00C902A8"/>
    <w:rsid w:val="00C90972"/>
    <w:rsid w:val="00C9158F"/>
    <w:rsid w:val="00C91BDF"/>
    <w:rsid w:val="00C91FC5"/>
    <w:rsid w:val="00C920B9"/>
    <w:rsid w:val="00C922F0"/>
    <w:rsid w:val="00C93074"/>
    <w:rsid w:val="00C945B7"/>
    <w:rsid w:val="00C94A46"/>
    <w:rsid w:val="00C94D9F"/>
    <w:rsid w:val="00C97185"/>
    <w:rsid w:val="00CA0309"/>
    <w:rsid w:val="00CA0885"/>
    <w:rsid w:val="00CA1FF9"/>
    <w:rsid w:val="00CA3875"/>
    <w:rsid w:val="00CA3BD8"/>
    <w:rsid w:val="00CA4657"/>
    <w:rsid w:val="00CA6982"/>
    <w:rsid w:val="00CA6C17"/>
    <w:rsid w:val="00CA7769"/>
    <w:rsid w:val="00CB1473"/>
    <w:rsid w:val="00CB2485"/>
    <w:rsid w:val="00CB2924"/>
    <w:rsid w:val="00CB4EC9"/>
    <w:rsid w:val="00CB5F08"/>
    <w:rsid w:val="00CB6DD4"/>
    <w:rsid w:val="00CC064F"/>
    <w:rsid w:val="00CC078C"/>
    <w:rsid w:val="00CC0E03"/>
    <w:rsid w:val="00CC2CE1"/>
    <w:rsid w:val="00CC3A54"/>
    <w:rsid w:val="00CC3E9F"/>
    <w:rsid w:val="00CC4016"/>
    <w:rsid w:val="00CC669D"/>
    <w:rsid w:val="00CC6D98"/>
    <w:rsid w:val="00CC7910"/>
    <w:rsid w:val="00CC7AB6"/>
    <w:rsid w:val="00CC7D34"/>
    <w:rsid w:val="00CD0A0D"/>
    <w:rsid w:val="00CD10B4"/>
    <w:rsid w:val="00CD1DDD"/>
    <w:rsid w:val="00CD2CD6"/>
    <w:rsid w:val="00CD42F1"/>
    <w:rsid w:val="00CD4B2C"/>
    <w:rsid w:val="00CD4FFB"/>
    <w:rsid w:val="00CD517C"/>
    <w:rsid w:val="00CD5921"/>
    <w:rsid w:val="00CD5AF5"/>
    <w:rsid w:val="00CD62F1"/>
    <w:rsid w:val="00CE02E7"/>
    <w:rsid w:val="00CE0F3E"/>
    <w:rsid w:val="00CE1FA2"/>
    <w:rsid w:val="00CE34A3"/>
    <w:rsid w:val="00CE35A1"/>
    <w:rsid w:val="00CE39A8"/>
    <w:rsid w:val="00CE410D"/>
    <w:rsid w:val="00CE5182"/>
    <w:rsid w:val="00CF168A"/>
    <w:rsid w:val="00CF1D07"/>
    <w:rsid w:val="00CF1F21"/>
    <w:rsid w:val="00CF2A1C"/>
    <w:rsid w:val="00CF2FA1"/>
    <w:rsid w:val="00CF3539"/>
    <w:rsid w:val="00CF364F"/>
    <w:rsid w:val="00CF5CF2"/>
    <w:rsid w:val="00CF5E3C"/>
    <w:rsid w:val="00CF6BEE"/>
    <w:rsid w:val="00CF6E60"/>
    <w:rsid w:val="00CF796D"/>
    <w:rsid w:val="00CF7CF2"/>
    <w:rsid w:val="00D00E26"/>
    <w:rsid w:val="00D00E5D"/>
    <w:rsid w:val="00D01E0F"/>
    <w:rsid w:val="00D03DA2"/>
    <w:rsid w:val="00D03FC8"/>
    <w:rsid w:val="00D04A84"/>
    <w:rsid w:val="00D05503"/>
    <w:rsid w:val="00D055FB"/>
    <w:rsid w:val="00D05FE9"/>
    <w:rsid w:val="00D07AC4"/>
    <w:rsid w:val="00D100C2"/>
    <w:rsid w:val="00D12523"/>
    <w:rsid w:val="00D12ECC"/>
    <w:rsid w:val="00D14B19"/>
    <w:rsid w:val="00D14F38"/>
    <w:rsid w:val="00D15305"/>
    <w:rsid w:val="00D15C88"/>
    <w:rsid w:val="00D166C7"/>
    <w:rsid w:val="00D173B9"/>
    <w:rsid w:val="00D174B5"/>
    <w:rsid w:val="00D17B29"/>
    <w:rsid w:val="00D20157"/>
    <w:rsid w:val="00D20A37"/>
    <w:rsid w:val="00D23985"/>
    <w:rsid w:val="00D2434E"/>
    <w:rsid w:val="00D24471"/>
    <w:rsid w:val="00D24EE5"/>
    <w:rsid w:val="00D262AD"/>
    <w:rsid w:val="00D270CF"/>
    <w:rsid w:val="00D27BDB"/>
    <w:rsid w:val="00D30193"/>
    <w:rsid w:val="00D30A33"/>
    <w:rsid w:val="00D30B98"/>
    <w:rsid w:val="00D31A6A"/>
    <w:rsid w:val="00D32DF4"/>
    <w:rsid w:val="00D3318A"/>
    <w:rsid w:val="00D33959"/>
    <w:rsid w:val="00D33A4F"/>
    <w:rsid w:val="00D34D5B"/>
    <w:rsid w:val="00D34EB7"/>
    <w:rsid w:val="00D3530D"/>
    <w:rsid w:val="00D35AC9"/>
    <w:rsid w:val="00D369BF"/>
    <w:rsid w:val="00D36C5A"/>
    <w:rsid w:val="00D415E4"/>
    <w:rsid w:val="00D41B1C"/>
    <w:rsid w:val="00D41D01"/>
    <w:rsid w:val="00D4280A"/>
    <w:rsid w:val="00D43501"/>
    <w:rsid w:val="00D438ED"/>
    <w:rsid w:val="00D44D05"/>
    <w:rsid w:val="00D4532A"/>
    <w:rsid w:val="00D46561"/>
    <w:rsid w:val="00D47DAA"/>
    <w:rsid w:val="00D47F2D"/>
    <w:rsid w:val="00D500F5"/>
    <w:rsid w:val="00D50358"/>
    <w:rsid w:val="00D505D3"/>
    <w:rsid w:val="00D506CB"/>
    <w:rsid w:val="00D50842"/>
    <w:rsid w:val="00D50919"/>
    <w:rsid w:val="00D52795"/>
    <w:rsid w:val="00D52A22"/>
    <w:rsid w:val="00D53054"/>
    <w:rsid w:val="00D55B6B"/>
    <w:rsid w:val="00D55BE8"/>
    <w:rsid w:val="00D57341"/>
    <w:rsid w:val="00D57E64"/>
    <w:rsid w:val="00D61E76"/>
    <w:rsid w:val="00D61F73"/>
    <w:rsid w:val="00D642EB"/>
    <w:rsid w:val="00D64356"/>
    <w:rsid w:val="00D64EDC"/>
    <w:rsid w:val="00D659C8"/>
    <w:rsid w:val="00D66E45"/>
    <w:rsid w:val="00D6713C"/>
    <w:rsid w:val="00D678B5"/>
    <w:rsid w:val="00D67E3D"/>
    <w:rsid w:val="00D70CD1"/>
    <w:rsid w:val="00D71091"/>
    <w:rsid w:val="00D71739"/>
    <w:rsid w:val="00D731E3"/>
    <w:rsid w:val="00D747B9"/>
    <w:rsid w:val="00D74D76"/>
    <w:rsid w:val="00D761B2"/>
    <w:rsid w:val="00D76E94"/>
    <w:rsid w:val="00D76F46"/>
    <w:rsid w:val="00D775C5"/>
    <w:rsid w:val="00D80247"/>
    <w:rsid w:val="00D828A4"/>
    <w:rsid w:val="00D83096"/>
    <w:rsid w:val="00D83E2C"/>
    <w:rsid w:val="00D84844"/>
    <w:rsid w:val="00D876E9"/>
    <w:rsid w:val="00D87AC9"/>
    <w:rsid w:val="00D90026"/>
    <w:rsid w:val="00D903C9"/>
    <w:rsid w:val="00D9041A"/>
    <w:rsid w:val="00D90A01"/>
    <w:rsid w:val="00D91E90"/>
    <w:rsid w:val="00D9290B"/>
    <w:rsid w:val="00D92A0D"/>
    <w:rsid w:val="00D9330D"/>
    <w:rsid w:val="00D94A4E"/>
    <w:rsid w:val="00D94D4D"/>
    <w:rsid w:val="00D95473"/>
    <w:rsid w:val="00D962EE"/>
    <w:rsid w:val="00D976BC"/>
    <w:rsid w:val="00D97A78"/>
    <w:rsid w:val="00D97BEA"/>
    <w:rsid w:val="00DA1D87"/>
    <w:rsid w:val="00DA1E8A"/>
    <w:rsid w:val="00DA23E0"/>
    <w:rsid w:val="00DA43DD"/>
    <w:rsid w:val="00DA6210"/>
    <w:rsid w:val="00DA6329"/>
    <w:rsid w:val="00DA68FC"/>
    <w:rsid w:val="00DA6A69"/>
    <w:rsid w:val="00DA6F4E"/>
    <w:rsid w:val="00DA7D5A"/>
    <w:rsid w:val="00DB08F7"/>
    <w:rsid w:val="00DB13E8"/>
    <w:rsid w:val="00DB162D"/>
    <w:rsid w:val="00DB20B3"/>
    <w:rsid w:val="00DB2AD4"/>
    <w:rsid w:val="00DB44BE"/>
    <w:rsid w:val="00DB68D6"/>
    <w:rsid w:val="00DB6A8D"/>
    <w:rsid w:val="00DB7132"/>
    <w:rsid w:val="00DB7C9B"/>
    <w:rsid w:val="00DB7F2E"/>
    <w:rsid w:val="00DC068C"/>
    <w:rsid w:val="00DC096A"/>
    <w:rsid w:val="00DC0F43"/>
    <w:rsid w:val="00DC17A6"/>
    <w:rsid w:val="00DC22FE"/>
    <w:rsid w:val="00DC2BA3"/>
    <w:rsid w:val="00DC2CB5"/>
    <w:rsid w:val="00DC348C"/>
    <w:rsid w:val="00DC351F"/>
    <w:rsid w:val="00DC3C0A"/>
    <w:rsid w:val="00DC3EF7"/>
    <w:rsid w:val="00DC4A09"/>
    <w:rsid w:val="00DC5635"/>
    <w:rsid w:val="00DC7862"/>
    <w:rsid w:val="00DD0A04"/>
    <w:rsid w:val="00DD0A26"/>
    <w:rsid w:val="00DD0B77"/>
    <w:rsid w:val="00DD15ED"/>
    <w:rsid w:val="00DD2173"/>
    <w:rsid w:val="00DD25CC"/>
    <w:rsid w:val="00DD443A"/>
    <w:rsid w:val="00DD4613"/>
    <w:rsid w:val="00DD522C"/>
    <w:rsid w:val="00DD5861"/>
    <w:rsid w:val="00DD5B72"/>
    <w:rsid w:val="00DD62B2"/>
    <w:rsid w:val="00DD6E6A"/>
    <w:rsid w:val="00DD6F62"/>
    <w:rsid w:val="00DD7C7F"/>
    <w:rsid w:val="00DE409E"/>
    <w:rsid w:val="00DE6EE8"/>
    <w:rsid w:val="00DE77A1"/>
    <w:rsid w:val="00DE78A2"/>
    <w:rsid w:val="00DF02C5"/>
    <w:rsid w:val="00DF1B25"/>
    <w:rsid w:val="00DF2607"/>
    <w:rsid w:val="00DF2D95"/>
    <w:rsid w:val="00DF3477"/>
    <w:rsid w:val="00DF3BC0"/>
    <w:rsid w:val="00DF40EE"/>
    <w:rsid w:val="00DF41E3"/>
    <w:rsid w:val="00DF53E3"/>
    <w:rsid w:val="00DF5A9E"/>
    <w:rsid w:val="00DF5EB3"/>
    <w:rsid w:val="00DF6590"/>
    <w:rsid w:val="00DF7B42"/>
    <w:rsid w:val="00E0045F"/>
    <w:rsid w:val="00E00D78"/>
    <w:rsid w:val="00E0251C"/>
    <w:rsid w:val="00E030EC"/>
    <w:rsid w:val="00E03CAD"/>
    <w:rsid w:val="00E04C55"/>
    <w:rsid w:val="00E04EC1"/>
    <w:rsid w:val="00E0542D"/>
    <w:rsid w:val="00E05C26"/>
    <w:rsid w:val="00E0681E"/>
    <w:rsid w:val="00E0782E"/>
    <w:rsid w:val="00E11D8C"/>
    <w:rsid w:val="00E123E7"/>
    <w:rsid w:val="00E124D4"/>
    <w:rsid w:val="00E12DA1"/>
    <w:rsid w:val="00E13206"/>
    <w:rsid w:val="00E134EE"/>
    <w:rsid w:val="00E14F34"/>
    <w:rsid w:val="00E15B6C"/>
    <w:rsid w:val="00E160B3"/>
    <w:rsid w:val="00E179E2"/>
    <w:rsid w:val="00E17A7F"/>
    <w:rsid w:val="00E17DAE"/>
    <w:rsid w:val="00E20350"/>
    <w:rsid w:val="00E20F19"/>
    <w:rsid w:val="00E2153D"/>
    <w:rsid w:val="00E239F9"/>
    <w:rsid w:val="00E23E36"/>
    <w:rsid w:val="00E24794"/>
    <w:rsid w:val="00E256A7"/>
    <w:rsid w:val="00E3008B"/>
    <w:rsid w:val="00E30400"/>
    <w:rsid w:val="00E30F65"/>
    <w:rsid w:val="00E320C1"/>
    <w:rsid w:val="00E32D76"/>
    <w:rsid w:val="00E33045"/>
    <w:rsid w:val="00E344EB"/>
    <w:rsid w:val="00E351F7"/>
    <w:rsid w:val="00E356EA"/>
    <w:rsid w:val="00E35A32"/>
    <w:rsid w:val="00E366C2"/>
    <w:rsid w:val="00E367B5"/>
    <w:rsid w:val="00E368A6"/>
    <w:rsid w:val="00E3737C"/>
    <w:rsid w:val="00E374E3"/>
    <w:rsid w:val="00E400B0"/>
    <w:rsid w:val="00E4021F"/>
    <w:rsid w:val="00E41756"/>
    <w:rsid w:val="00E41AC5"/>
    <w:rsid w:val="00E43241"/>
    <w:rsid w:val="00E43E31"/>
    <w:rsid w:val="00E44762"/>
    <w:rsid w:val="00E452B9"/>
    <w:rsid w:val="00E45F58"/>
    <w:rsid w:val="00E460AD"/>
    <w:rsid w:val="00E4634C"/>
    <w:rsid w:val="00E46CC7"/>
    <w:rsid w:val="00E47A2D"/>
    <w:rsid w:val="00E50415"/>
    <w:rsid w:val="00E508D8"/>
    <w:rsid w:val="00E51262"/>
    <w:rsid w:val="00E523B3"/>
    <w:rsid w:val="00E526D5"/>
    <w:rsid w:val="00E52F15"/>
    <w:rsid w:val="00E52F82"/>
    <w:rsid w:val="00E53979"/>
    <w:rsid w:val="00E54D77"/>
    <w:rsid w:val="00E55C11"/>
    <w:rsid w:val="00E56CDB"/>
    <w:rsid w:val="00E56F4A"/>
    <w:rsid w:val="00E614DC"/>
    <w:rsid w:val="00E61839"/>
    <w:rsid w:val="00E61B1E"/>
    <w:rsid w:val="00E61D04"/>
    <w:rsid w:val="00E62BB1"/>
    <w:rsid w:val="00E6338B"/>
    <w:rsid w:val="00E637CC"/>
    <w:rsid w:val="00E63860"/>
    <w:rsid w:val="00E63C98"/>
    <w:rsid w:val="00E65815"/>
    <w:rsid w:val="00E66B1D"/>
    <w:rsid w:val="00E66B79"/>
    <w:rsid w:val="00E67284"/>
    <w:rsid w:val="00E67BED"/>
    <w:rsid w:val="00E71272"/>
    <w:rsid w:val="00E71662"/>
    <w:rsid w:val="00E719FB"/>
    <w:rsid w:val="00E72CAD"/>
    <w:rsid w:val="00E73989"/>
    <w:rsid w:val="00E75D57"/>
    <w:rsid w:val="00E75F3E"/>
    <w:rsid w:val="00E76111"/>
    <w:rsid w:val="00E77834"/>
    <w:rsid w:val="00E77C4B"/>
    <w:rsid w:val="00E80EB1"/>
    <w:rsid w:val="00E81857"/>
    <w:rsid w:val="00E81B3A"/>
    <w:rsid w:val="00E81FC6"/>
    <w:rsid w:val="00E8336C"/>
    <w:rsid w:val="00E83731"/>
    <w:rsid w:val="00E840F7"/>
    <w:rsid w:val="00E845DE"/>
    <w:rsid w:val="00E846E0"/>
    <w:rsid w:val="00E85492"/>
    <w:rsid w:val="00E85495"/>
    <w:rsid w:val="00E85510"/>
    <w:rsid w:val="00E87E86"/>
    <w:rsid w:val="00E908CE"/>
    <w:rsid w:val="00E92B61"/>
    <w:rsid w:val="00E94368"/>
    <w:rsid w:val="00E943A7"/>
    <w:rsid w:val="00E94DB5"/>
    <w:rsid w:val="00E95C2E"/>
    <w:rsid w:val="00E961A5"/>
    <w:rsid w:val="00E96921"/>
    <w:rsid w:val="00E96B81"/>
    <w:rsid w:val="00E97CC1"/>
    <w:rsid w:val="00E97E50"/>
    <w:rsid w:val="00EA07FB"/>
    <w:rsid w:val="00EA0CCD"/>
    <w:rsid w:val="00EA20E3"/>
    <w:rsid w:val="00EA3335"/>
    <w:rsid w:val="00EA38E0"/>
    <w:rsid w:val="00EA39BF"/>
    <w:rsid w:val="00EA4815"/>
    <w:rsid w:val="00EA51D5"/>
    <w:rsid w:val="00EA5696"/>
    <w:rsid w:val="00EA5697"/>
    <w:rsid w:val="00EA6607"/>
    <w:rsid w:val="00EA68F0"/>
    <w:rsid w:val="00EA6D6A"/>
    <w:rsid w:val="00EA71AA"/>
    <w:rsid w:val="00EA722F"/>
    <w:rsid w:val="00EA744F"/>
    <w:rsid w:val="00EB0B8A"/>
    <w:rsid w:val="00EB0DFA"/>
    <w:rsid w:val="00EB2F5A"/>
    <w:rsid w:val="00EB305D"/>
    <w:rsid w:val="00EB3DE7"/>
    <w:rsid w:val="00EB4F0F"/>
    <w:rsid w:val="00EB5639"/>
    <w:rsid w:val="00EB56E1"/>
    <w:rsid w:val="00EB6252"/>
    <w:rsid w:val="00EB63B7"/>
    <w:rsid w:val="00EB7832"/>
    <w:rsid w:val="00EC05C1"/>
    <w:rsid w:val="00EC0C72"/>
    <w:rsid w:val="00EC0ECA"/>
    <w:rsid w:val="00EC161E"/>
    <w:rsid w:val="00EC1E3A"/>
    <w:rsid w:val="00EC2149"/>
    <w:rsid w:val="00EC399E"/>
    <w:rsid w:val="00EC4148"/>
    <w:rsid w:val="00EC458D"/>
    <w:rsid w:val="00EC4F2B"/>
    <w:rsid w:val="00EC60CE"/>
    <w:rsid w:val="00EC6B58"/>
    <w:rsid w:val="00EC75E8"/>
    <w:rsid w:val="00EC76B4"/>
    <w:rsid w:val="00ED1AF9"/>
    <w:rsid w:val="00ED2779"/>
    <w:rsid w:val="00ED27CB"/>
    <w:rsid w:val="00ED4248"/>
    <w:rsid w:val="00ED6712"/>
    <w:rsid w:val="00ED67FD"/>
    <w:rsid w:val="00EE0AB5"/>
    <w:rsid w:val="00EE21F6"/>
    <w:rsid w:val="00EE33E6"/>
    <w:rsid w:val="00EE4CFA"/>
    <w:rsid w:val="00EE5B11"/>
    <w:rsid w:val="00EE7F27"/>
    <w:rsid w:val="00EF0C4E"/>
    <w:rsid w:val="00EF137C"/>
    <w:rsid w:val="00EF170F"/>
    <w:rsid w:val="00EF1795"/>
    <w:rsid w:val="00EF1D23"/>
    <w:rsid w:val="00EF2435"/>
    <w:rsid w:val="00EF243A"/>
    <w:rsid w:val="00EF40E8"/>
    <w:rsid w:val="00EF4921"/>
    <w:rsid w:val="00EF4C60"/>
    <w:rsid w:val="00EF5B14"/>
    <w:rsid w:val="00EF6859"/>
    <w:rsid w:val="00F0010C"/>
    <w:rsid w:val="00F00159"/>
    <w:rsid w:val="00F00299"/>
    <w:rsid w:val="00F00B2E"/>
    <w:rsid w:val="00F0189B"/>
    <w:rsid w:val="00F0257C"/>
    <w:rsid w:val="00F026CE"/>
    <w:rsid w:val="00F0311B"/>
    <w:rsid w:val="00F036B2"/>
    <w:rsid w:val="00F03FF7"/>
    <w:rsid w:val="00F04B96"/>
    <w:rsid w:val="00F05094"/>
    <w:rsid w:val="00F05F81"/>
    <w:rsid w:val="00F06BF8"/>
    <w:rsid w:val="00F07B28"/>
    <w:rsid w:val="00F10388"/>
    <w:rsid w:val="00F10CC6"/>
    <w:rsid w:val="00F10E1D"/>
    <w:rsid w:val="00F10F0C"/>
    <w:rsid w:val="00F110AC"/>
    <w:rsid w:val="00F11949"/>
    <w:rsid w:val="00F121B1"/>
    <w:rsid w:val="00F1239E"/>
    <w:rsid w:val="00F127B9"/>
    <w:rsid w:val="00F1372A"/>
    <w:rsid w:val="00F14151"/>
    <w:rsid w:val="00F1426F"/>
    <w:rsid w:val="00F147FD"/>
    <w:rsid w:val="00F148FD"/>
    <w:rsid w:val="00F14AEE"/>
    <w:rsid w:val="00F150AC"/>
    <w:rsid w:val="00F155B8"/>
    <w:rsid w:val="00F1718F"/>
    <w:rsid w:val="00F17618"/>
    <w:rsid w:val="00F17AAC"/>
    <w:rsid w:val="00F204C6"/>
    <w:rsid w:val="00F2144D"/>
    <w:rsid w:val="00F21B65"/>
    <w:rsid w:val="00F22FB0"/>
    <w:rsid w:val="00F23CDC"/>
    <w:rsid w:val="00F246C1"/>
    <w:rsid w:val="00F25C07"/>
    <w:rsid w:val="00F27F07"/>
    <w:rsid w:val="00F30046"/>
    <w:rsid w:val="00F322AB"/>
    <w:rsid w:val="00F32B21"/>
    <w:rsid w:val="00F33CF9"/>
    <w:rsid w:val="00F3539A"/>
    <w:rsid w:val="00F357D1"/>
    <w:rsid w:val="00F37B4C"/>
    <w:rsid w:val="00F37E57"/>
    <w:rsid w:val="00F40A91"/>
    <w:rsid w:val="00F40F0C"/>
    <w:rsid w:val="00F41432"/>
    <w:rsid w:val="00F44242"/>
    <w:rsid w:val="00F44BAE"/>
    <w:rsid w:val="00F454BA"/>
    <w:rsid w:val="00F462AA"/>
    <w:rsid w:val="00F4651D"/>
    <w:rsid w:val="00F50429"/>
    <w:rsid w:val="00F521DD"/>
    <w:rsid w:val="00F52D8A"/>
    <w:rsid w:val="00F53637"/>
    <w:rsid w:val="00F53E82"/>
    <w:rsid w:val="00F54293"/>
    <w:rsid w:val="00F54C4E"/>
    <w:rsid w:val="00F55716"/>
    <w:rsid w:val="00F55DAB"/>
    <w:rsid w:val="00F5628B"/>
    <w:rsid w:val="00F56489"/>
    <w:rsid w:val="00F56846"/>
    <w:rsid w:val="00F573AC"/>
    <w:rsid w:val="00F57DC3"/>
    <w:rsid w:val="00F57EED"/>
    <w:rsid w:val="00F60FB8"/>
    <w:rsid w:val="00F615FF"/>
    <w:rsid w:val="00F6197E"/>
    <w:rsid w:val="00F61EA2"/>
    <w:rsid w:val="00F62B2F"/>
    <w:rsid w:val="00F63342"/>
    <w:rsid w:val="00F63D9B"/>
    <w:rsid w:val="00F64227"/>
    <w:rsid w:val="00F65315"/>
    <w:rsid w:val="00F66599"/>
    <w:rsid w:val="00F6661D"/>
    <w:rsid w:val="00F66A42"/>
    <w:rsid w:val="00F66AF1"/>
    <w:rsid w:val="00F67334"/>
    <w:rsid w:val="00F6747E"/>
    <w:rsid w:val="00F67896"/>
    <w:rsid w:val="00F70777"/>
    <w:rsid w:val="00F72087"/>
    <w:rsid w:val="00F722AE"/>
    <w:rsid w:val="00F72457"/>
    <w:rsid w:val="00F72856"/>
    <w:rsid w:val="00F72978"/>
    <w:rsid w:val="00F73BEB"/>
    <w:rsid w:val="00F73C2F"/>
    <w:rsid w:val="00F74531"/>
    <w:rsid w:val="00F75199"/>
    <w:rsid w:val="00F757EA"/>
    <w:rsid w:val="00F7591A"/>
    <w:rsid w:val="00F75B66"/>
    <w:rsid w:val="00F7675E"/>
    <w:rsid w:val="00F76819"/>
    <w:rsid w:val="00F77A3B"/>
    <w:rsid w:val="00F8090B"/>
    <w:rsid w:val="00F81D84"/>
    <w:rsid w:val="00F82194"/>
    <w:rsid w:val="00F83A75"/>
    <w:rsid w:val="00F83D0A"/>
    <w:rsid w:val="00F83D9B"/>
    <w:rsid w:val="00F859A3"/>
    <w:rsid w:val="00F87267"/>
    <w:rsid w:val="00F8772B"/>
    <w:rsid w:val="00F87F9A"/>
    <w:rsid w:val="00F90F16"/>
    <w:rsid w:val="00F91137"/>
    <w:rsid w:val="00F9176C"/>
    <w:rsid w:val="00F935B0"/>
    <w:rsid w:val="00F9413F"/>
    <w:rsid w:val="00F947D3"/>
    <w:rsid w:val="00F95161"/>
    <w:rsid w:val="00F957BB"/>
    <w:rsid w:val="00F96179"/>
    <w:rsid w:val="00F97E1C"/>
    <w:rsid w:val="00FA0FF6"/>
    <w:rsid w:val="00FA10DA"/>
    <w:rsid w:val="00FA1974"/>
    <w:rsid w:val="00FA1CD8"/>
    <w:rsid w:val="00FA1ECD"/>
    <w:rsid w:val="00FA22D7"/>
    <w:rsid w:val="00FA2436"/>
    <w:rsid w:val="00FA279B"/>
    <w:rsid w:val="00FA290B"/>
    <w:rsid w:val="00FA2A64"/>
    <w:rsid w:val="00FA455D"/>
    <w:rsid w:val="00FA591E"/>
    <w:rsid w:val="00FA6DD2"/>
    <w:rsid w:val="00FA74A4"/>
    <w:rsid w:val="00FA7F15"/>
    <w:rsid w:val="00FB004C"/>
    <w:rsid w:val="00FB10F2"/>
    <w:rsid w:val="00FB1592"/>
    <w:rsid w:val="00FB2C66"/>
    <w:rsid w:val="00FB3EC6"/>
    <w:rsid w:val="00FB3ED4"/>
    <w:rsid w:val="00FB477A"/>
    <w:rsid w:val="00FB4B8D"/>
    <w:rsid w:val="00FB4D5E"/>
    <w:rsid w:val="00FB656C"/>
    <w:rsid w:val="00FC09E6"/>
    <w:rsid w:val="00FC0D3D"/>
    <w:rsid w:val="00FC16D7"/>
    <w:rsid w:val="00FC2F27"/>
    <w:rsid w:val="00FC3F47"/>
    <w:rsid w:val="00FC3F57"/>
    <w:rsid w:val="00FC4C3D"/>
    <w:rsid w:val="00FC4EF4"/>
    <w:rsid w:val="00FC532E"/>
    <w:rsid w:val="00FC5384"/>
    <w:rsid w:val="00FD0631"/>
    <w:rsid w:val="00FD0FF7"/>
    <w:rsid w:val="00FD11A4"/>
    <w:rsid w:val="00FD2EF1"/>
    <w:rsid w:val="00FD3A6D"/>
    <w:rsid w:val="00FD4345"/>
    <w:rsid w:val="00FD4462"/>
    <w:rsid w:val="00FD5BE2"/>
    <w:rsid w:val="00FD5C42"/>
    <w:rsid w:val="00FD67A0"/>
    <w:rsid w:val="00FD68E6"/>
    <w:rsid w:val="00FD6A37"/>
    <w:rsid w:val="00FD7206"/>
    <w:rsid w:val="00FD7F28"/>
    <w:rsid w:val="00FE0312"/>
    <w:rsid w:val="00FE35C0"/>
    <w:rsid w:val="00FE50E6"/>
    <w:rsid w:val="00FE57C6"/>
    <w:rsid w:val="00FE5F4C"/>
    <w:rsid w:val="00FE6735"/>
    <w:rsid w:val="00FE6A9C"/>
    <w:rsid w:val="00FF10A9"/>
    <w:rsid w:val="00FF117C"/>
    <w:rsid w:val="00FF2207"/>
    <w:rsid w:val="00FF2C72"/>
    <w:rsid w:val="00FF33FC"/>
    <w:rsid w:val="00FF34A3"/>
    <w:rsid w:val="00FF3888"/>
    <w:rsid w:val="00FF3B71"/>
    <w:rsid w:val="00FF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47997"/>
  <w15:docId w15:val="{C1E66E6D-0FDA-4E68-A3AE-475DB3156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1CD8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74D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D0F12"/>
    <w:pPr>
      <w:keepNext/>
      <w:autoSpaceDE w:val="0"/>
      <w:autoSpaceDN w:val="0"/>
      <w:spacing w:after="0" w:line="240" w:lineRule="auto"/>
      <w:outlineLvl w:val="1"/>
    </w:pPr>
    <w:rPr>
      <w:rFonts w:ascii="Times New Roman CYR" w:eastAsia="Times New Roman" w:hAnsi="Times New Roman CYR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495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4D495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4D4951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32598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663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66342"/>
    <w:rPr>
      <w:rFonts w:ascii="Tahoma" w:eastAsia="Calibri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8C17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D0F12"/>
    <w:rPr>
      <w:rFonts w:ascii="Times New Roman CYR" w:eastAsia="Times New Roman" w:hAnsi="Times New Roman CYR" w:cs="Times New Roman"/>
      <w:b/>
      <w:bCs/>
      <w:i/>
      <w:iCs/>
      <w:sz w:val="28"/>
      <w:szCs w:val="28"/>
      <w:lang w:val="x-none" w:eastAsia="x-none"/>
    </w:rPr>
  </w:style>
  <w:style w:type="character" w:styleId="aa">
    <w:name w:val="Hyperlink"/>
    <w:basedOn w:val="a0"/>
    <w:uiPriority w:val="99"/>
    <w:unhideWhenUsed/>
    <w:rsid w:val="002D0F12"/>
    <w:rPr>
      <w:color w:val="0000FF" w:themeColor="hyperlink"/>
      <w:u w:val="single"/>
    </w:rPr>
  </w:style>
  <w:style w:type="paragraph" w:styleId="ab">
    <w:name w:val="footer"/>
    <w:basedOn w:val="a"/>
    <w:link w:val="ac"/>
    <w:unhideWhenUsed/>
    <w:rsid w:val="002D0F12"/>
    <w:pPr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rsid w:val="002D0F12"/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d">
    <w:name w:val="Body Text Indent"/>
    <w:basedOn w:val="a"/>
    <w:link w:val="ae"/>
    <w:unhideWhenUsed/>
    <w:rsid w:val="002D0F12"/>
    <w:pPr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2D0F12"/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paragraph" w:customStyle="1" w:styleId="3">
    <w:name w:val="заголовок 3"/>
    <w:basedOn w:val="a"/>
    <w:next w:val="a"/>
    <w:rsid w:val="002D0F12"/>
    <w:pPr>
      <w:keepNext/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8"/>
      <w:szCs w:val="28"/>
      <w:lang w:eastAsia="ru-RU"/>
    </w:rPr>
  </w:style>
  <w:style w:type="character" w:customStyle="1" w:styleId="font201">
    <w:name w:val="font20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000000"/>
      <w:sz w:val="26"/>
      <w:szCs w:val="26"/>
      <w:u w:val="none"/>
      <w:effect w:val="none"/>
    </w:rPr>
  </w:style>
  <w:style w:type="character" w:customStyle="1" w:styleId="font221">
    <w:name w:val="font22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auto"/>
      <w:sz w:val="26"/>
      <w:szCs w:val="26"/>
      <w:u w:val="none"/>
      <w:effect w:val="none"/>
    </w:rPr>
  </w:style>
  <w:style w:type="character" w:customStyle="1" w:styleId="font231">
    <w:name w:val="font231"/>
    <w:basedOn w:val="a0"/>
    <w:rsid w:val="00F67334"/>
    <w:rPr>
      <w:rFonts w:ascii="Arial" w:hAnsi="Arial" w:cs="Arial" w:hint="default"/>
      <w:b w:val="0"/>
      <w:bCs w:val="0"/>
      <w:i w:val="0"/>
      <w:iCs w:val="0"/>
      <w:strike w:val="0"/>
      <w:dstrike w:val="0"/>
      <w:color w:val="000000"/>
      <w:sz w:val="26"/>
      <w:szCs w:val="26"/>
      <w:u w:val="none"/>
      <w:effect w:val="none"/>
    </w:rPr>
  </w:style>
  <w:style w:type="paragraph" w:styleId="af">
    <w:name w:val="Body Text"/>
    <w:basedOn w:val="a"/>
    <w:link w:val="af0"/>
    <w:uiPriority w:val="99"/>
    <w:semiHidden/>
    <w:unhideWhenUsed/>
    <w:rsid w:val="00E96B81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E96B81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74D0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11">
    <w:name w:val="Сетка таблицы1"/>
    <w:basedOn w:val="a1"/>
    <w:next w:val="a3"/>
    <w:uiPriority w:val="59"/>
    <w:rsid w:val="002C60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3"/>
    <w:uiPriority w:val="59"/>
    <w:rsid w:val="005C6D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af2"/>
    <w:uiPriority w:val="99"/>
    <w:unhideWhenUsed/>
    <w:rsid w:val="00123E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23E98"/>
    <w:rPr>
      <w:rFonts w:ascii="Calibri" w:eastAsia="Calibri" w:hAnsi="Calibri" w:cs="Times New Roman"/>
    </w:rPr>
  </w:style>
  <w:style w:type="character" w:styleId="af3">
    <w:name w:val="annotation reference"/>
    <w:basedOn w:val="a0"/>
    <w:uiPriority w:val="99"/>
    <w:semiHidden/>
    <w:unhideWhenUsed/>
    <w:rsid w:val="003E49B6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3E49B6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3E49B6"/>
    <w:rPr>
      <w:rFonts w:ascii="Calibri" w:eastAsia="Calibri" w:hAnsi="Calibri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3E49B6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3E49B6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D05503"/>
    <w:rPr>
      <w:color w:val="605E5C"/>
      <w:shd w:val="clear" w:color="auto" w:fill="E1DFDD"/>
    </w:rPr>
  </w:style>
  <w:style w:type="table" w:customStyle="1" w:styleId="30">
    <w:name w:val="Сетка таблицы3"/>
    <w:basedOn w:val="a1"/>
    <w:next w:val="a3"/>
    <w:uiPriority w:val="39"/>
    <w:rsid w:val="001B6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Unresolved Mention"/>
    <w:basedOn w:val="a0"/>
    <w:uiPriority w:val="99"/>
    <w:semiHidden/>
    <w:unhideWhenUsed/>
    <w:rsid w:val="002659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86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9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5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0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lend.ru/day/8-19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my-calend.ru/holidays/den-testirovshchika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3;&#1080;&#1082;&#1086;&#1083;&#1072;&#1081;\Documents\&#1053;&#1072;&#1089;&#1090;&#1088;&#1072;&#1080;&#1074;&#1072;&#1077;&#1084;&#1099;&#1077;%20&#1096;&#1072;&#1073;&#1083;&#1086;&#1085;&#1099;%20Office\&#1055;&#1083;&#1072;&#1085;%20&#1084;&#1077;&#1088;&#1086;&#1087;&#1088;&#1080;&#1103;&#1090;&#1080;&#1081;%20&#1085;&#1072;%20&#1044;&#1045;&#1050;&#1040;&#1041;&#1056;&#1068;%20202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2BA9C6-D151-4C6F-B524-30BF27C55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План мероприятий на ДЕКАБРЬ 2021</Template>
  <TotalTime>6319</TotalTime>
  <Pages>1</Pages>
  <Words>3808</Words>
  <Characters>21708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User</cp:lastModifiedBy>
  <cp:revision>78</cp:revision>
  <cp:lastPrinted>2023-08-25T09:37:00Z</cp:lastPrinted>
  <dcterms:created xsi:type="dcterms:W3CDTF">2022-09-30T09:29:00Z</dcterms:created>
  <dcterms:modified xsi:type="dcterms:W3CDTF">2023-08-25T09:44:00Z</dcterms:modified>
</cp:coreProperties>
</file>