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CC827E" w14:textId="7E0FC1DF" w:rsidR="002113A8" w:rsidRDefault="003215B7" w:rsidP="003215B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20150613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Исполняющий обязанности Главы </w:t>
      </w:r>
    </w:p>
    <w:p w14:paraId="6196BE59" w14:textId="77777777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области,                                                                                               </w:t>
      </w:r>
    </w:p>
    <w:p w14:paraId="6F11460E" w14:textId="5B597E01" w:rsidR="00E51262" w:rsidRPr="00E51262" w:rsidRDefault="0096330B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первый </w:t>
      </w:r>
      <w:r w:rsidR="00E51262" w:rsidRPr="00E51262">
        <w:rPr>
          <w:rFonts w:ascii="Times New Roman" w:hAnsi="Times New Roman"/>
          <w:sz w:val="28"/>
          <w:szCs w:val="28"/>
        </w:rPr>
        <w:t>заместитель главы администрации</w:t>
      </w:r>
    </w:p>
    <w:p w14:paraId="43BBEF8F" w14:textId="6FBADFAE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          Баганского района Новосибирской области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96330B">
        <w:rPr>
          <w:rFonts w:ascii="Times New Roman" w:hAnsi="Times New Roman"/>
          <w:sz w:val="28"/>
          <w:szCs w:val="28"/>
        </w:rPr>
        <w:t>Л.М. Пермякова</w:t>
      </w:r>
    </w:p>
    <w:p w14:paraId="1C8C83D6" w14:textId="5C003486" w:rsidR="00BD5A92" w:rsidRPr="00BD5A92" w:rsidRDefault="004D3770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926696">
        <w:rPr>
          <w:rFonts w:ascii="Times New Roman" w:hAnsi="Times New Roman"/>
          <w:sz w:val="24"/>
          <w:szCs w:val="24"/>
        </w:rPr>
        <w:t>5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</w:t>
      </w:r>
      <w:r w:rsidR="00FB5A73">
        <w:rPr>
          <w:rFonts w:ascii="Times New Roman" w:hAnsi="Times New Roman"/>
          <w:sz w:val="24"/>
          <w:szCs w:val="24"/>
        </w:rPr>
        <w:t>9</w:t>
      </w:r>
      <w:r w:rsidR="00BD5A92">
        <w:rPr>
          <w:rFonts w:ascii="Times New Roman" w:hAnsi="Times New Roman"/>
          <w:sz w:val="24"/>
          <w:szCs w:val="24"/>
        </w:rPr>
        <w:t>.202</w:t>
      </w:r>
      <w:r w:rsidR="006E179F">
        <w:rPr>
          <w:rFonts w:ascii="Times New Roman" w:hAnsi="Times New Roman"/>
          <w:sz w:val="24"/>
          <w:szCs w:val="24"/>
        </w:rPr>
        <w:t>3</w:t>
      </w:r>
    </w:p>
    <w:p w14:paraId="55AA5ADE" w14:textId="77777777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>План основных организационных мероприятий на территории</w:t>
      </w:r>
    </w:p>
    <w:p w14:paraId="036CE459" w14:textId="33CF2A3E" w:rsidR="004D4951" w:rsidRPr="003215B7" w:rsidRDefault="004D4951" w:rsidP="003215B7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215B7">
        <w:rPr>
          <w:rFonts w:ascii="Times New Roman" w:hAnsi="Times New Roman"/>
          <w:bCs/>
          <w:sz w:val="26"/>
          <w:szCs w:val="26"/>
        </w:rPr>
        <w:t xml:space="preserve">Баганского района </w:t>
      </w:r>
      <w:r w:rsidR="00AE4D9C" w:rsidRPr="003215B7">
        <w:rPr>
          <w:rFonts w:ascii="Times New Roman" w:hAnsi="Times New Roman"/>
          <w:sz w:val="26"/>
          <w:szCs w:val="26"/>
        </w:rPr>
        <w:t>на</w:t>
      </w:r>
      <w:r w:rsidR="009C2883" w:rsidRPr="003215B7">
        <w:rPr>
          <w:rFonts w:ascii="Times New Roman" w:hAnsi="Times New Roman"/>
          <w:sz w:val="26"/>
          <w:szCs w:val="26"/>
        </w:rPr>
        <w:t xml:space="preserve"> </w:t>
      </w:r>
      <w:r w:rsidR="00FB5A73">
        <w:rPr>
          <w:rFonts w:ascii="Times New Roman" w:hAnsi="Times New Roman"/>
          <w:sz w:val="26"/>
          <w:szCs w:val="26"/>
        </w:rPr>
        <w:t>октябрь</w:t>
      </w:r>
      <w:r w:rsidR="0096330B" w:rsidRPr="003215B7">
        <w:rPr>
          <w:rFonts w:ascii="Times New Roman" w:hAnsi="Times New Roman"/>
          <w:sz w:val="26"/>
          <w:szCs w:val="26"/>
        </w:rPr>
        <w:t xml:space="preserve"> 2023</w:t>
      </w:r>
      <w:r w:rsidRPr="003215B7">
        <w:rPr>
          <w:rFonts w:ascii="Times New Roman" w:hAnsi="Times New Roman"/>
          <w:sz w:val="26"/>
          <w:szCs w:val="26"/>
        </w:rPr>
        <w:t xml:space="preserve"> год</w:t>
      </w:r>
      <w:r w:rsidR="00B1335B" w:rsidRPr="003215B7">
        <w:rPr>
          <w:rFonts w:ascii="Times New Roman" w:hAnsi="Times New Roman"/>
          <w:sz w:val="26"/>
          <w:szCs w:val="26"/>
        </w:rPr>
        <w:t>а</w:t>
      </w:r>
    </w:p>
    <w:p w14:paraId="0380DAD1" w14:textId="77777777" w:rsidR="003E2B0E" w:rsidRPr="004C5F8A" w:rsidRDefault="003E2B0E" w:rsidP="007F591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253"/>
        <w:gridCol w:w="29"/>
        <w:gridCol w:w="2522"/>
        <w:gridCol w:w="2977"/>
        <w:gridCol w:w="4111"/>
      </w:tblGrid>
      <w:tr w:rsidR="0051533C" w:rsidRPr="004C5F8A" w14:paraId="6F358DC5" w14:textId="77777777" w:rsidTr="00AA1402">
        <w:tc>
          <w:tcPr>
            <w:tcW w:w="1418" w:type="dxa"/>
            <w:shd w:val="clear" w:color="auto" w:fill="FFFFFF" w:themeFill="background1"/>
            <w:hideMark/>
          </w:tcPr>
          <w:p w14:paraId="0157250C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3" w:type="dxa"/>
            <w:shd w:val="clear" w:color="auto" w:fill="FFFFFF" w:themeFill="background1"/>
            <w:hideMark/>
          </w:tcPr>
          <w:p w14:paraId="0734FBC7" w14:textId="77777777" w:rsidR="004D4951" w:rsidRPr="004B3844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551" w:type="dxa"/>
            <w:gridSpan w:val="2"/>
            <w:shd w:val="clear" w:color="auto" w:fill="FFFFFF" w:themeFill="background1"/>
            <w:hideMark/>
          </w:tcPr>
          <w:p w14:paraId="16ABC089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977" w:type="dxa"/>
            <w:shd w:val="clear" w:color="auto" w:fill="FFFFFF" w:themeFill="background1"/>
            <w:hideMark/>
          </w:tcPr>
          <w:p w14:paraId="41FE1988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4B3844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4111" w:type="dxa"/>
            <w:shd w:val="clear" w:color="auto" w:fill="FFFFFF" w:themeFill="background1"/>
            <w:hideMark/>
          </w:tcPr>
          <w:p w14:paraId="7642E2A6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4B3844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AA1402">
        <w:tc>
          <w:tcPr>
            <w:tcW w:w="1418" w:type="dxa"/>
            <w:shd w:val="clear" w:color="auto" w:fill="FFFFFF" w:themeFill="background1"/>
          </w:tcPr>
          <w:p w14:paraId="08B36DAB" w14:textId="0A55338A" w:rsidR="003267C0" w:rsidRDefault="00FB5A73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02,09,16,23,30</w:t>
            </w:r>
          </w:p>
          <w:p w14:paraId="6C6041B1" w14:textId="50791378" w:rsidR="00CC078C" w:rsidRPr="004B3844" w:rsidRDefault="00FB5A73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55FF2A4" w14:textId="2F285689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61AEE62" w14:textId="77777777" w:rsidR="002F5F8D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Планёрные заседания у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>и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сполняющ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его 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Главы района с участием председателя Совета депутатов Баганского района, заместителей главы администрации, начальника УФ и НП Баганского района, начальника отделения полиции «Баганское» 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МО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МВД России «Карасукский», редактора газеты «Степная Нива», </w:t>
            </w:r>
            <w:r w:rsidR="00C52912" w:rsidRPr="004B3844">
              <w:rPr>
                <w:rFonts w:ascii="Times New Roman" w:hAnsi="Times New Roman"/>
                <w:sz w:val="24"/>
                <w:szCs w:val="24"/>
              </w:rPr>
              <w:t xml:space="preserve">главного врача ГБУЗ НСО «Баганская ЦРБ»,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Баганского сельсовета</w:t>
            </w:r>
          </w:p>
          <w:p w14:paraId="7CEC70E4" w14:textId="27C25A9D" w:rsidR="00C63F04" w:rsidRPr="004B3844" w:rsidRDefault="00C63F04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A5B78AA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D4BB1A8" w14:textId="33F1BB3C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Исполняющий обязанности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Глав</w:t>
            </w:r>
            <w:r w:rsidR="00052B32" w:rsidRPr="004B3844">
              <w:rPr>
                <w:rFonts w:ascii="Times New Roman" w:hAnsi="Times New Roman"/>
                <w:sz w:val="24"/>
                <w:szCs w:val="24"/>
              </w:rPr>
              <w:t>ы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5D03297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5D5A1A03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4B3844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569FFB4C" w:rsidR="003267C0" w:rsidRPr="004B3844" w:rsidRDefault="003267C0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4A5ED9" w:rsidRPr="004C5F8A" w14:paraId="0A7368E3" w14:textId="77777777" w:rsidTr="00AA1402">
        <w:tc>
          <w:tcPr>
            <w:tcW w:w="1418" w:type="dxa"/>
            <w:shd w:val="clear" w:color="auto" w:fill="FFFFFF" w:themeFill="background1"/>
          </w:tcPr>
          <w:p w14:paraId="180FE2EE" w14:textId="55F53860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34818A25" w14:textId="77777777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689D846E" w14:textId="2A97418A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</w:t>
            </w:r>
            <w:r w:rsidR="00851C6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289C5F5" w14:textId="50CC371E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2DED" w:rsidRPr="00CF2DED">
              <w:rPr>
                <w:rFonts w:ascii="Times New Roman" w:hAnsi="Times New Roman"/>
                <w:sz w:val="24"/>
                <w:szCs w:val="24"/>
              </w:rPr>
              <w:t>12</w:t>
            </w:r>
            <w:r w:rsidRPr="00CF2DED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A7C0632" w14:textId="4DF76AA0" w:rsidR="004A5ED9" w:rsidRPr="004B3844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</w:t>
            </w:r>
            <w:r w:rsidR="00C63F04">
              <w:rPr>
                <w:rFonts w:ascii="Times New Roman" w:hAnsi="Times New Roman"/>
                <w:sz w:val="24"/>
                <w:szCs w:val="24"/>
              </w:rPr>
              <w:t>ый концерт</w:t>
            </w:r>
            <w:r>
              <w:rPr>
                <w:rFonts w:ascii="Times New Roman" w:hAnsi="Times New Roman"/>
                <w:sz w:val="24"/>
                <w:szCs w:val="24"/>
              </w:rPr>
              <w:t>, посвященн</w:t>
            </w:r>
            <w:r w:rsidR="00C63F04">
              <w:rPr>
                <w:rFonts w:ascii="Times New Roman" w:hAnsi="Times New Roman"/>
                <w:sz w:val="24"/>
                <w:szCs w:val="24"/>
              </w:rPr>
              <w:t xml:space="preserve">ый </w:t>
            </w:r>
            <w:r>
              <w:rPr>
                <w:rFonts w:ascii="Times New Roman" w:hAnsi="Times New Roman"/>
                <w:sz w:val="24"/>
                <w:szCs w:val="24"/>
              </w:rPr>
              <w:t>Дню пожилых людей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604C1BA3" w14:textId="77777777" w:rsidR="004A5ED9" w:rsidRPr="00AA1AF2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3067CDD" w14:textId="62CD1F45" w:rsidR="004A5ED9" w:rsidRPr="004B3844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4AF0F5D0" w14:textId="723578D9" w:rsidR="004A5ED9" w:rsidRPr="004B3844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86A146C" w14:textId="77777777" w:rsidR="004A5ED9" w:rsidRPr="00335C6D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689E22D0" w14:textId="77777777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B324DFF" w14:textId="77777777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9130A00" w14:textId="32380C08" w:rsidR="00C63F04" w:rsidRPr="004B3844" w:rsidRDefault="00C63F04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D04AB" w:rsidRPr="004C5F8A" w14:paraId="21731765" w14:textId="77777777" w:rsidTr="00AA1402">
        <w:tc>
          <w:tcPr>
            <w:tcW w:w="1418" w:type="dxa"/>
            <w:shd w:val="clear" w:color="auto" w:fill="FFFFFF" w:themeFill="background1"/>
          </w:tcPr>
          <w:p w14:paraId="31674E2B" w14:textId="6F0F51CE" w:rsidR="00AD04AB" w:rsidRPr="00AD04AB" w:rsidRDefault="00AD04AB" w:rsidP="00AD04AB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  <w:r w:rsidR="00CF2DED">
              <w:rPr>
                <w:rFonts w:ascii="Times New Roman" w:hAnsi="Times New Roman"/>
                <w:sz w:val="24"/>
                <w:szCs w:val="24"/>
              </w:rPr>
              <w:t xml:space="preserve">с </w:t>
            </w:r>
            <w:r>
              <w:rPr>
                <w:rFonts w:ascii="Times New Roman" w:hAnsi="Times New Roman"/>
                <w:sz w:val="24"/>
                <w:szCs w:val="24"/>
              </w:rPr>
              <w:t>01</w:t>
            </w:r>
            <w:r w:rsidR="00CF2DED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 w:rsidRPr="00AD04AB"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75CEE607" w14:textId="7CC56CEA" w:rsidR="00AD04AB" w:rsidRDefault="00CE27E1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AD04AB" w:rsidRPr="00AD04AB">
              <w:rPr>
                <w:rFonts w:ascii="Times New Roman" w:hAnsi="Times New Roman"/>
                <w:sz w:val="24"/>
                <w:szCs w:val="24"/>
              </w:rPr>
              <w:t>ктября</w:t>
            </w:r>
          </w:p>
          <w:p w14:paraId="7B5B5E8D" w14:textId="572306F6" w:rsidR="00CE27E1" w:rsidRPr="00AD04AB" w:rsidRDefault="00CE27E1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664A60B0" w14:textId="77777777" w:rsidR="00AD04AB" w:rsidRDefault="00CE27E1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Акция «Добрые дела» </w:t>
            </w:r>
          </w:p>
          <w:p w14:paraId="7B474147" w14:textId="126887F6" w:rsidR="00CE27E1" w:rsidRPr="004B3844" w:rsidRDefault="00CE27E1" w:rsidP="00E400B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(осенняя неделя добра)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77A03CF2" w14:textId="12BF89AB" w:rsidR="00AD04AB" w:rsidRPr="004B3844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Образовательные учреждения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94F0F5E" w14:textId="1633AC37" w:rsidR="00AD04AB" w:rsidRPr="004B3844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ДОО «Олимп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714E1B0" w14:textId="57627373" w:rsidR="00AD04AB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Маняхина А.Ю.,</w:t>
            </w:r>
          </w:p>
          <w:p w14:paraId="76F3E8D4" w14:textId="61B32EC0" w:rsidR="00CE27E1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ДОО «Олимп Баганского района»,</w:t>
            </w:r>
          </w:p>
          <w:p w14:paraId="740EAE8B" w14:textId="43E7073A" w:rsidR="00CE27E1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22-753</w:t>
            </w:r>
          </w:p>
          <w:p w14:paraId="110D22E0" w14:textId="3FFFA6F1" w:rsidR="00C63F04" w:rsidRDefault="00C63F0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DB454E6" w14:textId="77777777" w:rsidR="00C63F04" w:rsidRDefault="00C63F0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90D61F0" w14:textId="476DB711" w:rsidR="00CE27E1" w:rsidRPr="004B3844" w:rsidRDefault="00CE27E1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252C" w:rsidRPr="004C5F8A" w14:paraId="3588A9A9" w14:textId="77777777" w:rsidTr="00AA1402">
        <w:tc>
          <w:tcPr>
            <w:tcW w:w="1418" w:type="dxa"/>
            <w:shd w:val="clear" w:color="auto" w:fill="FFFFFF" w:themeFill="background1"/>
          </w:tcPr>
          <w:p w14:paraId="47C4B899" w14:textId="720CB502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03</w:t>
            </w:r>
          </w:p>
          <w:p w14:paraId="60EAA62A" w14:textId="77777777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24F57845" w14:textId="07BA117F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="00851C6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7B321C0" w14:textId="36698D97" w:rsidR="007A252C" w:rsidRDefault="007A252C" w:rsidP="007A252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8E4A70A" w14:textId="61494978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и девушек 2007-2008 г.р.</w:t>
            </w:r>
          </w:p>
          <w:p w14:paraId="0E2295A0" w14:textId="2DDBEB75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9A4E2B7" w14:textId="77777777" w:rsidR="007A252C" w:rsidRPr="00335C6D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FD2CA8E" w14:textId="259A72C1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34B1829A" w14:textId="31311BA6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43FE785C" w14:textId="77777777" w:rsidR="007A252C" w:rsidRPr="00335C6D" w:rsidRDefault="007A252C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145C3F16" w14:textId="77777777" w:rsidR="007A252C" w:rsidRPr="00335C6D" w:rsidRDefault="007A252C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18EC1FB2" w14:textId="31ECE46B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7949F1" w:rsidRPr="004C5F8A" w14:paraId="1D9C3913" w14:textId="77777777" w:rsidTr="00AA1402">
        <w:tc>
          <w:tcPr>
            <w:tcW w:w="1418" w:type="dxa"/>
            <w:shd w:val="clear" w:color="auto" w:fill="FFFFFF" w:themeFill="background1"/>
          </w:tcPr>
          <w:p w14:paraId="763CAEB5" w14:textId="77777777" w:rsidR="007949F1" w:rsidRDefault="007949F1" w:rsidP="00851C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11075895" w14:textId="77777777" w:rsidR="007949F1" w:rsidRDefault="007949F1" w:rsidP="00851C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61DE054C" w14:textId="083DD7C2" w:rsidR="007949F1" w:rsidRDefault="007949F1" w:rsidP="00851C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r w:rsidR="00851C69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CA3A491" w14:textId="478ADDCE" w:rsidR="007949F1" w:rsidRDefault="007949F1" w:rsidP="00851C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  <w:bookmarkStart w:id="0" w:name="_GoBack"/>
            <w:bookmarkEnd w:id="0"/>
          </w:p>
        </w:tc>
        <w:tc>
          <w:tcPr>
            <w:tcW w:w="4253" w:type="dxa"/>
            <w:shd w:val="clear" w:color="auto" w:fill="FFFFFF" w:themeFill="background1"/>
          </w:tcPr>
          <w:p w14:paraId="54257BC1" w14:textId="77777777" w:rsidR="00C63F04" w:rsidRDefault="007949F1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Торжественное мероприятие </w:t>
            </w:r>
          </w:p>
          <w:p w14:paraId="264E50DD" w14:textId="1A29E43B" w:rsidR="007949F1" w:rsidRDefault="007949F1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 Дню пожилых </w:t>
            </w:r>
          </w:p>
          <w:p w14:paraId="6CED1FAC" w14:textId="15FAAF6A" w:rsidR="007949F1" w:rsidRDefault="007949F1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(чествование ветеранов образования)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650A9966" w14:textId="225A2934" w:rsidR="007949F1" w:rsidRDefault="007949F1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FE4F0E2" w14:textId="30B75203" w:rsidR="007949F1" w:rsidRPr="00335C6D" w:rsidRDefault="007949F1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Дома детского творчества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0D0F63A" w14:textId="5B82CE75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 «Управление образования Баганского района»,</w:t>
            </w:r>
          </w:p>
          <w:p w14:paraId="443751F8" w14:textId="20AE524D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Баганская общественная районная организация профсоюза работников народного образования и науки РФ</w:t>
            </w:r>
          </w:p>
          <w:p w14:paraId="6CFA016A" w14:textId="77777777" w:rsidR="007949F1" w:rsidRPr="00335C6D" w:rsidRDefault="007949F1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3407E2D3" w14:textId="77777777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Нестерова Л.А., </w:t>
            </w:r>
          </w:p>
          <w:p w14:paraId="2D9597BD" w14:textId="77777777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EEAF464" w14:textId="76AE8C26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49-325,</w:t>
            </w:r>
          </w:p>
          <w:p w14:paraId="21437642" w14:textId="2514A2A2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Черноглазова Е.А.,</w:t>
            </w:r>
          </w:p>
          <w:p w14:paraId="4D9246A7" w14:textId="789D03D7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Баганской общественной районной организации профсоюза работников народного образования и науки РФ,</w:t>
            </w:r>
          </w:p>
          <w:p w14:paraId="3AA934EF" w14:textId="18FB6D65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49-324</w:t>
            </w:r>
          </w:p>
          <w:p w14:paraId="23AFE1D1" w14:textId="7FAD53D3" w:rsidR="007949F1" w:rsidRDefault="007949F1" w:rsidP="007949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E152E40" w14:textId="77777777" w:rsidR="007949F1" w:rsidRPr="00335C6D" w:rsidRDefault="007949F1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A90BA0" w:rsidRPr="004C5F8A" w14:paraId="1A275443" w14:textId="77777777" w:rsidTr="00AA1402">
        <w:tc>
          <w:tcPr>
            <w:tcW w:w="1418" w:type="dxa"/>
            <w:shd w:val="clear" w:color="auto" w:fill="FFFFFF" w:themeFill="background1"/>
          </w:tcPr>
          <w:p w14:paraId="0ED3D6C2" w14:textId="7777777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6FE29C74" w14:textId="7777777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6398EF05" w14:textId="7777777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7BA5D68F" w14:textId="706AC8CA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4253871" w14:textId="68748BEF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Персональная выставка А.Н. Зубковой «В мире кукол»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28F1DB0" w14:textId="77777777" w:rsidR="00A90BA0" w:rsidRPr="004B3844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4772A3C2" w14:textId="523E26D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564FAB2" w14:textId="7A2C2A75" w:rsidR="00A90BA0" w:rsidRPr="004B3844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  <w:p w14:paraId="42F310B5" w14:textId="1BFE36F5" w:rsidR="00A90BA0" w:rsidRPr="00335C6D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1D4B870" w14:textId="14011383" w:rsidR="00A90BA0" w:rsidRPr="00335C6D" w:rsidRDefault="00A90BA0" w:rsidP="00A90BA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8563E64" w14:textId="77777777" w:rsidR="00A90BA0" w:rsidRPr="004B3844" w:rsidRDefault="00A90BA0" w:rsidP="00A90BA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6FA445D6" w14:textId="77777777" w:rsidR="00A90BA0" w:rsidRPr="004B3844" w:rsidRDefault="00A90BA0" w:rsidP="00A90BA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0C1815D6" w14:textId="77777777" w:rsidR="00A90BA0" w:rsidRDefault="00A90BA0" w:rsidP="00A90BA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  <w:p w14:paraId="130A6639" w14:textId="77777777" w:rsidR="00A90BA0" w:rsidRDefault="00A90BA0" w:rsidP="00A90BA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8B45B81" w14:textId="77777777" w:rsidR="00A90BA0" w:rsidRPr="00335C6D" w:rsidRDefault="00A90BA0" w:rsidP="00A90BA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BF5E2D" w:rsidRPr="004C5F8A" w14:paraId="09E7A732" w14:textId="77777777" w:rsidTr="00AA1402">
        <w:tc>
          <w:tcPr>
            <w:tcW w:w="1418" w:type="dxa"/>
            <w:shd w:val="clear" w:color="auto" w:fill="FFFFFF" w:themeFill="background1"/>
          </w:tcPr>
          <w:p w14:paraId="1E15A7F6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3FD95D69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10E16535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36EE405F" w14:textId="2530F990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14.30</w:t>
            </w:r>
          </w:p>
        </w:tc>
        <w:tc>
          <w:tcPr>
            <w:tcW w:w="4253" w:type="dxa"/>
            <w:shd w:val="clear" w:color="auto" w:fill="FFFFFF" w:themeFill="background1"/>
          </w:tcPr>
          <w:p w14:paraId="6D285F7D" w14:textId="0EDA0432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Праздничная программа «Славим возраст золотой»</w:t>
            </w:r>
            <w:r w:rsidR="009A1411">
              <w:rPr>
                <w:rFonts w:ascii="Times New Roman" w:hAnsi="Times New Roman"/>
                <w:sz w:val="24"/>
                <w:szCs w:val="24"/>
              </w:rPr>
              <w:t xml:space="preserve"> в рамках Дня пожилых людей. Час фольклора «Королева частушек – Мария Мордасова» 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683AF759" w14:textId="3D099087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  <w:r w:rsidR="00C63F04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431A58A" w14:textId="297D7AE0" w:rsidR="00BF5E2D" w:rsidRPr="004B3844" w:rsidRDefault="009A1411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ветеранов №2</w:t>
            </w:r>
          </w:p>
          <w:p w14:paraId="40E43C97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0EF54234" w14:textId="69391581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 w:rsidR="009A1411"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 w:rsidR="009A1411"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8D1CCB1" w14:textId="1CAF2303" w:rsidR="00BF5E2D" w:rsidRPr="004B3844" w:rsidRDefault="009A1411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Вальц Т.И</w:t>
            </w:r>
            <w:r w:rsidR="00BF5E2D"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23A6A235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4AA98121" w14:textId="641DAF75" w:rsidR="00BF5E2D" w:rsidRDefault="009A1411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49-751</w:t>
            </w:r>
          </w:p>
          <w:p w14:paraId="63CB9977" w14:textId="77777777" w:rsidR="00BF5E2D" w:rsidRDefault="00BF5E2D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1F97418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9A1411" w:rsidRPr="004C5F8A" w14:paraId="3598F15A" w14:textId="77777777" w:rsidTr="00AA1402">
        <w:tc>
          <w:tcPr>
            <w:tcW w:w="1418" w:type="dxa"/>
            <w:shd w:val="clear" w:color="auto" w:fill="FFFFFF" w:themeFill="background1"/>
          </w:tcPr>
          <w:p w14:paraId="01D99410" w14:textId="0828F09E" w:rsidR="009A1411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11F3C">
              <w:rPr>
                <w:rFonts w:ascii="Times New Roman" w:hAnsi="Times New Roman"/>
                <w:sz w:val="24"/>
                <w:szCs w:val="24"/>
              </w:rPr>
              <w:t>4</w:t>
            </w:r>
          </w:p>
          <w:p w14:paraId="1311E3BC" w14:textId="77777777" w:rsidR="009A1411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305A6670" w14:textId="77777777" w:rsidR="009A1411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0D4593E6" w14:textId="45434721" w:rsidR="009A1411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</w:t>
            </w:r>
            <w:r w:rsidR="00F11F3C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F11F3C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4253" w:type="dxa"/>
            <w:shd w:val="clear" w:color="auto" w:fill="FFFFFF" w:themeFill="background1"/>
          </w:tcPr>
          <w:p w14:paraId="4147A4C3" w14:textId="5EE75E9D" w:rsidR="009A1411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Праздничная программа «Славим возраст золотой» в рамках Дня пожилых людей. Час фольклора «Королева частушек – Мария Мордасова» 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18AC1448" w14:textId="32FA56B9" w:rsidR="009A1411" w:rsidRPr="004B3844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  <w:r w:rsidR="00C63F04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C92D2B8" w14:textId="5693EFF0" w:rsidR="009A1411" w:rsidRPr="004B3844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ветеранов №1</w:t>
            </w:r>
          </w:p>
          <w:p w14:paraId="7488AE3E" w14:textId="77777777" w:rsidR="009A1411" w:rsidRPr="004B3844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3A9185D2" w14:textId="47AA9809" w:rsidR="009A1411" w:rsidRPr="004B3844" w:rsidRDefault="009A1411" w:rsidP="009A141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6977E23" w14:textId="77777777" w:rsidR="009A1411" w:rsidRPr="004B3844" w:rsidRDefault="009A1411" w:rsidP="009A14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Вальц Т.И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2CCF01FF" w14:textId="77777777" w:rsidR="009A1411" w:rsidRPr="004B3844" w:rsidRDefault="009A1411" w:rsidP="009A14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C8C6217" w14:textId="77777777" w:rsidR="009A1411" w:rsidRDefault="009A1411" w:rsidP="009A14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49-751</w:t>
            </w:r>
          </w:p>
          <w:p w14:paraId="509BC6A6" w14:textId="77777777" w:rsidR="009A1411" w:rsidRDefault="009A1411" w:rsidP="009A14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7BC7A885" w14:textId="77777777" w:rsidR="009A1411" w:rsidRDefault="009A1411" w:rsidP="009A141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D04AB" w:rsidRPr="004C5F8A" w14:paraId="76CE3C1C" w14:textId="77777777" w:rsidTr="00AA1402">
        <w:tc>
          <w:tcPr>
            <w:tcW w:w="1418" w:type="dxa"/>
            <w:shd w:val="clear" w:color="auto" w:fill="FFFFFF" w:themeFill="background1"/>
          </w:tcPr>
          <w:p w14:paraId="17F34949" w14:textId="77777777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06</w:t>
            </w:r>
          </w:p>
          <w:p w14:paraId="4509B4B9" w14:textId="3D6F2A5E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1BFD1BBB" w14:textId="15BFDF9B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пт</w:t>
            </w:r>
            <w:proofErr w:type="spellEnd"/>
          </w:p>
          <w:p w14:paraId="7180CD6A" w14:textId="411EE2EE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555612D" w14:textId="694271C4" w:rsidR="00AD04AB" w:rsidRPr="004B3844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Торжественное мероприятие, посвященное Дню учителя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D85AD27" w14:textId="77777777" w:rsidR="00AD04AB" w:rsidRPr="00AA1AF2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77DFD59" w14:textId="7C5080BD" w:rsidR="00AD04AB" w:rsidRPr="004B3844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39323DCD" w14:textId="35136D9B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 «Управление образования Баганского района»,</w:t>
            </w:r>
          </w:p>
          <w:p w14:paraId="676D1EDD" w14:textId="5BF09FE0" w:rsidR="00AD04AB" w:rsidRPr="004B3844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548627CF" w14:textId="56937775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Нестерова Л.А., </w:t>
            </w:r>
          </w:p>
          <w:p w14:paraId="725AADAD" w14:textId="03FC5ECD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5B8F9F36" w14:textId="67432FC3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49-325</w:t>
            </w:r>
            <w:r w:rsidR="004A5ED9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4818080" w14:textId="0D9CD438" w:rsidR="00AD04AB" w:rsidRPr="00335C6D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72B76BC" w14:textId="77777777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51C7B25F" w14:textId="77777777" w:rsidR="00AD04AB" w:rsidRDefault="00AD04AB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6045F4D3" w14:textId="7A6D64FA" w:rsidR="00C63F04" w:rsidRPr="004B3844" w:rsidRDefault="00C63F04" w:rsidP="00AD04A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2DED" w:rsidRPr="004C5F8A" w14:paraId="333105D1" w14:textId="77777777" w:rsidTr="009D5B86">
        <w:tc>
          <w:tcPr>
            <w:tcW w:w="1418" w:type="dxa"/>
            <w:shd w:val="clear" w:color="auto" w:fill="FFFFFF" w:themeFill="background1"/>
          </w:tcPr>
          <w:p w14:paraId="45A5F43D" w14:textId="7777777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0A979D0F" w14:textId="7777777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570F434" w14:textId="7777777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пт</w:t>
            </w:r>
            <w:proofErr w:type="spellEnd"/>
          </w:p>
          <w:p w14:paraId="4284B8EA" w14:textId="52D8EA3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6B714" w14:textId="754E71C2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>Осенний бал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A32708" w14:textId="2A954047" w:rsidR="00CF2DED" w:rsidRDefault="007949F1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="00CF2DED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2DED">
              <w:rPr>
                <w:rFonts w:ascii="Times New Roman" w:hAnsi="Times New Roman"/>
                <w:sz w:val="24"/>
                <w:szCs w:val="24"/>
              </w:rPr>
              <w:t>Баган,</w:t>
            </w:r>
          </w:p>
          <w:p w14:paraId="149A84D0" w14:textId="7DAA5102" w:rsidR="00CF2DED" w:rsidRPr="00AA1AF2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A32E9C">
              <w:rPr>
                <w:rFonts w:ascii="Times New Roman" w:hAnsi="Times New Roman"/>
                <w:sz w:val="24"/>
                <w:szCs w:val="24"/>
              </w:rPr>
              <w:t xml:space="preserve">ойе </w:t>
            </w:r>
            <w:r>
              <w:rPr>
                <w:rFonts w:ascii="Times New Roman" w:hAnsi="Times New Roman"/>
                <w:sz w:val="24"/>
                <w:szCs w:val="24"/>
              </w:rPr>
              <w:t>Детской школы искусств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06E5CD7F" w14:textId="09D776B4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>МБУ ДО ДШИ с. Баган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A34A041" w14:textId="7777777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>Погорелая О.В.,</w:t>
            </w:r>
          </w:p>
          <w:p w14:paraId="5AC6EC2E" w14:textId="77777777" w:rsidR="007949F1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директор МБУ ДО </w:t>
            </w:r>
            <w:r>
              <w:rPr>
                <w:rFonts w:ascii="Times New Roman" w:hAnsi="Times New Roman"/>
                <w:sz w:val="24"/>
                <w:szCs w:val="24"/>
              </w:rPr>
              <w:t>Детской школы искусств</w:t>
            </w: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с. Баган,</w:t>
            </w:r>
          </w:p>
          <w:p w14:paraId="4CE47DF9" w14:textId="77777777" w:rsidR="00CF2DED" w:rsidRDefault="00CF2DED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2E9C">
              <w:rPr>
                <w:rFonts w:ascii="Times New Roman" w:hAnsi="Times New Roman"/>
                <w:sz w:val="24"/>
                <w:szCs w:val="24"/>
              </w:rPr>
              <w:t xml:space="preserve"> 21-118</w:t>
            </w:r>
          </w:p>
          <w:p w14:paraId="390941E0" w14:textId="3D42F602" w:rsidR="00C63F04" w:rsidRDefault="00C63F04" w:rsidP="00CF2DE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57B2" w:rsidRPr="004C5F8A" w14:paraId="24E731C8" w14:textId="77777777" w:rsidTr="00AA1402">
        <w:tc>
          <w:tcPr>
            <w:tcW w:w="1418" w:type="dxa"/>
            <w:shd w:val="clear" w:color="auto" w:fill="FFFFFF" w:themeFill="background1"/>
          </w:tcPr>
          <w:p w14:paraId="6E8474AB" w14:textId="3106320E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</w:t>
            </w:r>
          </w:p>
          <w:p w14:paraId="6A7CACDE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4C00BE74" w14:textId="14668343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сб</w:t>
            </w:r>
            <w:proofErr w:type="spellEnd"/>
          </w:p>
          <w:p w14:paraId="0C515C15" w14:textId="1306F36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B57B2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8465118" w14:textId="60016B6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Музыкально-драматическая постановка «Сельские жители» по рассказам Василия Шукшина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AFF495F" w14:textId="77777777" w:rsidR="002B57B2" w:rsidRPr="00AA1AF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CA1D9CA" w14:textId="1EAE8ADE" w:rsidR="002B57B2" w:rsidRPr="00AA1AF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82CEC94" w14:textId="291239D2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B40F898" w14:textId="77777777" w:rsidR="002B57B2" w:rsidRPr="00335C6D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468DA7C0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01A4958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4E7CCD92" w14:textId="74C18BBA" w:rsidR="00C63F04" w:rsidRDefault="00C63F04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252C" w:rsidRPr="004C5F8A" w14:paraId="0F78149D" w14:textId="77777777" w:rsidTr="00AA1402">
        <w:tc>
          <w:tcPr>
            <w:tcW w:w="1418" w:type="dxa"/>
            <w:shd w:val="clear" w:color="auto" w:fill="FFFFFF" w:themeFill="background1"/>
          </w:tcPr>
          <w:p w14:paraId="7214AF19" w14:textId="76C364F8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1" w:name="_Hlk146184645"/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1E8E391C" w14:textId="77777777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D30DF0E" w14:textId="77777777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22CD0367" w14:textId="5EFAC6F4" w:rsidR="007A252C" w:rsidRDefault="007A252C" w:rsidP="007A252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085685" w14:textId="48DDBC37" w:rsidR="007A252C" w:rsidRDefault="007A252C" w:rsidP="00C63F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и девушек 2009-2010 г.р.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6B727F97" w14:textId="77777777" w:rsidR="007A252C" w:rsidRPr="00335C6D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0EBE677" w14:textId="2295A557" w:rsidR="007A252C" w:rsidRPr="00AA1AF2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44F514E8" w14:textId="61F4BA38" w:rsidR="007A252C" w:rsidRDefault="007A252C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0498D85B" w14:textId="77777777" w:rsidR="007A252C" w:rsidRPr="00335C6D" w:rsidRDefault="007A252C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76B0BEA6" w14:textId="77777777" w:rsidR="007A252C" w:rsidRPr="00335C6D" w:rsidRDefault="007A252C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0393B77B" w14:textId="77777777" w:rsidR="007A252C" w:rsidRDefault="007A252C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79590D03" w14:textId="77777777" w:rsidR="00C63F04" w:rsidRDefault="00C63F04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277CC064" w14:textId="77777777" w:rsidR="00C63F04" w:rsidRDefault="00C63F04" w:rsidP="007A252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  <w:p w14:paraId="092FF289" w14:textId="6855326F" w:rsidR="00C63F04" w:rsidRDefault="00C63F04" w:rsidP="007A252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bookmarkEnd w:id="1"/>
      <w:tr w:rsidR="00830DBC" w:rsidRPr="004C5F8A" w14:paraId="50D4A21D" w14:textId="77777777" w:rsidTr="00AA1402">
        <w:tc>
          <w:tcPr>
            <w:tcW w:w="1418" w:type="dxa"/>
            <w:shd w:val="clear" w:color="auto" w:fill="FFFFFF" w:themeFill="background1"/>
          </w:tcPr>
          <w:p w14:paraId="1DC8A84A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14:paraId="094696B9" w14:textId="3B66E21E" w:rsidR="00830DBC" w:rsidRDefault="00EA32A8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830DBC">
              <w:rPr>
                <w:rFonts w:ascii="Times New Roman" w:hAnsi="Times New Roman"/>
                <w:sz w:val="24"/>
                <w:szCs w:val="24"/>
              </w:rPr>
              <w:t>ктября</w:t>
            </w:r>
          </w:p>
          <w:p w14:paraId="2EAB2BD7" w14:textId="18A7C979" w:rsidR="00EA32A8" w:rsidRDefault="00EA32A8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6812F2BC" w14:textId="44D4AE91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FFAA0B5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Расширенное планёрное заседание при</w:t>
            </w:r>
          </w:p>
          <w:p w14:paraId="39F704D1" w14:textId="6BF0DE61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исполняюще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обязанности Главы района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4223B989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F918E37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3E09BED4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54809CB1" w14:textId="77777777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508192D" w14:textId="16EAA5C2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Исполняющий обязанности Главы Баганского района Новосибирской области</w:t>
            </w:r>
          </w:p>
        </w:tc>
        <w:tc>
          <w:tcPr>
            <w:tcW w:w="4111" w:type="dxa"/>
            <w:shd w:val="clear" w:color="auto" w:fill="FFFFFF" w:themeFill="background1"/>
          </w:tcPr>
          <w:p w14:paraId="42E5B5AE" w14:textId="77777777" w:rsidR="00830DBC" w:rsidRPr="00926BE6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177A284" w14:textId="77777777" w:rsidR="00830DBC" w:rsidRPr="00926BE6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Баганского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района,</w:t>
            </w:r>
          </w:p>
          <w:p w14:paraId="65A24E4F" w14:textId="77777777" w:rsidR="00830DBC" w:rsidRPr="00926BE6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31AEC" w14:textId="77777777" w:rsidR="00830DBC" w:rsidRPr="00926BE6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724C9617" w14:textId="77777777" w:rsidR="00830DBC" w:rsidRPr="00926BE6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6CFACB95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5E1C3014" w14:textId="77777777" w:rsidR="00C63F04" w:rsidRDefault="00C63F04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BABC40" w14:textId="6C60F176" w:rsidR="00C63F04" w:rsidRPr="004B3844" w:rsidRDefault="00C63F04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A32A8" w:rsidRPr="004C5F8A" w14:paraId="50485979" w14:textId="77777777" w:rsidTr="00AA1402">
        <w:tc>
          <w:tcPr>
            <w:tcW w:w="1418" w:type="dxa"/>
            <w:shd w:val="clear" w:color="auto" w:fill="FFFFFF" w:themeFill="background1"/>
          </w:tcPr>
          <w:p w14:paraId="6CFFDD55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  <w:p w14:paraId="6B01ADF0" w14:textId="698A8989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2CB48B4" w14:textId="19857FE9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</w:t>
            </w:r>
          </w:p>
          <w:p w14:paraId="3188D940" w14:textId="597BAAA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  <w:p w14:paraId="6A5CF6C4" w14:textId="5718BC6E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56247EA7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района:</w:t>
            </w:r>
          </w:p>
          <w:p w14:paraId="511BABFA" w14:textId="77777777" w:rsidR="00EA32A8" w:rsidRDefault="00EA32A8" w:rsidP="00EA32A8">
            <w:pPr>
              <w:rPr>
                <w:rFonts w:ascii="Times New Roman" w:hAnsi="Times New Roman"/>
                <w:sz w:val="24"/>
                <w:szCs w:val="24"/>
              </w:rPr>
            </w:pPr>
            <w:r w:rsidRPr="0094278C">
              <w:rPr>
                <w:rFonts w:ascii="Times New Roman" w:hAnsi="Times New Roman"/>
                <w:sz w:val="24"/>
                <w:szCs w:val="24"/>
              </w:rPr>
              <w:t>1. О внесении изменений в решение 21-й сессии Совета депутатов Баганского района № 179 от 27 декабря 2022 года «О бюджете Баганского района Новосибирской области на 2023 год и плановый период 2024-2025 годов».</w:t>
            </w:r>
          </w:p>
          <w:p w14:paraId="79E32ECA" w14:textId="3C062D88" w:rsidR="007D2A61" w:rsidRPr="007D2A61" w:rsidRDefault="007D2A61" w:rsidP="007D2A6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 w:rsidRPr="007D2A61">
              <w:rPr>
                <w:rFonts w:ascii="Times New Roman" w:hAnsi="Times New Roman"/>
                <w:sz w:val="24"/>
                <w:szCs w:val="24"/>
              </w:rPr>
              <w:t xml:space="preserve"> Об итогах дополнительных выборов депутатов Совета депутатов Баганского района Новосибирской области четвертого созыва по одномандатным избирательным округам №8, №13, №15, №16.</w:t>
            </w:r>
          </w:p>
          <w:p w14:paraId="0B739B18" w14:textId="1B86F704" w:rsidR="00EA32A8" w:rsidRDefault="00EA32A8" w:rsidP="00C63F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4BB5EAF1" w14:textId="77777777" w:rsidR="00EA32A8" w:rsidRPr="00335C6D" w:rsidRDefault="00EA32A8" w:rsidP="00EA32A8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D118BAF" w14:textId="1D02F6C5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5C1A787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  <w:p w14:paraId="4144B637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0F4376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9BB36C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3F20DB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8DC5D9B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8FFDA4E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A669164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528999B" w14:textId="77777777" w:rsidR="00EA32A8" w:rsidRDefault="00EA32A8" w:rsidP="00C63F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shd w:val="clear" w:color="auto" w:fill="FFFFFF" w:themeFill="background1"/>
          </w:tcPr>
          <w:p w14:paraId="48F055A3" w14:textId="77777777" w:rsidR="00EA32A8" w:rsidRPr="00335C6D" w:rsidRDefault="00EA32A8" w:rsidP="00EA32A8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47122CB3" w14:textId="77777777" w:rsidR="00EA32A8" w:rsidRPr="00335C6D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1199B1D8" w14:textId="1F49AABE" w:rsidR="00EA32A8" w:rsidRPr="00926BE6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EA32A8" w:rsidRPr="004C5F8A" w14:paraId="60B8EE07" w14:textId="77777777" w:rsidTr="00AA1402">
        <w:tc>
          <w:tcPr>
            <w:tcW w:w="1418" w:type="dxa"/>
            <w:shd w:val="clear" w:color="auto" w:fill="FFFFFF" w:themeFill="background1"/>
          </w:tcPr>
          <w:p w14:paraId="1363C3BA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75586D7D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5C6D5A15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C8C5E6B" w14:textId="31BBA6DB" w:rsidR="00EA32A8" w:rsidRDefault="00EA32A8" w:rsidP="00EA32A8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8696F73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Районный конкурс</w:t>
            </w:r>
          </w:p>
          <w:p w14:paraId="700EFC7F" w14:textId="35D7F1F1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«Библиотекарь 3К-2023»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C1D23DE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4F5D243" w14:textId="0D5F573F" w:rsidR="00EA32A8" w:rsidRPr="004B3844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09F974DF" w14:textId="7862E56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20555AB" w14:textId="459053A5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CE5ABB8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Вальц Т.И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21F99653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61B465F9" w14:textId="7160CCC8" w:rsidR="00EA32A8" w:rsidRPr="00C63F04" w:rsidRDefault="00EA32A8" w:rsidP="00C63F0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49-751</w:t>
            </w:r>
          </w:p>
        </w:tc>
      </w:tr>
      <w:tr w:rsidR="00E427DD" w:rsidRPr="004C5F8A" w14:paraId="6C41C775" w14:textId="77777777" w:rsidTr="00AA1402">
        <w:tc>
          <w:tcPr>
            <w:tcW w:w="1418" w:type="dxa"/>
            <w:shd w:val="clear" w:color="auto" w:fill="FFFFFF" w:themeFill="background1"/>
          </w:tcPr>
          <w:p w14:paraId="5AF73E84" w14:textId="77777777" w:rsidR="00E427DD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  <w:p w14:paraId="45D1BF93" w14:textId="6444899F" w:rsidR="00E427DD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886F159" w14:textId="73E28690" w:rsidR="00E427DD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CBBE9CB" w14:textId="23D3DF32" w:rsidR="00E427DD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3525EB4" w14:textId="77777777" w:rsidR="00E427DD" w:rsidRPr="00E427DD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27DD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A07F1BC" w14:textId="77777777" w:rsidR="00E427DD" w:rsidRPr="00E427DD" w:rsidRDefault="00E427DD" w:rsidP="00E427DD">
            <w:pPr>
              <w:rPr>
                <w:rFonts w:ascii="Times New Roman" w:hAnsi="Times New Roman"/>
                <w:sz w:val="24"/>
                <w:szCs w:val="24"/>
              </w:rPr>
            </w:pPr>
            <w:r w:rsidRPr="00E427DD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Кузнецовского сельсовета от 11.05.2023 № 46 «О проведении межведомственной профилактической операции «Подросток»</w:t>
            </w:r>
          </w:p>
          <w:p w14:paraId="24415D08" w14:textId="77777777" w:rsidR="00E427DD" w:rsidRDefault="00E427DD" w:rsidP="00E427DD">
            <w:pPr>
              <w:rPr>
                <w:rFonts w:ascii="Times New Roman" w:hAnsi="Times New Roman"/>
                <w:sz w:val="24"/>
                <w:szCs w:val="24"/>
              </w:rPr>
            </w:pPr>
            <w:r w:rsidRPr="00E427DD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Кузнецовского сельсовета №78 от 12.09.2023 «О проведении работ по благоустройству и улучшению санитарного состояния в осенний период на территории Кузнецовского сельсовета»</w:t>
            </w:r>
          </w:p>
          <w:p w14:paraId="1F7FE3A6" w14:textId="77777777" w:rsidR="00920D4A" w:rsidRDefault="00920D4A" w:rsidP="00E427D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218C480" w14:textId="77777777" w:rsidR="00920D4A" w:rsidRDefault="00920D4A" w:rsidP="00E427DD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004E869" w14:textId="084D21DD" w:rsidR="00920D4A" w:rsidRPr="004B3844" w:rsidRDefault="00920D4A" w:rsidP="00E427DD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799C3749" w14:textId="77777777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c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 Кузнецовка,</w:t>
            </w:r>
          </w:p>
          <w:p w14:paraId="3754F1EA" w14:textId="7901E3DA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0D17BD1" w14:textId="588F179B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489876E" w14:textId="77777777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2B1D2C94" w14:textId="77777777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0F87EAA7" w14:textId="1943E44A" w:rsidR="00E427DD" w:rsidRPr="004B3844" w:rsidRDefault="00E427DD" w:rsidP="00E427D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830DBC" w:rsidRPr="004C5F8A" w14:paraId="66FAF57A" w14:textId="77777777" w:rsidTr="00AA1402">
        <w:tc>
          <w:tcPr>
            <w:tcW w:w="1418" w:type="dxa"/>
            <w:shd w:val="clear" w:color="auto" w:fill="FFFFFF" w:themeFill="background1"/>
          </w:tcPr>
          <w:p w14:paraId="69CC33CA" w14:textId="45555482" w:rsidR="00830DBC" w:rsidRPr="00DB13E8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14:paraId="59EBBC06" w14:textId="5EE265A0" w:rsidR="00830DBC" w:rsidRPr="00DB13E8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439924BF" w14:textId="77777777" w:rsidR="00830DBC" w:rsidRPr="00DB13E8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C84DBC3" w14:textId="652382CF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E5E2DB9" w14:textId="77777777" w:rsid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50347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FEF8C52" w14:textId="3F24F973" w:rsidR="00830DBC" w:rsidRPr="00E427DD" w:rsidRDefault="00830DBC" w:rsidP="00830DBC">
            <w:pPr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1.</w:t>
            </w:r>
            <w:r w:rsidR="003D0A45" w:rsidRPr="00FE77A4">
              <w:t xml:space="preserve"> </w:t>
            </w:r>
            <w:r w:rsidR="003D0A45" w:rsidRPr="003D0A45">
              <w:rPr>
                <w:rFonts w:ascii="Times New Roman" w:hAnsi="Times New Roman"/>
                <w:sz w:val="24"/>
                <w:szCs w:val="24"/>
              </w:rPr>
              <w:t>Об организации работы с неблагополучными многодетными семьями по вопросам воспитания несовершеннолетних детей и о социально-бытовых условиях этих семей</w:t>
            </w:r>
            <w:r w:rsidR="003D0A45">
              <w:rPr>
                <w:rFonts w:ascii="Times New Roman" w:hAnsi="Times New Roman"/>
                <w:sz w:val="24"/>
                <w:szCs w:val="24"/>
              </w:rPr>
              <w:t>,</w:t>
            </w:r>
            <w:r w:rsidR="003D0A45" w:rsidRPr="003D0A45">
              <w:rPr>
                <w:rFonts w:ascii="Times New Roman" w:hAnsi="Times New Roman"/>
                <w:sz w:val="24"/>
                <w:szCs w:val="24"/>
              </w:rPr>
              <w:t xml:space="preserve"> проживающих на</w:t>
            </w:r>
            <w:r w:rsidR="003D0A45" w:rsidRPr="003D0A4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территории Палецкого сельсовета Баганского района Новосибирской области</w:t>
            </w:r>
            <w:r w:rsidR="003D0A45" w:rsidRPr="003D0A45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31E89D71" w14:textId="77777777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23E726BE" w14:textId="43ECC4DB" w:rsidR="00830DBC" w:rsidRPr="00830DBC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5C611B9" w14:textId="6D48D701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1E6D2C37" w14:textId="77777777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5D45EE5B" w14:textId="77777777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4AA2EA15" w14:textId="5ED5F19F" w:rsidR="00830DBC" w:rsidRPr="004B3844" w:rsidRDefault="00830DBC" w:rsidP="00830DB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3D0A45" w:rsidRPr="004C5F8A" w14:paraId="25668A6C" w14:textId="77777777" w:rsidTr="00AA1402">
        <w:tc>
          <w:tcPr>
            <w:tcW w:w="1418" w:type="dxa"/>
            <w:shd w:val="clear" w:color="auto" w:fill="FFFFFF" w:themeFill="background1"/>
          </w:tcPr>
          <w:p w14:paraId="713C93E5" w14:textId="77777777" w:rsidR="003D0A45" w:rsidRPr="00DB13E8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14:paraId="3C02BF4A" w14:textId="77777777" w:rsidR="003D0A45" w:rsidRPr="00DB13E8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5071408A" w14:textId="77777777" w:rsidR="003D0A45" w:rsidRPr="00DB13E8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61D2B3D" w14:textId="23C5D2FD" w:rsidR="003D0A45" w:rsidRPr="00DB13E8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3D37055D" w14:textId="77777777" w:rsidR="003D0A45" w:rsidRPr="00DB13E8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8107FB4" w14:textId="299D0F04" w:rsidR="003D0A45" w:rsidRPr="00850347" w:rsidRDefault="003D0A45" w:rsidP="00C63F04">
            <w:pPr>
              <w:rPr>
                <w:rFonts w:ascii="Times New Roman" w:hAnsi="Times New Roman"/>
                <w:sz w:val="24"/>
                <w:szCs w:val="24"/>
              </w:rPr>
            </w:pPr>
            <w:r w:rsidRPr="00DB13E8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3D0A45">
              <w:rPr>
                <w:rFonts w:ascii="Times New Roman" w:hAnsi="Times New Roman"/>
                <w:sz w:val="24"/>
                <w:szCs w:val="24"/>
              </w:rPr>
              <w:t>О выполнении постановления администрации сельсовета от 11.04.2023 № 41 «Об организации мероприятий по предупреждению и ликвидации последствий возможных чрезвычайных ситуаций, связанных с природными пожарами на территории Андреевского сельсовета в весенне-летнем пожароопасном сезоне 2023 года»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808E551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Андреевка,</w:t>
            </w:r>
          </w:p>
          <w:p w14:paraId="68524929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37CDA9F3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7FD9303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5FDBBBA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1775AE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0A8D60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4DE4469" w14:textId="77777777" w:rsidR="003D0A45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BFFED3D" w14:textId="77777777" w:rsidR="003D0A45" w:rsidRPr="004B3844" w:rsidRDefault="003D0A45" w:rsidP="00C63F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43D169F" w14:textId="3C45794D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Андреевского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504B5AFC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Коршак И.А.,</w:t>
            </w:r>
          </w:p>
          <w:p w14:paraId="75EE517B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Андреевского сельсовета,</w:t>
            </w:r>
          </w:p>
          <w:p w14:paraId="52B8D704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22-760</w:t>
            </w:r>
          </w:p>
          <w:p w14:paraId="181D8DB2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99CD52" w14:textId="77777777" w:rsidR="003D0A45" w:rsidRPr="004B3844" w:rsidRDefault="003D0A45" w:rsidP="003D0A4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B57B2" w:rsidRPr="004C5F8A" w14:paraId="5E2BCF28" w14:textId="77777777" w:rsidTr="00AA1402">
        <w:tc>
          <w:tcPr>
            <w:tcW w:w="1418" w:type="dxa"/>
            <w:shd w:val="clear" w:color="auto" w:fill="FFFFFF" w:themeFill="background1"/>
          </w:tcPr>
          <w:p w14:paraId="39A318FD" w14:textId="7A10B61C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  <w:p w14:paraId="41026BA4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14E8423B" w14:textId="092D39A3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пн</w:t>
            </w:r>
            <w:proofErr w:type="spellEnd"/>
          </w:p>
          <w:p w14:paraId="5F748BA7" w14:textId="312ED31A" w:rsidR="002B57B2" w:rsidRPr="00DB13E8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51E67E7" w14:textId="7CF6FF8B" w:rsidR="002B57B2" w:rsidRPr="00DB13E8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мероприятие, посвященное Дню отца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E502CEE" w14:textId="77777777" w:rsidR="002B57B2" w:rsidRPr="00AA1AF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A84C16A" w14:textId="54D87D4D" w:rsidR="002B57B2" w:rsidRPr="004B3844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61FCD7B2" w14:textId="104BE0D2" w:rsidR="002B57B2" w:rsidRPr="004B3844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FC96B4" w14:textId="77777777" w:rsidR="002B57B2" w:rsidRPr="00335C6D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7A2E5CFD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BEBBFDA" w14:textId="5FB261CD" w:rsidR="002B57B2" w:rsidRPr="004B3844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45B8C" w:rsidRPr="004C5F8A" w14:paraId="253713AF" w14:textId="77777777" w:rsidTr="00AA1402">
        <w:tc>
          <w:tcPr>
            <w:tcW w:w="1418" w:type="dxa"/>
            <w:shd w:val="clear" w:color="auto" w:fill="FFFFFF" w:themeFill="background1"/>
          </w:tcPr>
          <w:p w14:paraId="3A1900A2" w14:textId="36C592DE" w:rsidR="00145B8C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6C3A1539" w14:textId="77777777" w:rsidR="00145B8C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B4D2BC3" w14:textId="77777777" w:rsidR="00145B8C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7224DE66" w14:textId="044883EF" w:rsidR="00145B8C" w:rsidRPr="00DB13E8" w:rsidRDefault="00145B8C" w:rsidP="00145B8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B74D376" w14:textId="6E482A2D" w:rsidR="00145B8C" w:rsidRPr="00DB13E8" w:rsidRDefault="00145B8C" w:rsidP="00C63F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Легкоатлетическо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е многоборье в зачет Муниципального этапа Всероссийских спортивных игр школьников «Президентские спортивные игры» среди </w:t>
            </w:r>
            <w:r w:rsidR="00920D4A">
              <w:rPr>
                <w:rFonts w:ascii="Times New Roman" w:hAnsi="Times New Roman"/>
                <w:sz w:val="24"/>
                <w:szCs w:val="24"/>
              </w:rPr>
              <w:t xml:space="preserve">юношей, девушек </w:t>
            </w:r>
            <w:r>
              <w:rPr>
                <w:rFonts w:ascii="Times New Roman" w:hAnsi="Times New Roman"/>
                <w:sz w:val="24"/>
                <w:szCs w:val="24"/>
              </w:rPr>
              <w:t>2011-</w:t>
            </w:r>
            <w:r w:rsidR="00920D4A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12 г.р.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DB5E8A2" w14:textId="77777777" w:rsidR="00145B8C" w:rsidRPr="00335C6D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BE118A1" w14:textId="26AA8863" w:rsidR="00145B8C" w:rsidRPr="004B3844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257AAC43" w14:textId="773F0944" w:rsidR="00145B8C" w:rsidRPr="004B3844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48536499" w14:textId="77777777" w:rsidR="00145B8C" w:rsidRPr="00335C6D" w:rsidRDefault="00145B8C" w:rsidP="00145B8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424714D4" w14:textId="77777777" w:rsidR="00145B8C" w:rsidRPr="00335C6D" w:rsidRDefault="00145B8C" w:rsidP="00145B8C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E2F3CA9" w14:textId="3BF6DB4A" w:rsidR="00145B8C" w:rsidRPr="004B3844" w:rsidRDefault="00145B8C" w:rsidP="00145B8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A912D6" w:rsidRPr="004C5F8A" w14:paraId="1B2CD7B3" w14:textId="77777777" w:rsidTr="003C15CE">
        <w:tc>
          <w:tcPr>
            <w:tcW w:w="1418" w:type="dxa"/>
            <w:shd w:val="clear" w:color="auto" w:fill="FFFFFF" w:themeFill="background1"/>
          </w:tcPr>
          <w:p w14:paraId="2B9C2C68" w14:textId="23493E33" w:rsidR="00A912D6" w:rsidRPr="00982853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216053DF" w14:textId="6123D792" w:rsidR="00A912D6" w:rsidRPr="00982853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77E4D6F" w14:textId="47740ECA" w:rsidR="00A912D6" w:rsidRPr="00982853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982853">
              <w:rPr>
                <w:rFonts w:ascii="Times New Roman" w:hAnsi="Times New Roman"/>
                <w:sz w:val="24"/>
                <w:szCs w:val="24"/>
              </w:rPr>
              <w:t>т.</w:t>
            </w:r>
          </w:p>
          <w:p w14:paraId="75B59E19" w14:textId="136D5060" w:rsidR="00A912D6" w:rsidRPr="00DB13E8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3B13D6D" w14:textId="77777777" w:rsidR="00A912D6" w:rsidRPr="00982853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4246D4A" w14:textId="77777777" w:rsidR="00A912D6" w:rsidRPr="00A912D6" w:rsidRDefault="00A912D6" w:rsidP="00A912D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1.Об итогах работы санитарной комиссии по благоустройству населённых пунктов за летний период</w:t>
            </w:r>
          </w:p>
          <w:p w14:paraId="537F1C98" w14:textId="161B5012" w:rsidR="00A912D6" w:rsidRPr="007D2A61" w:rsidRDefault="00A912D6" w:rsidP="007D2A61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О дополнительных мерах обеспечения пожарной безопасности в осенне-зимний период 2023-2024 гг.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C9CF" w14:textId="77777777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4E78C244" w14:textId="2C25F1D4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B0D95" w14:textId="77777777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1104F67B" w14:textId="77777777" w:rsidR="00A912D6" w:rsidRPr="004B3844" w:rsidRDefault="00A912D6" w:rsidP="00A912D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6708F00" w14:textId="77777777" w:rsidR="00A912D6" w:rsidRPr="004B3844" w:rsidRDefault="00A912D6" w:rsidP="00A912D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72A9CF6" w14:textId="77777777" w:rsidR="00A912D6" w:rsidRPr="004B3844" w:rsidRDefault="00A912D6" w:rsidP="00A912D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8D4586B" w14:textId="77777777" w:rsidR="00A912D6" w:rsidRPr="004B3844" w:rsidRDefault="00A912D6" w:rsidP="00A912D6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09C19CBF" w14:textId="77777777" w:rsidR="00A912D6" w:rsidRPr="004B3844" w:rsidRDefault="00A912D6" w:rsidP="007D2A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67682" w14:textId="77777777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284D5AB4" w14:textId="77777777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63A71065" w14:textId="3A9D806F" w:rsidR="00A912D6" w:rsidRPr="004B3844" w:rsidRDefault="00A912D6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4A5ED9" w:rsidRPr="004C5F8A" w14:paraId="30EB5FE8" w14:textId="77777777" w:rsidTr="003C15CE">
        <w:tc>
          <w:tcPr>
            <w:tcW w:w="1418" w:type="dxa"/>
            <w:shd w:val="clear" w:color="auto" w:fill="FFFFFF" w:themeFill="background1"/>
          </w:tcPr>
          <w:p w14:paraId="1C998595" w14:textId="7A34799F" w:rsidR="004A5ED9" w:rsidRPr="00982853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  <w:p w14:paraId="48A67620" w14:textId="77777777" w:rsidR="004A5ED9" w:rsidRPr="00982853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350E9107" w14:textId="66865C3D" w:rsidR="004A5ED9" w:rsidRPr="00982853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</w:t>
            </w:r>
            <w:r w:rsidRPr="00982853">
              <w:rPr>
                <w:rFonts w:ascii="Times New Roman" w:hAnsi="Times New Roman"/>
                <w:sz w:val="24"/>
                <w:szCs w:val="24"/>
              </w:rPr>
              <w:t>т.</w:t>
            </w:r>
          </w:p>
          <w:p w14:paraId="6DBC037D" w14:textId="0ADE867F" w:rsidR="004A5ED9" w:rsidRPr="00982853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82853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DED6E2" w14:textId="4C3DE04D" w:rsidR="004A5ED9" w:rsidRPr="00982853" w:rsidRDefault="004A5ED9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Военно-спортивная игра «Зарница»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29DD" w14:textId="3FFAE98D" w:rsidR="004A5ED9" w:rsidRDefault="004A5ED9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с.Баган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FE67B55" w14:textId="6C804899" w:rsidR="004A5ED9" w:rsidRPr="004B3844" w:rsidRDefault="004A5ED9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Баганской СОШ №1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666EA" w14:textId="7999045B" w:rsidR="004A5ED9" w:rsidRPr="004B3844" w:rsidRDefault="004A5ED9" w:rsidP="00A912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A999C" w14:textId="77777777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Нестерова Л.А., </w:t>
            </w:r>
          </w:p>
          <w:p w14:paraId="75B3BEB9" w14:textId="77777777" w:rsidR="004A5ED9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МКУ «Управление образованием Баганского района»,</w:t>
            </w:r>
          </w:p>
          <w:p w14:paraId="7E76DC39" w14:textId="0BA8C33C" w:rsidR="004A5ED9" w:rsidRPr="004B3844" w:rsidRDefault="004A5ED9" w:rsidP="004A5ED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49-325</w:t>
            </w:r>
          </w:p>
        </w:tc>
      </w:tr>
      <w:tr w:rsidR="00CD07D2" w:rsidRPr="004C5F8A" w14:paraId="2020522C" w14:textId="77777777" w:rsidTr="00F14CC6">
        <w:tc>
          <w:tcPr>
            <w:tcW w:w="1418" w:type="dxa"/>
            <w:shd w:val="clear" w:color="auto" w:fill="FFFFFF" w:themeFill="background1"/>
          </w:tcPr>
          <w:p w14:paraId="5DA7455E" w14:textId="77777777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751D0602" w14:textId="77777777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57C608D" w14:textId="77777777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729FFB5" w14:textId="412A94A3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31439BD8" w14:textId="77777777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9BE8630" w14:textId="77777777" w:rsidR="00CD07D2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CC2762F" w14:textId="77777777" w:rsidR="00CD07D2" w:rsidRPr="00982853" w:rsidRDefault="00CD07D2" w:rsidP="007D2A6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FFFFFF" w:themeFill="background1"/>
          </w:tcPr>
          <w:p w14:paraId="2F22E88B" w14:textId="77777777" w:rsidR="00CD07D2" w:rsidRPr="00CD517C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517C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2B3CDFD6" w14:textId="1FA3E1FF" w:rsidR="00CD07D2" w:rsidRPr="00982853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D517C">
              <w:rPr>
                <w:rFonts w:ascii="Times New Roman" w:hAnsi="Times New Roman"/>
                <w:sz w:val="24"/>
                <w:szCs w:val="24"/>
              </w:rPr>
              <w:t>1</w:t>
            </w:r>
            <w:r w:rsidRPr="00AD04A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AD04AB" w:rsidRPr="00AD04AB">
              <w:rPr>
                <w:rFonts w:ascii="Times New Roman" w:hAnsi="Times New Roman"/>
                <w:sz w:val="24"/>
                <w:szCs w:val="24"/>
              </w:rPr>
              <w:t>О выполнении постановления администрации Казанского сельсовета от 28.04.2023 № 25 «Об организации летнего отдыха, оздоровления и занятости детей и подростков в 2023 году».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34AB066" w14:textId="77777777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. Казанка,</w:t>
            </w:r>
          </w:p>
          <w:p w14:paraId="5963EAC2" w14:textId="735E2553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9320265" w14:textId="7DCACD0C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82934C7" w14:textId="77777777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0FDA9408" w14:textId="77777777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3E92C870" w14:textId="4F6DB34C" w:rsidR="00CD07D2" w:rsidRPr="004B3844" w:rsidRDefault="00CD07D2" w:rsidP="00CD07D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EA32A8" w:rsidRPr="004C5F8A" w14:paraId="1D8D5F30" w14:textId="77777777" w:rsidTr="00F14CC6">
        <w:tc>
          <w:tcPr>
            <w:tcW w:w="1418" w:type="dxa"/>
            <w:shd w:val="clear" w:color="auto" w:fill="FFFFFF" w:themeFill="background1"/>
          </w:tcPr>
          <w:p w14:paraId="59ACD2BB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561D2D4B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385F7C86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FC56A19" w14:textId="4238F832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53844854" w14:textId="07021291" w:rsidR="00EA32A8" w:rsidRPr="00CD517C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библиотечных работников «Новые возможности библиотеки»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71B8CE46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59CE513C" w14:textId="7D4B2086" w:rsidR="00EA32A8" w:rsidRPr="004B3844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</w:p>
          <w:p w14:paraId="14D7931D" w14:textId="77777777" w:rsidR="00EA32A8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2D3375C9" w14:textId="5B0F43BC" w:rsidR="00EA32A8" w:rsidRPr="004B3844" w:rsidRDefault="00EA32A8" w:rsidP="00EA32A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3A67470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Вальц Т.И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53CDD12A" w14:textId="77777777" w:rsidR="00EA32A8" w:rsidRPr="004B3844" w:rsidRDefault="00EA32A8" w:rsidP="00EA32A8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227F2602" w14:textId="77777777" w:rsidR="00EA32A8" w:rsidRDefault="00EA32A8" w:rsidP="007D2A6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49-751</w:t>
            </w:r>
          </w:p>
          <w:p w14:paraId="2A3A66FA" w14:textId="12BAC75E" w:rsidR="007D2A61" w:rsidRPr="007D2A61" w:rsidRDefault="007D2A61" w:rsidP="007D2A6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2B57B2" w:rsidRPr="004C5F8A" w14:paraId="4B76F847" w14:textId="77777777" w:rsidTr="00F14CC6">
        <w:tc>
          <w:tcPr>
            <w:tcW w:w="1418" w:type="dxa"/>
            <w:shd w:val="clear" w:color="auto" w:fill="FFFFFF" w:themeFill="background1"/>
          </w:tcPr>
          <w:p w14:paraId="0EB3C053" w14:textId="07FCC69F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20E5F623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31206938" w14:textId="5AA11E2A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пт</w:t>
            </w:r>
            <w:proofErr w:type="spellEnd"/>
          </w:p>
          <w:p w14:paraId="01DEF0E8" w14:textId="49AA676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B57B2">
              <w:rPr>
                <w:rFonts w:ascii="Times New Roman" w:hAnsi="Times New Roman"/>
                <w:sz w:val="24"/>
                <w:szCs w:val="24"/>
              </w:rPr>
              <w:t xml:space="preserve"> 12.00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CC9672" w14:textId="29547CAF" w:rsidR="002B57B2" w:rsidRPr="00CD517C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Квест- игра для учеников начальных классов МКОУ Баганской СОШ №2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3C68B848" w14:textId="77777777" w:rsidR="002B57B2" w:rsidRPr="00AA1AF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3B48D07" w14:textId="18727B19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60930874" w14:textId="7AE938DB" w:rsidR="002B57B2" w:rsidRPr="004B3844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60373466" w14:textId="77777777" w:rsidR="002B57B2" w:rsidRPr="00335C6D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40E21D39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105D522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03B82BDA" w14:textId="02E1F1CC" w:rsidR="007D2A61" w:rsidRPr="004B3844" w:rsidRDefault="007D2A61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B5A73" w:rsidRPr="004C5F8A" w14:paraId="034B82E0" w14:textId="77777777" w:rsidTr="00AA1402">
        <w:tc>
          <w:tcPr>
            <w:tcW w:w="1418" w:type="dxa"/>
            <w:shd w:val="clear" w:color="auto" w:fill="FFFFFF" w:themeFill="background1"/>
          </w:tcPr>
          <w:p w14:paraId="484DCF5B" w14:textId="77777777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021A4351" w14:textId="0E68A188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95A6307" w14:textId="0FE8DD5A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6F1424A" w14:textId="1B77BAF8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6088F057" w14:textId="73E4BD63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94280BE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751C393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кабинет первого заместителя главы администрации района</w:t>
            </w:r>
          </w:p>
          <w:p w14:paraId="0079232F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424772ED" w14:textId="16C8D458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4111" w:type="dxa"/>
            <w:shd w:val="clear" w:color="auto" w:fill="FFFFFF" w:themeFill="background1"/>
          </w:tcPr>
          <w:p w14:paraId="3186E3D9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1EDFD84C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0C7994A2" w14:textId="77777777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2F47C718" w14:textId="77777777" w:rsidR="00FB5A73" w:rsidRPr="000D4827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</w:t>
            </w: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6FADBF0E" w14:textId="77777777" w:rsidR="00FB5A73" w:rsidRPr="000D4827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77876608" w14:textId="77777777" w:rsidR="00FB5A73" w:rsidRPr="000D4827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5123C9EF" w14:textId="77777777" w:rsidR="00FB5A73" w:rsidRDefault="00FB5A73" w:rsidP="007D2A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4A10D86C" w14:textId="47CE51C5" w:rsidR="007D2A61" w:rsidRPr="004B3844" w:rsidRDefault="007D2A61" w:rsidP="007D2A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912D6" w:rsidRPr="004C5F8A" w14:paraId="52C5B115" w14:textId="77777777" w:rsidTr="001B52F1">
        <w:tc>
          <w:tcPr>
            <w:tcW w:w="1418" w:type="dxa"/>
          </w:tcPr>
          <w:p w14:paraId="39EE0F8A" w14:textId="47A14891" w:rsidR="00A912D6" w:rsidRDefault="00A912D6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22</w:t>
            </w:r>
          </w:p>
          <w:p w14:paraId="1169CB95" w14:textId="10BC3C13" w:rsidR="00A912D6" w:rsidRDefault="00070EBA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</w:t>
            </w:r>
            <w:r w:rsid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к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т</w:t>
            </w:r>
            <w:r w:rsid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ября</w:t>
            </w:r>
          </w:p>
          <w:p w14:paraId="3654E09F" w14:textId="3BDAEBDA" w:rsidR="00A912D6" w:rsidRPr="00A912D6" w:rsidRDefault="00070EBA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вс.</w:t>
            </w:r>
          </w:p>
          <w:p w14:paraId="7CD702B0" w14:textId="0D4A7C66" w:rsidR="00A912D6" w:rsidRPr="00A912D6" w:rsidRDefault="00A912D6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10.00 </w:t>
            </w:r>
          </w:p>
          <w:p w14:paraId="32AAEADE" w14:textId="40F16FD0" w:rsidR="00A912D6" w:rsidRPr="00A912D6" w:rsidRDefault="00A912D6" w:rsidP="00A912D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3" w:type="dxa"/>
          </w:tcPr>
          <w:p w14:paraId="62010E47" w14:textId="0D050A32" w:rsidR="00A912D6" w:rsidRPr="00A912D6" w:rsidRDefault="00A912D6" w:rsidP="00A912D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Отборочные соревнования по бильярду</w:t>
            </w:r>
          </w:p>
        </w:tc>
        <w:tc>
          <w:tcPr>
            <w:tcW w:w="2551" w:type="dxa"/>
            <w:gridSpan w:val="2"/>
          </w:tcPr>
          <w:p w14:paraId="5D8DAC82" w14:textId="1564CF39" w:rsidR="00A912D6" w:rsidRPr="00A912D6" w:rsidRDefault="00A912D6" w:rsidP="00A912D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Открытое пространство «Вместе»</w:t>
            </w:r>
          </w:p>
        </w:tc>
        <w:tc>
          <w:tcPr>
            <w:tcW w:w="2977" w:type="dxa"/>
          </w:tcPr>
          <w:p w14:paraId="1F1FD497" w14:textId="576E73E1" w:rsidR="00A912D6" w:rsidRPr="00A912D6" w:rsidRDefault="00A912D6" w:rsidP="00A912D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Отдел молодежной политики физической культуры и спорта</w:t>
            </w:r>
          </w:p>
        </w:tc>
        <w:tc>
          <w:tcPr>
            <w:tcW w:w="4111" w:type="dxa"/>
          </w:tcPr>
          <w:p w14:paraId="43606517" w14:textId="545DBFA4" w:rsidR="00A912D6" w:rsidRPr="00A912D6" w:rsidRDefault="00A912D6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Дежкина Е</w:t>
            </w:r>
            <w:r w:rsid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.С.,</w:t>
            </w:r>
          </w:p>
          <w:p w14:paraId="641301D7" w14:textId="631E5191" w:rsidR="00A912D6" w:rsidRPr="00A912D6" w:rsidRDefault="00070EBA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н</w:t>
            </w:r>
            <w:r w:rsidR="00A912D6"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ачальник отдела молодежной политики, физической культуры и спорта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,</w:t>
            </w:r>
          </w:p>
          <w:p w14:paraId="207C21B8" w14:textId="77777777" w:rsidR="00070EBA" w:rsidRDefault="00A912D6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29-082</w:t>
            </w:r>
            <w:r w:rsidR="00070EBA"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 </w:t>
            </w:r>
          </w:p>
          <w:p w14:paraId="483A70D1" w14:textId="25B97F96" w:rsidR="00A912D6" w:rsidRPr="00A912D6" w:rsidRDefault="00070EBA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Артёменко 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Н.Ю.,</w:t>
            </w:r>
          </w:p>
          <w:p w14:paraId="325CA5E5" w14:textId="77777777" w:rsidR="00A912D6" w:rsidRDefault="00070EBA" w:rsidP="00A912D6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д</w:t>
            </w:r>
            <w:r w:rsidR="00A912D6"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иректор 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МБУ ДО </w:t>
            </w:r>
            <w:r w:rsidR="00A912D6" w:rsidRPr="00A912D6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Баганской ДЮСШ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,</w:t>
            </w:r>
          </w:p>
          <w:p w14:paraId="232B64C5" w14:textId="6186E772" w:rsidR="007D2A61" w:rsidRPr="00920D4A" w:rsidRDefault="00070EBA" w:rsidP="00920D4A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21-404</w:t>
            </w:r>
          </w:p>
        </w:tc>
      </w:tr>
      <w:tr w:rsidR="00A90BA0" w:rsidRPr="004C5F8A" w14:paraId="6E711C39" w14:textId="77777777" w:rsidTr="006F409E">
        <w:tc>
          <w:tcPr>
            <w:tcW w:w="1418" w:type="dxa"/>
            <w:shd w:val="clear" w:color="auto" w:fill="FFFFFF" w:themeFill="background1"/>
          </w:tcPr>
          <w:p w14:paraId="2DBFBB24" w14:textId="260448D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  <w:p w14:paraId="2F7B2C45" w14:textId="7777777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235E24E4" w14:textId="73107A9A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вс</w:t>
            </w:r>
            <w:proofErr w:type="spellEnd"/>
          </w:p>
          <w:p w14:paraId="40EB1EF1" w14:textId="4C267F9E" w:rsidR="00A90BA0" w:rsidRPr="00A912D6" w:rsidRDefault="00A90BA0" w:rsidP="00A90BA0">
            <w:pPr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1396D4BB" w14:textId="2FA352FF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Турнир по мини-футболу на призы МБУ ДО Баганской ДЮСШ</w:t>
            </w:r>
          </w:p>
          <w:p w14:paraId="1C6BD696" w14:textId="77777777" w:rsidR="00A90BA0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среди </w:t>
            </w:r>
            <w:r>
              <w:rPr>
                <w:rFonts w:ascii="Times New Roman" w:hAnsi="Times New Roman"/>
                <w:sz w:val="24"/>
                <w:szCs w:val="24"/>
              </w:rPr>
              <w:t>юношей 2013-2014 г.р.</w:t>
            </w:r>
          </w:p>
          <w:p w14:paraId="170ED573" w14:textId="77777777" w:rsidR="00A90BA0" w:rsidRPr="00A912D6" w:rsidRDefault="00A90BA0" w:rsidP="00A90BA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70140B5C" w14:textId="77777777" w:rsidR="00A90BA0" w:rsidRPr="00335C6D" w:rsidRDefault="00A90BA0" w:rsidP="00A90BA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F1F64B6" w14:textId="4C04C494" w:rsidR="00A90BA0" w:rsidRPr="00A912D6" w:rsidRDefault="00A90BA0" w:rsidP="00A90BA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62675BFA" w14:textId="6DF63ADA" w:rsidR="00A90BA0" w:rsidRPr="00A912D6" w:rsidRDefault="00A90BA0" w:rsidP="00A90BA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1A3CBC47" w14:textId="77777777" w:rsidR="00A90BA0" w:rsidRPr="00335C6D" w:rsidRDefault="00A90BA0" w:rsidP="00A90BA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270FA5AB" w14:textId="77777777" w:rsidR="00A90BA0" w:rsidRPr="00335C6D" w:rsidRDefault="00A90BA0" w:rsidP="00A90BA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6C10446D" w14:textId="77777777" w:rsidR="00A90BA0" w:rsidRDefault="00A90BA0" w:rsidP="00A90BA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  <w:p w14:paraId="32407910" w14:textId="507322F0" w:rsidR="007D2A61" w:rsidRPr="00A912D6" w:rsidRDefault="007D2A61" w:rsidP="00A90BA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</w:p>
        </w:tc>
      </w:tr>
      <w:tr w:rsidR="002B57B2" w:rsidRPr="004C5F8A" w14:paraId="18289A17" w14:textId="77777777" w:rsidTr="00722704">
        <w:tc>
          <w:tcPr>
            <w:tcW w:w="1418" w:type="dxa"/>
            <w:shd w:val="clear" w:color="auto" w:fill="FFFFFF" w:themeFill="background1"/>
          </w:tcPr>
          <w:p w14:paraId="0C91D7A8" w14:textId="6F467A4B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520AF3B7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934895A" w14:textId="4353CB3C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</w:t>
            </w:r>
          </w:p>
          <w:p w14:paraId="093FEAEB" w14:textId="4444B853" w:rsidR="002B57B2" w:rsidRPr="00A912D6" w:rsidRDefault="002B57B2" w:rsidP="002B57B2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2B57B2">
              <w:rPr>
                <w:rFonts w:ascii="Times New Roman" w:hAnsi="Times New Roman"/>
                <w:sz w:val="24"/>
                <w:szCs w:val="24"/>
              </w:rPr>
              <w:t xml:space="preserve"> 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9BAEBFC" w14:textId="77777777" w:rsidR="00E42BBD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детских рисунков </w:t>
            </w:r>
          </w:p>
          <w:p w14:paraId="7423F6A9" w14:textId="30117B7B" w:rsidR="002B57B2" w:rsidRPr="00A912D6" w:rsidRDefault="002B57B2" w:rsidP="002B57B2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«Осень-какой я её вижу»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36657375" w14:textId="77777777" w:rsidR="002B57B2" w:rsidRPr="00AA1AF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50A1EB2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A1AF2">
              <w:rPr>
                <w:rFonts w:ascii="Times New Roman" w:hAnsi="Times New Roman"/>
                <w:sz w:val="24"/>
                <w:szCs w:val="24"/>
              </w:rPr>
              <w:t xml:space="preserve">здание районного Дома культуры, </w:t>
            </w:r>
          </w:p>
          <w:p w14:paraId="22BAA190" w14:textId="4BBE77E3" w:rsidR="002B57B2" w:rsidRPr="00A912D6" w:rsidRDefault="002B57B2" w:rsidP="002B57B2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фойе 1 этажа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CD4E801" w14:textId="5D5B27E0" w:rsidR="002B57B2" w:rsidRPr="00A912D6" w:rsidRDefault="002B57B2" w:rsidP="002B57B2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0D15AD25" w14:textId="77777777" w:rsidR="002B57B2" w:rsidRPr="00335C6D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3A02615" w14:textId="77777777" w:rsidR="002B57B2" w:rsidRDefault="002B57B2" w:rsidP="002B57B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ED54E46" w14:textId="01E1AB9B" w:rsidR="002B57B2" w:rsidRPr="00A912D6" w:rsidRDefault="002B57B2" w:rsidP="002B57B2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FB5A73" w:rsidRPr="004C5F8A" w14:paraId="58B65319" w14:textId="77777777" w:rsidTr="00AA1402">
        <w:tc>
          <w:tcPr>
            <w:tcW w:w="1418" w:type="dxa"/>
            <w:shd w:val="clear" w:color="auto" w:fill="FFFFFF" w:themeFill="background1"/>
          </w:tcPr>
          <w:p w14:paraId="02FAD0C3" w14:textId="77777777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67070D9E" w14:textId="3AAA3C03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1B8D4F89" w14:textId="66EC7A8A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4318267" w14:textId="7A9FA305" w:rsidR="00FB5A73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A648941" w14:textId="7BCC066A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районной комиссии по оказанию материальной социальной помощи жителям Баганского района, оказавшимся в трудной жизненной ситуации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5D1F0685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DF2424D" w14:textId="0A49F975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администрация Баганского района, кабинет заместителя главы администрации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2F3A883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Комиссия по оказанию материальной, </w:t>
            </w:r>
          </w:p>
          <w:p w14:paraId="61E66CF2" w14:textId="68948D78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социальной помощи жителям района, оказавшимся в трудной жизненной ситуации</w:t>
            </w:r>
          </w:p>
        </w:tc>
        <w:tc>
          <w:tcPr>
            <w:tcW w:w="4111" w:type="dxa"/>
            <w:shd w:val="clear" w:color="auto" w:fill="FFFFFF" w:themeFill="background1"/>
          </w:tcPr>
          <w:p w14:paraId="2604134E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05656198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1D5DB7EC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21-154;</w:t>
            </w:r>
          </w:p>
          <w:p w14:paraId="2F6598F3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67A96F4D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6A1FD2AF" w14:textId="77777777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5FEE6C1C" w14:textId="61E26B20" w:rsidR="00FB5A73" w:rsidRPr="004B3844" w:rsidRDefault="00FB5A73" w:rsidP="00FB5A7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BF5E2D" w:rsidRPr="004C5F8A" w14:paraId="1739D51D" w14:textId="77777777" w:rsidTr="00AA1402">
        <w:tc>
          <w:tcPr>
            <w:tcW w:w="1418" w:type="dxa"/>
            <w:shd w:val="clear" w:color="auto" w:fill="FFFFFF" w:themeFill="background1"/>
          </w:tcPr>
          <w:p w14:paraId="33248651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1B41958A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3E1286E1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5D9A137" w14:textId="35258435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90A755A" w14:textId="6B67FAFC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Персональная выставка картин Л.П. Поповой «Жизнь в акварельной палитре»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E802AA8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5F13384" w14:textId="77777777" w:rsidR="00BF5E2D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144C446" w14:textId="3CF19F59" w:rsidR="00BF5E2D" w:rsidRPr="004B3844" w:rsidRDefault="00BF5E2D" w:rsidP="007D2A6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выставочный за</w:t>
            </w:r>
            <w:r w:rsidR="007D2A61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2977" w:type="dxa"/>
            <w:shd w:val="clear" w:color="auto" w:fill="FFFFFF" w:themeFill="background1"/>
          </w:tcPr>
          <w:p w14:paraId="762AB5AD" w14:textId="7810841F" w:rsidR="00BF5E2D" w:rsidRPr="004B3844" w:rsidRDefault="00BF5E2D" w:rsidP="00BF5E2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2CA9962B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00F2C1AC" w14:textId="77777777" w:rsidR="00BF5E2D" w:rsidRPr="004B3844" w:rsidRDefault="00BF5E2D" w:rsidP="00BF5E2D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5F889E9D" w14:textId="1C7ADC65" w:rsidR="00BF5E2D" w:rsidRPr="007D2A61" w:rsidRDefault="00BF5E2D" w:rsidP="007D2A61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0D2424" w:rsidRPr="004C5F8A" w14:paraId="6CD81766" w14:textId="77777777" w:rsidTr="00AA1402">
        <w:tc>
          <w:tcPr>
            <w:tcW w:w="1418" w:type="dxa"/>
            <w:shd w:val="clear" w:color="auto" w:fill="FFFFFF" w:themeFill="background1"/>
          </w:tcPr>
          <w:p w14:paraId="62D07432" w14:textId="6AA085CE" w:rsidR="000D242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7206836B" w14:textId="77777777" w:rsidR="000D242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7EEC973A" w14:textId="6EAE6B34" w:rsidR="000D242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2BCFDDD" w14:textId="557299E9" w:rsidR="000D242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2ECC5F67" w14:textId="77777777" w:rsidR="000D2424" w:rsidRPr="000D242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>Коллегия при Главе района:</w:t>
            </w:r>
          </w:p>
          <w:p w14:paraId="414AA96F" w14:textId="07FCD71D" w:rsidR="000D2424" w:rsidRPr="000D2424" w:rsidRDefault="000D2424" w:rsidP="000D2424">
            <w:pPr>
              <w:rPr>
                <w:rFonts w:ascii="Times New Roman" w:hAnsi="Times New Roman"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 xml:space="preserve"> 1. О состоянии работы по жизнеустройству детей – сирот и детей, оставшихся без попечения родителей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2803BC61" w14:textId="09D52883" w:rsidR="000D2424" w:rsidRPr="000D2424" w:rsidRDefault="000D2424" w:rsidP="000D242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proofErr w:type="gramStart"/>
            <w:r w:rsidRPr="000D2424">
              <w:rPr>
                <w:rFonts w:ascii="Times New Roman" w:hAnsi="Times New Roman"/>
                <w:sz w:val="24"/>
                <w:szCs w:val="24"/>
              </w:rPr>
              <w:t>О  ходе</w:t>
            </w:r>
            <w:proofErr w:type="gramEnd"/>
            <w:r w:rsidRPr="000D2424">
              <w:rPr>
                <w:rFonts w:ascii="Times New Roman" w:hAnsi="Times New Roman"/>
                <w:sz w:val="24"/>
                <w:szCs w:val="24"/>
              </w:rPr>
              <w:t xml:space="preserve">  выполнения  </w:t>
            </w:r>
            <w:r w:rsidRPr="000D2424">
              <w:rPr>
                <w:rFonts w:ascii="Times New Roman" w:hAnsi="Times New Roman"/>
                <w:bCs/>
                <w:sz w:val="24"/>
                <w:szCs w:val="24"/>
              </w:rPr>
              <w:t>муниципальной программы «Развитие и поддержка малого и среднего предпринимательства в Баганском районе "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</w:p>
          <w:p w14:paraId="7537A56F" w14:textId="22688DBB" w:rsidR="000D2424" w:rsidRPr="000D2424" w:rsidRDefault="000D2424" w:rsidP="000D2424">
            <w:pPr>
              <w:rPr>
                <w:rFonts w:ascii="Times New Roman" w:hAnsi="Times New Roman"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 xml:space="preserve">3. О ходе </w:t>
            </w:r>
            <w:proofErr w:type="gramStart"/>
            <w:r w:rsidRPr="000D2424">
              <w:rPr>
                <w:rFonts w:ascii="Times New Roman" w:hAnsi="Times New Roman"/>
                <w:sz w:val="24"/>
                <w:szCs w:val="24"/>
              </w:rPr>
              <w:t>выполнения  постановления</w:t>
            </w:r>
            <w:proofErr w:type="gramEnd"/>
            <w:r w:rsidRPr="000D2424">
              <w:rPr>
                <w:rFonts w:ascii="Times New Roman" w:hAnsi="Times New Roman"/>
                <w:sz w:val="24"/>
                <w:szCs w:val="24"/>
              </w:rPr>
              <w:t xml:space="preserve">  администрации  Баганского  района  от  </w:t>
            </w:r>
            <w:r w:rsidR="00CF2DED">
              <w:rPr>
                <w:rFonts w:ascii="Times New Roman" w:hAnsi="Times New Roman"/>
                <w:sz w:val="24"/>
                <w:szCs w:val="24"/>
              </w:rPr>
              <w:t>27.04.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 xml:space="preserve">2023 года  № </w:t>
            </w:r>
            <w:r w:rsidR="00CF2DED">
              <w:rPr>
                <w:rFonts w:ascii="Times New Roman" w:hAnsi="Times New Roman"/>
                <w:sz w:val="24"/>
                <w:szCs w:val="24"/>
              </w:rPr>
              <w:t>352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 xml:space="preserve">   «Об организационных мерах по подготовке объектов производственного, социально-культурного назначения и </w:t>
            </w:r>
            <w:r w:rsidRPr="000D2424">
              <w:rPr>
                <w:rFonts w:ascii="Times New Roman" w:hAnsi="Times New Roman"/>
                <w:sz w:val="24"/>
                <w:szCs w:val="24"/>
              </w:rPr>
              <w:lastRenderedPageBreak/>
              <w:t>ЖКХ  к работе в осенне-зимний период 2023-2024 года»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5E3EA75" w14:textId="1DE62D67" w:rsidR="000D2424" w:rsidRPr="000D2424" w:rsidRDefault="000D2424" w:rsidP="000D2424">
            <w:pPr>
              <w:rPr>
                <w:rFonts w:ascii="Times New Roman" w:hAnsi="Times New Roman"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 xml:space="preserve">4. О выполнении постановления </w:t>
            </w:r>
            <w:proofErr w:type="gramStart"/>
            <w:r w:rsidRPr="000D2424">
              <w:rPr>
                <w:rFonts w:ascii="Times New Roman" w:hAnsi="Times New Roman"/>
                <w:sz w:val="24"/>
                <w:szCs w:val="24"/>
              </w:rPr>
              <w:t>администрации  Баганского</w:t>
            </w:r>
            <w:proofErr w:type="gramEnd"/>
            <w:r w:rsidRPr="000D2424">
              <w:rPr>
                <w:rFonts w:ascii="Times New Roman" w:hAnsi="Times New Roman"/>
                <w:sz w:val="24"/>
                <w:szCs w:val="24"/>
              </w:rPr>
              <w:t xml:space="preserve">  района  от  </w:t>
            </w:r>
            <w:r w:rsidR="00CF2DED">
              <w:rPr>
                <w:rFonts w:ascii="Times New Roman" w:hAnsi="Times New Roman"/>
                <w:sz w:val="24"/>
                <w:szCs w:val="24"/>
              </w:rPr>
              <w:t>08.02.2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 xml:space="preserve">023 года  № </w:t>
            </w:r>
            <w:r w:rsidR="00CF2DED">
              <w:rPr>
                <w:rFonts w:ascii="Times New Roman" w:hAnsi="Times New Roman"/>
                <w:sz w:val="24"/>
                <w:szCs w:val="24"/>
              </w:rPr>
              <w:t>80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 xml:space="preserve">  «Об организации  летнего отдыха, оздоровления и занятости детей и подростков»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3DA9C15" w14:textId="1B409AB7" w:rsidR="000D2424" w:rsidRPr="000D2424" w:rsidRDefault="000D2424" w:rsidP="000D2424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 w:rsidRPr="000D2424">
              <w:rPr>
                <w:rFonts w:ascii="Times New Roman" w:hAnsi="Times New Roman"/>
                <w:sz w:val="24"/>
                <w:szCs w:val="24"/>
              </w:rPr>
              <w:t>5.</w:t>
            </w:r>
            <w:r w:rsidRPr="000D242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О реализации муниципальной </w:t>
            </w:r>
            <w:proofErr w:type="gramStart"/>
            <w:r w:rsidRPr="000D242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программы  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Pr="000D2424">
              <w:rPr>
                <w:rFonts w:ascii="Times New Roman" w:hAnsi="Times New Roman"/>
                <w:sz w:val="24"/>
                <w:szCs w:val="24"/>
              </w:rPr>
              <w:t xml:space="preserve">Развитие образования, создание условий для социализации детей и учащейся молодёжи в Баганском районе на 2022-2024 годы» </w:t>
            </w:r>
            <w:r w:rsidRPr="000D2424">
              <w:rPr>
                <w:rFonts w:ascii="Times New Roman" w:hAnsi="Times New Roman"/>
                <w:bCs/>
                <w:sz w:val="24"/>
                <w:szCs w:val="24"/>
              </w:rPr>
              <w:t>в 2023 году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</w:t>
            </w:r>
          </w:p>
          <w:p w14:paraId="57640B3C" w14:textId="3065D7F9" w:rsidR="000D2424" w:rsidRPr="000D2424" w:rsidRDefault="000D2424" w:rsidP="007D2A61">
            <w:pPr>
              <w:rPr>
                <w:rFonts w:ascii="Times New Roman" w:hAnsi="Times New Roman"/>
                <w:sz w:val="24"/>
                <w:szCs w:val="24"/>
              </w:rPr>
            </w:pPr>
            <w:r w:rsidRPr="000D2424">
              <w:rPr>
                <w:rFonts w:ascii="Times New Roman" w:hAnsi="Times New Roman"/>
                <w:bCs/>
                <w:sz w:val="24"/>
                <w:szCs w:val="24"/>
              </w:rPr>
              <w:t xml:space="preserve">6. 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 xml:space="preserve">О ходе выполнения муниципальной </w:t>
            </w:r>
            <w:proofErr w:type="gramStart"/>
            <w:r w:rsidRPr="000D2424">
              <w:rPr>
                <w:rFonts w:ascii="Times New Roman" w:hAnsi="Times New Roman"/>
                <w:sz w:val="24"/>
                <w:szCs w:val="24"/>
              </w:rPr>
              <w:t xml:space="preserve">программы </w:t>
            </w:r>
            <w:r w:rsidRPr="000D2424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0D2424">
              <w:rPr>
                <w:rFonts w:ascii="Times New Roman" w:hAnsi="Times New Roman"/>
                <w:sz w:val="24"/>
                <w:szCs w:val="24"/>
              </w:rPr>
              <w:t>«</w:t>
            </w:r>
            <w:proofErr w:type="gramEnd"/>
            <w:r w:rsidRPr="000D2424">
              <w:rPr>
                <w:rFonts w:ascii="Times New Roman" w:hAnsi="Times New Roman"/>
                <w:sz w:val="24"/>
                <w:szCs w:val="24"/>
              </w:rPr>
              <w:t>Обращение с отходами производства и потребления в Баганском районе Новосибирской области на 2022-2024 годы»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4A2C300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lastRenderedPageBreak/>
              <w:t>с. Баган,</w:t>
            </w:r>
          </w:p>
          <w:p w14:paraId="340FD1B1" w14:textId="731F83A8" w:rsidR="000D2424" w:rsidRPr="004B384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5DEC456C" w14:textId="1B0AA7C3" w:rsidR="000D2424" w:rsidRPr="004B3844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Баганского района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2D2B4B1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686A9D66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5D254D9D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7B1F5EAB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7D7FAFC4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686F6E7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22BAC9C5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2DB59D6" w14:textId="77777777" w:rsidR="000D2424" w:rsidRPr="00335C6D" w:rsidRDefault="000D2424" w:rsidP="000D24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C301D12" w14:textId="77777777" w:rsidR="000D2424" w:rsidRPr="004B3844" w:rsidRDefault="000D2424" w:rsidP="000D2424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EB10C0" w:rsidRPr="004C5F8A" w14:paraId="328C1270" w14:textId="77777777" w:rsidTr="00AA1402">
        <w:tc>
          <w:tcPr>
            <w:tcW w:w="1418" w:type="dxa"/>
            <w:shd w:val="clear" w:color="auto" w:fill="FFFFFF" w:themeFill="background1"/>
          </w:tcPr>
          <w:p w14:paraId="23415E43" w14:textId="77777777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74A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1DC9E564" w14:textId="77777777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6571F7E1" w14:textId="77777777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</w:t>
            </w:r>
            <w:r w:rsidRPr="00FA74A4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00DFB16C" w14:textId="603F68AC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74A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FA74A4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7B9F8AF0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74A4">
              <w:rPr>
                <w:rFonts w:ascii="Times New Roman" w:hAnsi="Times New Roman"/>
                <w:sz w:val="24"/>
                <w:szCs w:val="24"/>
              </w:rPr>
              <w:t xml:space="preserve">Сессия Совета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Палецкого</w:t>
            </w:r>
            <w:r w:rsidRPr="00FA74A4">
              <w:rPr>
                <w:rFonts w:ascii="Times New Roman" w:hAnsi="Times New Roman"/>
                <w:sz w:val="24"/>
                <w:szCs w:val="24"/>
              </w:rPr>
              <w:t xml:space="preserve"> сельсовета:</w:t>
            </w:r>
          </w:p>
          <w:p w14:paraId="20A6272C" w14:textId="32A20E14" w:rsidR="00EB10C0" w:rsidRPr="004B3844" w:rsidRDefault="00EB10C0" w:rsidP="00EB10C0">
            <w:pPr>
              <w:pStyle w:val="a6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1.О в</w:t>
            </w:r>
            <w:r w:rsidRPr="00FA74A4">
              <w:rPr>
                <w:rFonts w:ascii="Times New Roman" w:hAnsi="Times New Roman"/>
                <w:sz w:val="24"/>
                <w:szCs w:val="24"/>
              </w:rPr>
              <w:t>несени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FA74A4">
              <w:rPr>
                <w:rFonts w:ascii="Times New Roman" w:hAnsi="Times New Roman"/>
                <w:sz w:val="24"/>
                <w:szCs w:val="24"/>
              </w:rPr>
              <w:t xml:space="preserve"> изменений в бюджет Палецкого сельсовета Баганского района Новосибирской области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E02D688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21397989" w14:textId="1DECDAE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34F844BD" w14:textId="22968BF0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04833CA0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39B96FB6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Председатель Совета депутатов Палецкого сельсовета,</w:t>
            </w:r>
          </w:p>
          <w:p w14:paraId="3371DF30" w14:textId="19FF6BB1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EB10C0" w:rsidRPr="004C5F8A" w14:paraId="6E8E4E17" w14:textId="77777777" w:rsidTr="00AA1402">
        <w:tc>
          <w:tcPr>
            <w:tcW w:w="1418" w:type="dxa"/>
            <w:shd w:val="clear" w:color="auto" w:fill="FFFFFF" w:themeFill="background1"/>
          </w:tcPr>
          <w:p w14:paraId="1BE3C361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0BCB1524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08F6C2B3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1E2A6282" w14:textId="7D97FE7A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B0A8A07" w14:textId="77777777" w:rsidR="00EB10C0" w:rsidRPr="00725B71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5B71"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сельсовета:</w:t>
            </w:r>
          </w:p>
          <w:p w14:paraId="65D77C1B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5B71">
              <w:rPr>
                <w:rFonts w:ascii="Times New Roman" w:hAnsi="Times New Roman"/>
                <w:sz w:val="24"/>
                <w:szCs w:val="24"/>
              </w:rPr>
              <w:t>1. О внесении изменений в решение тридцать третьей сессии Совета депутатов Баганского сельсовета Баганского района Новосибирской области от 29.12.2022 №168 «Об утверждении бюджета Баганского сельсовета Баганского района Новосибирской области на очередной 2023 год и плановый период 2024-2025 годов» и т. д.</w:t>
            </w:r>
          </w:p>
          <w:p w14:paraId="5B11E70C" w14:textId="3AC655D4" w:rsidR="00920D4A" w:rsidRPr="00725B71" w:rsidRDefault="00920D4A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7D37084" w14:textId="77777777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8D99EAF" w14:textId="75905217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здани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 xml:space="preserve">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FA98BEC" w14:textId="3CAA29E7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67164BF9" w14:textId="77777777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5D6D6D1E" w14:textId="77777777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Баганского </w:t>
            </w:r>
            <w:r>
              <w:rPr>
                <w:rFonts w:ascii="Times New Roman" w:hAnsi="Times New Roman"/>
                <w:sz w:val="24"/>
                <w:szCs w:val="24"/>
              </w:rPr>
              <w:t>сельсовета</w:t>
            </w:r>
            <w:r w:rsidRPr="00926BE6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1669A93D" w14:textId="49FFF3AF" w:rsidR="00EB10C0" w:rsidRPr="00926BE6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6BE6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EB10C0" w:rsidRPr="004C5F8A" w14:paraId="5C761FC8" w14:textId="77777777" w:rsidTr="00920D4A">
        <w:tc>
          <w:tcPr>
            <w:tcW w:w="1418" w:type="dxa"/>
            <w:shd w:val="clear" w:color="auto" w:fill="FFFFFF" w:themeFill="background1"/>
          </w:tcPr>
          <w:p w14:paraId="5D65223B" w14:textId="0E74F62D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27</w:t>
            </w:r>
          </w:p>
          <w:p w14:paraId="0BDF29D9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0B551957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0C979C6C" w14:textId="1186E28D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A8F6B3" w14:textId="77777777" w:rsidR="00EB10C0" w:rsidRPr="00FD47C7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1D3E1A59" w14:textId="45ABDFD3" w:rsidR="00EB10C0" w:rsidRPr="00FD47C7" w:rsidRDefault="00EB10C0" w:rsidP="00EB10C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1. О работе ОКДН с неблагополучными семьями.</w:t>
            </w:r>
          </w:p>
          <w:p w14:paraId="728599DA" w14:textId="0D8A1A83" w:rsidR="00EB10C0" w:rsidRPr="00FD47C7" w:rsidRDefault="00EB10C0" w:rsidP="00EB10C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2 О выполнении постановления администрации Савкинского сельсовета «Об организации мероприятий по предупреждению и ликвидации последствий возможных чрезвычайных ситуаций, связанных с природными пожарами на территории Савкинского сельсовета Баганского района Новосибирской области в весенне-летнем пожароопасном сезоне 2023 года»</w:t>
            </w:r>
          </w:p>
          <w:p w14:paraId="0A6C3204" w14:textId="37419E3F" w:rsidR="00EB10C0" w:rsidRPr="00FD47C7" w:rsidRDefault="00EB10C0" w:rsidP="00EB10C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3.О ходе выполнении постановления администрации Савкинского сельсовета</w:t>
            </w:r>
            <w:proofErr w:type="gramStart"/>
            <w:r w:rsidRPr="00FD47C7">
              <w:rPr>
                <w:rFonts w:ascii="Times New Roman" w:hAnsi="Times New Roman"/>
                <w:sz w:val="24"/>
                <w:szCs w:val="24"/>
              </w:rPr>
              <w:t xml:space="preserve">   «</w:t>
            </w:r>
            <w:proofErr w:type="gramEnd"/>
            <w:r w:rsidRPr="00FD47C7">
              <w:rPr>
                <w:rFonts w:ascii="Times New Roman" w:hAnsi="Times New Roman"/>
                <w:sz w:val="24"/>
                <w:szCs w:val="24"/>
              </w:rPr>
              <w:t>Об утверждении муниципальной программы профилактики правонарушений и борьбы с преступностью на территории Савкинского сельсовета Баганского района Новосибирской области на 2023 год.»</w:t>
            </w:r>
          </w:p>
          <w:p w14:paraId="06DD7460" w14:textId="5A221538" w:rsidR="00EB10C0" w:rsidRPr="00FD47C7" w:rsidRDefault="00EB10C0" w:rsidP="00EB10C0">
            <w:pPr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4.О мерах по организации дежурства в период выходных и праздничных дней, посвященных празднику «День народного единства»</w:t>
            </w:r>
          </w:p>
          <w:p w14:paraId="2F5883B2" w14:textId="6150B51F" w:rsidR="00EB10C0" w:rsidRPr="00FD47C7" w:rsidRDefault="00EB10C0" w:rsidP="00EB10C0">
            <w:pPr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sz w:val="24"/>
                <w:szCs w:val="24"/>
              </w:rPr>
              <w:t>5. О мерах проведения месячника безопасности людей на водных объектах Савкинского сельсовета Баганского района Новосибирской области в осенне-зимний период 2022-2023 года.</w:t>
            </w:r>
          </w:p>
        </w:tc>
        <w:tc>
          <w:tcPr>
            <w:tcW w:w="2522" w:type="dxa"/>
            <w:shd w:val="clear" w:color="auto" w:fill="FFFFFF" w:themeFill="background1"/>
          </w:tcPr>
          <w:p w14:paraId="21B24CDA" w14:textId="77777777" w:rsidR="00EB10C0" w:rsidRPr="00FD47C7" w:rsidRDefault="00EB10C0" w:rsidP="00EB10C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с. Савкино,</w:t>
            </w:r>
          </w:p>
          <w:p w14:paraId="71C120CC" w14:textId="503B08D5" w:rsidR="00EB10C0" w:rsidRPr="00FD47C7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47C7">
              <w:rPr>
                <w:rFonts w:ascii="Times New Roman" w:hAnsi="Times New Roman"/>
                <w:color w:val="000000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191429D9" w14:textId="03CEB1B8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2B848742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1645B749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0B9529DD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7473BB8E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EF203D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EB47C21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D0AF221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7F7A472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26C75B2" w14:textId="77777777" w:rsidR="00EB10C0" w:rsidRPr="00335C6D" w:rsidRDefault="00EB10C0" w:rsidP="00EB10C0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5EBDDB2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5962780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10C0" w:rsidRPr="004C5F8A" w14:paraId="47E940F6" w14:textId="77777777" w:rsidTr="00920D4A">
        <w:tc>
          <w:tcPr>
            <w:tcW w:w="1418" w:type="dxa"/>
            <w:shd w:val="clear" w:color="auto" w:fill="FFFFFF" w:themeFill="background1"/>
          </w:tcPr>
          <w:p w14:paraId="59E4A3D2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336DA53A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  <w:p w14:paraId="1068782B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34454BF0" w14:textId="31290504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282" w:type="dxa"/>
            <w:gridSpan w:val="2"/>
            <w:shd w:val="clear" w:color="auto" w:fill="FFFFFF" w:themeFill="background1"/>
          </w:tcPr>
          <w:p w14:paraId="3F592239" w14:textId="77777777" w:rsidR="00EB10C0" w:rsidRPr="008737E7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37E7">
              <w:rPr>
                <w:rFonts w:ascii="Times New Roman" w:hAnsi="Times New Roman"/>
                <w:sz w:val="24"/>
                <w:szCs w:val="24"/>
              </w:rPr>
              <w:t>Сессия Совета депутатов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Савкинского сельсовета:</w:t>
            </w:r>
          </w:p>
          <w:p w14:paraId="617F0250" w14:textId="4F365538" w:rsidR="00EB10C0" w:rsidRPr="00920D4A" w:rsidRDefault="00EB10C0" w:rsidP="00920D4A">
            <w:pPr>
              <w:rPr>
                <w:b/>
              </w:rPr>
            </w:pPr>
            <w:r>
              <w:rPr>
                <w:b/>
              </w:rPr>
              <w:t>1</w:t>
            </w:r>
            <w:r w:rsidRPr="00FD47C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FD47C7">
              <w:rPr>
                <w:rFonts w:ascii="Times New Roman" w:hAnsi="Times New Roman"/>
                <w:sz w:val="24"/>
                <w:szCs w:val="24"/>
              </w:rPr>
              <w:t xml:space="preserve"> О внесении изменений в </w:t>
            </w:r>
            <w:proofErr w:type="gramStart"/>
            <w:r w:rsidRPr="00FD47C7">
              <w:rPr>
                <w:rFonts w:ascii="Times New Roman" w:hAnsi="Times New Roman"/>
                <w:sz w:val="24"/>
                <w:szCs w:val="24"/>
              </w:rPr>
              <w:t>Устав  Савкинского</w:t>
            </w:r>
            <w:proofErr w:type="gramEnd"/>
            <w:r w:rsidRPr="00FD47C7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области.</w:t>
            </w:r>
          </w:p>
        </w:tc>
        <w:tc>
          <w:tcPr>
            <w:tcW w:w="2522" w:type="dxa"/>
            <w:shd w:val="clear" w:color="auto" w:fill="FFFFFF" w:themeFill="background1"/>
          </w:tcPr>
          <w:p w14:paraId="04F4F3A4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4433A0C9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6088A5E1" w14:textId="77777777" w:rsidR="00EB10C0" w:rsidRPr="00FD47C7" w:rsidRDefault="00EB10C0" w:rsidP="00920D4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5FD0EE3A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Совет депутатов </w:t>
            </w:r>
          </w:p>
          <w:p w14:paraId="75509B60" w14:textId="6D500554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Савкинского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1E954B0" w14:textId="77777777" w:rsidR="00EB10C0" w:rsidRPr="0099540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Бабий С.В.,</w:t>
            </w:r>
          </w:p>
          <w:p w14:paraId="5F62B070" w14:textId="77777777" w:rsidR="00EB10C0" w:rsidRPr="0099540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редседатель Совета депутатов Савкинского сельсовета,</w:t>
            </w:r>
          </w:p>
          <w:p w14:paraId="6817A3FC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95404">
              <w:rPr>
                <w:rFonts w:ascii="Times New Roman" w:hAnsi="Times New Roman"/>
                <w:sz w:val="24"/>
                <w:szCs w:val="24"/>
              </w:rPr>
              <w:t>43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995404">
              <w:rPr>
                <w:rFonts w:ascii="Times New Roman" w:hAnsi="Times New Roman"/>
                <w:sz w:val="24"/>
                <w:szCs w:val="24"/>
              </w:rPr>
              <w:t>103</w:t>
            </w:r>
          </w:p>
          <w:p w14:paraId="3065AEA2" w14:textId="77777777" w:rsidR="00EB10C0" w:rsidRPr="00335C6D" w:rsidRDefault="00EB10C0" w:rsidP="00920D4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10C0" w:rsidRPr="004C5F8A" w14:paraId="72B629B2" w14:textId="77777777" w:rsidTr="00042DB9">
        <w:tc>
          <w:tcPr>
            <w:tcW w:w="1418" w:type="dxa"/>
          </w:tcPr>
          <w:p w14:paraId="46495D75" w14:textId="54A20279" w:rsidR="00EB10C0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lastRenderedPageBreak/>
              <w:t>29</w:t>
            </w:r>
          </w:p>
          <w:p w14:paraId="6645CD9F" w14:textId="1058DBEC" w:rsidR="00EB10C0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октября</w:t>
            </w:r>
          </w:p>
          <w:p w14:paraId="71B40F75" w14:textId="7ACD074C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вс.</w:t>
            </w:r>
          </w:p>
          <w:p w14:paraId="079327E6" w14:textId="3C97AD6E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10.00 </w:t>
            </w:r>
          </w:p>
          <w:p w14:paraId="60CEA5A4" w14:textId="336E6697" w:rsidR="00EB10C0" w:rsidRPr="00070EBA" w:rsidRDefault="00EB10C0" w:rsidP="00EB10C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30 чел.</w:t>
            </w:r>
          </w:p>
        </w:tc>
        <w:tc>
          <w:tcPr>
            <w:tcW w:w="4253" w:type="dxa"/>
          </w:tcPr>
          <w:p w14:paraId="72B57C03" w14:textId="2D628600" w:rsidR="00EB10C0" w:rsidRPr="00FD47C7" w:rsidRDefault="00EB10C0" w:rsidP="00EB10C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D47C7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Открытое лично-командное первенство по дартсу Баганского района</w:t>
            </w:r>
          </w:p>
        </w:tc>
        <w:tc>
          <w:tcPr>
            <w:tcW w:w="2551" w:type="dxa"/>
            <w:gridSpan w:val="2"/>
          </w:tcPr>
          <w:p w14:paraId="0CB921D2" w14:textId="77777777" w:rsidR="00EB10C0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с.Баган</w:t>
            </w:r>
            <w:proofErr w:type="spellEnd"/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,</w:t>
            </w:r>
          </w:p>
          <w:p w14:paraId="37636D76" w14:textId="54AB5DB7" w:rsidR="00EB10C0" w:rsidRPr="00070EBA" w:rsidRDefault="00EB10C0" w:rsidP="00EB10C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л</w:t>
            </w: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егкоатлетический манеж</w:t>
            </w:r>
          </w:p>
        </w:tc>
        <w:tc>
          <w:tcPr>
            <w:tcW w:w="2977" w:type="dxa"/>
          </w:tcPr>
          <w:p w14:paraId="7C6B10C5" w14:textId="2C046692" w:rsidR="00EB10C0" w:rsidRPr="00070EBA" w:rsidRDefault="00EB10C0" w:rsidP="00EB10C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Отдел молодежной политики физической культуры и спорта</w:t>
            </w:r>
          </w:p>
        </w:tc>
        <w:tc>
          <w:tcPr>
            <w:tcW w:w="4111" w:type="dxa"/>
          </w:tcPr>
          <w:p w14:paraId="3FDFAFC7" w14:textId="3C32DB56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Дежкина 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Е.С.,</w:t>
            </w:r>
          </w:p>
          <w:p w14:paraId="03673CBD" w14:textId="23F01285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н</w:t>
            </w: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ачальник отдела молодежной политики, физической культуры и спорта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,</w:t>
            </w:r>
          </w:p>
          <w:p w14:paraId="2A91D12A" w14:textId="77777777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29-082</w:t>
            </w:r>
          </w:p>
          <w:p w14:paraId="6AF00231" w14:textId="77777777" w:rsidR="00EB10C0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Артёменко Н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.Ю., </w:t>
            </w:r>
          </w:p>
          <w:p w14:paraId="326F4BA8" w14:textId="2E325CF1" w:rsidR="00EB10C0" w:rsidRPr="00070EBA" w:rsidRDefault="00EB10C0" w:rsidP="00EB10C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д</w:t>
            </w: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иректор</w:t>
            </w: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 МБУ ДО</w:t>
            </w:r>
            <w:r w:rsidRPr="00070EBA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 xml:space="preserve"> Баганской ДЮСШ </w:t>
            </w:r>
          </w:p>
        </w:tc>
      </w:tr>
      <w:tr w:rsidR="00EB10C0" w:rsidRPr="004C5F8A" w14:paraId="5C6E322A" w14:textId="77777777" w:rsidTr="003F62B2">
        <w:tc>
          <w:tcPr>
            <w:tcW w:w="1418" w:type="dxa"/>
          </w:tcPr>
          <w:p w14:paraId="34E7EE77" w14:textId="7A06B7F6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  <w:p w14:paraId="40B4242C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59DC76C3" w14:textId="26716AA0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пн</w:t>
            </w:r>
            <w:proofErr w:type="spellEnd"/>
          </w:p>
          <w:p w14:paraId="31DD1396" w14:textId="69EE930E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14.00</w:t>
            </w:r>
          </w:p>
        </w:tc>
        <w:tc>
          <w:tcPr>
            <w:tcW w:w="4253" w:type="dxa"/>
          </w:tcPr>
          <w:p w14:paraId="09452947" w14:textId="089F4265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Урок памяти «Правда истории: память и боль» в рамках Дня памяти жертв политических репрессий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E1BFF9C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3D4D3CB8" w14:textId="150BC973" w:rsidR="00EB10C0" w:rsidRPr="007D2A61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здание центральной библиотеки, читальный зал</w:t>
            </w:r>
          </w:p>
        </w:tc>
        <w:tc>
          <w:tcPr>
            <w:tcW w:w="2977" w:type="dxa"/>
            <w:shd w:val="clear" w:color="auto" w:fill="FFFFFF" w:themeFill="background1"/>
          </w:tcPr>
          <w:p w14:paraId="571F33F6" w14:textId="55C8176B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Баганского района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Централизованная библиотечная система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83752B0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Вальц Т.И</w:t>
            </w: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.,</w:t>
            </w:r>
          </w:p>
          <w:p w14:paraId="7D6C1C93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63194B64" w14:textId="05331DD3" w:rsidR="00EB10C0" w:rsidRPr="007D2A61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49-751</w:t>
            </w:r>
          </w:p>
        </w:tc>
      </w:tr>
      <w:tr w:rsidR="00EB10C0" w:rsidRPr="004C5F8A" w14:paraId="57A34283" w14:textId="77777777" w:rsidTr="00D623E8">
        <w:tc>
          <w:tcPr>
            <w:tcW w:w="1418" w:type="dxa"/>
            <w:shd w:val="clear" w:color="auto" w:fill="FFFFFF" w:themeFill="background1"/>
          </w:tcPr>
          <w:p w14:paraId="2FD240C6" w14:textId="19F20E92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  <w:p w14:paraId="300BAE8B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4B33D054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вт</w:t>
            </w:r>
            <w:proofErr w:type="spellEnd"/>
          </w:p>
          <w:p w14:paraId="2455AC3A" w14:textId="6932B964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10.00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05BCE68B" w14:textId="003BF12F" w:rsidR="00EB10C0" w:rsidRPr="007D2A61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Соревнования по баскетболу 3*3 среди девушек и юношей 2007-2008 г.р. в зачет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Муниципального этапа Всероссийских спортивных игр школьников «Президентские спортивные игры»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2DE3B25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AE52230" w14:textId="428FB363" w:rsidR="00EB10C0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977" w:type="dxa"/>
            <w:shd w:val="clear" w:color="auto" w:fill="FFFFFF" w:themeFill="background1"/>
          </w:tcPr>
          <w:p w14:paraId="035D4E0E" w14:textId="1DE1B89B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МБУ ДО Баганская ДЮСШ</w:t>
            </w:r>
          </w:p>
        </w:tc>
        <w:tc>
          <w:tcPr>
            <w:tcW w:w="4111" w:type="dxa"/>
            <w:shd w:val="clear" w:color="auto" w:fill="FFFFFF" w:themeFill="background1"/>
          </w:tcPr>
          <w:p w14:paraId="7773CB67" w14:textId="77777777" w:rsidR="00EB10C0" w:rsidRPr="00335C6D" w:rsidRDefault="00EB10C0" w:rsidP="00EB10C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Артёменко Н.Ю., </w:t>
            </w:r>
          </w:p>
          <w:p w14:paraId="304F17FE" w14:textId="77777777" w:rsidR="00EB10C0" w:rsidRPr="00335C6D" w:rsidRDefault="00EB10C0" w:rsidP="00EB10C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директор МБУ ДО Баганской ДЮСШ,</w:t>
            </w:r>
          </w:p>
          <w:p w14:paraId="2D880E8F" w14:textId="65584290" w:rsidR="00EB10C0" w:rsidRPr="00070EBA" w:rsidRDefault="00EB10C0" w:rsidP="00EB10C0">
            <w:pPr>
              <w:jc w:val="center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  <w:r w:rsidRPr="00335C6D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21-404</w:t>
            </w:r>
          </w:p>
        </w:tc>
      </w:tr>
      <w:tr w:rsidR="00EB10C0" w:rsidRPr="004C5F8A" w14:paraId="482106A4" w14:textId="77777777" w:rsidTr="00AA1402">
        <w:tc>
          <w:tcPr>
            <w:tcW w:w="1418" w:type="dxa"/>
            <w:shd w:val="clear" w:color="auto" w:fill="FFFFFF" w:themeFill="background1"/>
          </w:tcPr>
          <w:p w14:paraId="6D81ED90" w14:textId="28071369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  <w:p w14:paraId="2C8396F7" w14:textId="54E88C03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4F4339B4" w14:textId="34EBD365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6AB7AAED" w14:textId="61097C2A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253" w:type="dxa"/>
            <w:shd w:val="clear" w:color="auto" w:fill="FFFFFF" w:themeFill="background1"/>
          </w:tcPr>
          <w:p w14:paraId="43ED45ED" w14:textId="77777777" w:rsidR="00EB10C0" w:rsidRPr="007A4D22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70EB4613" w14:textId="77777777" w:rsidR="00EB10C0" w:rsidRPr="00AC3378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AC3378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решение </w:t>
            </w:r>
          </w:p>
          <w:p w14:paraId="23252BB4" w14:textId="16A05897" w:rsidR="00EB10C0" w:rsidRPr="00FA74A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3378">
              <w:rPr>
                <w:rFonts w:ascii="Times New Roman" w:hAnsi="Times New Roman"/>
                <w:sz w:val="24"/>
                <w:szCs w:val="24"/>
              </w:rPr>
              <w:t>35 сессии Совета депутатов Лозовского сельсовета Баганского района Новосибирской области 6 созыва № 156 от 29.12.2022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C3378">
              <w:rPr>
                <w:rFonts w:ascii="Times New Roman" w:hAnsi="Times New Roman"/>
                <w:sz w:val="24"/>
                <w:szCs w:val="24"/>
              </w:rPr>
              <w:t>«О бюджете Лозовского сельсовета Баганского района Новосибирской области на 2023 год и плановый период 2024-2025 годов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30A4D176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640A578E" w14:textId="3E045F31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7BCDC124" w14:textId="48C4A94A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3B9F4CCE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69525B44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1F778B20" w14:textId="17843724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EB10C0" w:rsidRPr="004C5F8A" w14:paraId="6E504DB6" w14:textId="77777777" w:rsidTr="003724E0">
        <w:tc>
          <w:tcPr>
            <w:tcW w:w="1418" w:type="dxa"/>
            <w:shd w:val="clear" w:color="auto" w:fill="FFFFFF" w:themeFill="background1"/>
          </w:tcPr>
          <w:p w14:paraId="500E0751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  <w:p w14:paraId="453B9A8C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октября</w:t>
            </w:r>
          </w:p>
          <w:p w14:paraId="1AA4CAD2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0303E96D" w14:textId="758F303F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4EB1F" w14:textId="77777777" w:rsidR="00EB10C0" w:rsidRPr="007A4D22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A4D22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81E9C04" w14:textId="20735B65" w:rsidR="00EB10C0" w:rsidRPr="007D2A61" w:rsidRDefault="00EB10C0" w:rsidP="00EB10C0"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6423F6">
              <w:t xml:space="preserve"> </w:t>
            </w:r>
            <w:r w:rsidRPr="00AC3378">
              <w:rPr>
                <w:rFonts w:ascii="Times New Roman" w:hAnsi="Times New Roman"/>
                <w:sz w:val="24"/>
                <w:szCs w:val="24"/>
              </w:rPr>
              <w:t xml:space="preserve">О ходе выполнения постановления администрации Лозовского сельсовета «Об организации </w:t>
            </w:r>
            <w:proofErr w:type="spellStart"/>
            <w:r w:rsidRPr="00AC3378">
              <w:rPr>
                <w:rFonts w:ascii="Times New Roman" w:hAnsi="Times New Roman"/>
                <w:sz w:val="24"/>
                <w:szCs w:val="24"/>
              </w:rPr>
              <w:t>пожарно</w:t>
            </w:r>
            <w:proofErr w:type="spellEnd"/>
            <w:r w:rsidRPr="00AC3378">
              <w:rPr>
                <w:rFonts w:ascii="Times New Roman" w:hAnsi="Times New Roman"/>
                <w:sz w:val="24"/>
                <w:szCs w:val="24"/>
              </w:rPr>
              <w:t xml:space="preserve"> – профилактической работы в жилом секторе и на объектах (в местах) с массовым пребыванием людей»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93EEFD8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59541FBE" w14:textId="6E83EAA3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977" w:type="dxa"/>
            <w:shd w:val="clear" w:color="auto" w:fill="FFFFFF" w:themeFill="background1"/>
          </w:tcPr>
          <w:p w14:paraId="0B52A826" w14:textId="55CD5FC2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4111" w:type="dxa"/>
            <w:shd w:val="clear" w:color="auto" w:fill="FFFFFF" w:themeFill="background1"/>
          </w:tcPr>
          <w:p w14:paraId="42DF68B9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0FC1537B" w14:textId="77777777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7D097166" w14:textId="06AC5A19" w:rsidR="00EB10C0" w:rsidRPr="00B928AB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928AB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EB10C0" w:rsidRPr="004C5F8A" w14:paraId="21B58ED6" w14:textId="77777777" w:rsidTr="00AA1402">
        <w:tc>
          <w:tcPr>
            <w:tcW w:w="1418" w:type="dxa"/>
            <w:shd w:val="clear" w:color="auto" w:fill="FFFFFF" w:themeFill="background1"/>
          </w:tcPr>
          <w:p w14:paraId="36996042" w14:textId="5BF97508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350EA263" w14:textId="71C39DEE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автоклуба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0D7884B6" w14:textId="788EB60F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села Баганского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6387FE4D" w14:textId="15EB4E5E" w:rsidR="00EB10C0" w:rsidRPr="004B3844" w:rsidRDefault="00EB10C0" w:rsidP="00EB10C0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7F2A3BCB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244DE2C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333B50C" w14:textId="727016CA" w:rsidR="00EB10C0" w:rsidRPr="00D4280A" w:rsidRDefault="00EB10C0" w:rsidP="00920D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B10C0" w:rsidRPr="004C5F8A" w14:paraId="12203D01" w14:textId="77777777" w:rsidTr="00AA1402">
        <w:tc>
          <w:tcPr>
            <w:tcW w:w="1418" w:type="dxa"/>
            <w:shd w:val="clear" w:color="auto" w:fill="FFFFFF" w:themeFill="background1"/>
          </w:tcPr>
          <w:p w14:paraId="07ABF147" w14:textId="23AEF2FC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lastRenderedPageBreak/>
              <w:t>В течение 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A53DDBF" w14:textId="780B3AE2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6904865F" w14:textId="4190A21C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57DF8209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/>
                <w:sz w:val="24"/>
                <w:szCs w:val="24"/>
              </w:rPr>
              <w:t>ф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ойе РДК</w:t>
            </w:r>
          </w:p>
        </w:tc>
        <w:tc>
          <w:tcPr>
            <w:tcW w:w="2977" w:type="dxa"/>
            <w:shd w:val="clear" w:color="auto" w:fill="FFFFFF" w:themeFill="background1"/>
          </w:tcPr>
          <w:p w14:paraId="6FC6BB8F" w14:textId="082D36BC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4111" w:type="dxa"/>
            <w:shd w:val="clear" w:color="auto" w:fill="FFFFFF" w:themeFill="background1"/>
          </w:tcPr>
          <w:p w14:paraId="4999844B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51272E3B" w:rsidR="00EB10C0" w:rsidRPr="004B3844" w:rsidRDefault="00EB10C0" w:rsidP="00920D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B10C0" w:rsidRPr="004C5F8A" w14:paraId="3460536A" w14:textId="77777777" w:rsidTr="00AA1402">
        <w:tc>
          <w:tcPr>
            <w:tcW w:w="1418" w:type="dxa"/>
            <w:shd w:val="clear" w:color="auto" w:fill="FFFFFF" w:themeFill="background1"/>
          </w:tcPr>
          <w:p w14:paraId="077C9217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253" w:type="dxa"/>
            <w:shd w:val="clear" w:color="auto" w:fill="FFFFFF" w:themeFill="background1"/>
          </w:tcPr>
          <w:p w14:paraId="66693877" w14:textId="1A32664C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1A8B36EC" w14:textId="64A7D872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9C6AFE2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  <w:p w14:paraId="6DA808B7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7" w:type="dxa"/>
            <w:shd w:val="clear" w:color="auto" w:fill="FFFFFF" w:themeFill="background1"/>
          </w:tcPr>
          <w:p w14:paraId="62634C5D" w14:textId="06565B21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4111" w:type="dxa"/>
            <w:shd w:val="clear" w:color="auto" w:fill="FFFFFF" w:themeFill="background1"/>
          </w:tcPr>
          <w:p w14:paraId="39F2B54A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Гладких Н.В.,</w:t>
            </w:r>
          </w:p>
          <w:p w14:paraId="2F21A97B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16757D9B" w14:textId="6725682B" w:rsidR="00EB10C0" w:rsidRPr="004B3844" w:rsidRDefault="00EB10C0" w:rsidP="00920D4A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22-780</w:t>
            </w:r>
          </w:p>
        </w:tc>
      </w:tr>
      <w:tr w:rsidR="00EB10C0" w:rsidRPr="004C5F8A" w14:paraId="14092B4E" w14:textId="77777777" w:rsidTr="00AA1402">
        <w:tc>
          <w:tcPr>
            <w:tcW w:w="1418" w:type="dxa"/>
            <w:shd w:val="clear" w:color="auto" w:fill="FFFFFF" w:themeFill="background1"/>
          </w:tcPr>
          <w:p w14:paraId="70A416EE" w14:textId="0228B0A5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B3844">
              <w:rPr>
                <w:rFonts w:ascii="Times New Roman" w:hAnsi="Times New Roman"/>
                <w:sz w:val="24"/>
                <w:szCs w:val="24"/>
              </w:rPr>
              <w:t>Ежене</w:t>
            </w:r>
            <w:proofErr w:type="spellEnd"/>
            <w:r w:rsidRPr="004B3844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253" w:type="dxa"/>
            <w:shd w:val="clear" w:color="auto" w:fill="FFFFFF" w:themeFill="background1"/>
          </w:tcPr>
          <w:p w14:paraId="62109268" w14:textId="486EB98C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Приём граждан </w:t>
            </w:r>
            <w:proofErr w:type="gramStart"/>
            <w:r w:rsidRPr="004B3844">
              <w:rPr>
                <w:rFonts w:ascii="Times New Roman" w:hAnsi="Times New Roman"/>
                <w:sz w:val="24"/>
                <w:szCs w:val="24"/>
              </w:rPr>
              <w:t>по личным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вопросам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исполняющим обязанности Главы района, первым заместителем главы администрации 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13D96B9F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977" w:type="dxa"/>
            <w:shd w:val="clear" w:color="auto" w:fill="FFFFFF" w:themeFill="background1"/>
          </w:tcPr>
          <w:p w14:paraId="5A996290" w14:textId="5635147F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4111" w:type="dxa"/>
            <w:shd w:val="clear" w:color="auto" w:fill="FFFFFF" w:themeFill="background1"/>
          </w:tcPr>
          <w:p w14:paraId="4D603FC0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007A8D02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211A388D" w:rsidR="00EB10C0" w:rsidRPr="004B3844" w:rsidRDefault="00EB10C0" w:rsidP="00920D4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  <w:tr w:rsidR="00EB10C0" w:rsidRPr="004C5F8A" w14:paraId="260F2D34" w14:textId="77777777" w:rsidTr="00AA1402">
        <w:tc>
          <w:tcPr>
            <w:tcW w:w="1418" w:type="dxa"/>
            <w:shd w:val="clear" w:color="auto" w:fill="FFFFFF" w:themeFill="background1"/>
          </w:tcPr>
          <w:p w14:paraId="1094769B" w14:textId="7777777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5C08D5FE" w14:textId="5138F733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есяца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по мере необходимости</w:t>
            </w:r>
          </w:p>
        </w:tc>
        <w:tc>
          <w:tcPr>
            <w:tcW w:w="4253" w:type="dxa"/>
            <w:shd w:val="clear" w:color="auto" w:fill="FFFFFF" w:themeFill="background1"/>
          </w:tcPr>
          <w:p w14:paraId="5A0664A9" w14:textId="3107AD07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Наградная комиссия</w:t>
            </w:r>
          </w:p>
        </w:tc>
        <w:tc>
          <w:tcPr>
            <w:tcW w:w="2551" w:type="dxa"/>
            <w:gridSpan w:val="2"/>
            <w:shd w:val="clear" w:color="auto" w:fill="FFFFFF" w:themeFill="background1"/>
          </w:tcPr>
          <w:p w14:paraId="2F99FD7B" w14:textId="77777777" w:rsidR="00EB10C0" w:rsidRPr="00294BE2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2509D1B" w14:textId="419E193F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зал заседаний администрации                 района</w:t>
            </w:r>
          </w:p>
        </w:tc>
        <w:tc>
          <w:tcPr>
            <w:tcW w:w="2977" w:type="dxa"/>
            <w:shd w:val="clear" w:color="auto" w:fill="FFFFFF" w:themeFill="background1"/>
          </w:tcPr>
          <w:p w14:paraId="29A7FC5C" w14:textId="2FBDF371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 xml:space="preserve">Отдел организационно-контрольной 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294BE2">
              <w:rPr>
                <w:rFonts w:ascii="Times New Roman" w:hAnsi="Times New Roman"/>
                <w:sz w:val="24"/>
                <w:szCs w:val="24"/>
              </w:rPr>
              <w:t>аботы</w:t>
            </w:r>
          </w:p>
        </w:tc>
        <w:tc>
          <w:tcPr>
            <w:tcW w:w="4111" w:type="dxa"/>
            <w:shd w:val="clear" w:color="auto" w:fill="FFFFFF" w:themeFill="background1"/>
          </w:tcPr>
          <w:p w14:paraId="1B511FB5" w14:textId="77777777" w:rsidR="00EB10C0" w:rsidRPr="00294BE2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Прахт Ю.М.,</w:t>
            </w:r>
          </w:p>
          <w:p w14:paraId="123A145C" w14:textId="77777777" w:rsidR="00EB10C0" w:rsidRPr="00294BE2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4539DF39" w14:textId="77777777" w:rsidR="00EB10C0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4BE2">
              <w:rPr>
                <w:rFonts w:ascii="Times New Roman" w:hAnsi="Times New Roman"/>
                <w:sz w:val="24"/>
                <w:szCs w:val="24"/>
              </w:rPr>
              <w:t>21-341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4D4A260" w14:textId="53F3A626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6C65EDF3" w14:textId="77777777" w:rsidR="00EB10C0" w:rsidRPr="00335C6D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2C893050" w14:textId="58D39D2D" w:rsidR="00EB10C0" w:rsidRPr="004B3844" w:rsidRDefault="00EB10C0" w:rsidP="00EB10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</w:tbl>
    <w:p w14:paraId="6213A19E" w14:textId="530EA296" w:rsidR="00DA23E0" w:rsidRDefault="00DA23E0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3803D64" w14:textId="05F84787" w:rsidR="00607EDD" w:rsidRDefault="00607EDD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0DCB267" w14:textId="77777777" w:rsidR="00920D4A" w:rsidRDefault="00920D4A" w:rsidP="00AD34AD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12748F2" w14:textId="77777777" w:rsidR="004727E0" w:rsidRPr="00607EDD" w:rsidRDefault="004727E0" w:rsidP="004727E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07EDD">
        <w:rPr>
          <w:rFonts w:ascii="Times New Roman" w:hAnsi="Times New Roman"/>
          <w:sz w:val="28"/>
          <w:szCs w:val="28"/>
        </w:rPr>
        <w:t xml:space="preserve">Начальник отдела организационно-контрольной работы </w:t>
      </w:r>
    </w:p>
    <w:p w14:paraId="7D71D317" w14:textId="2ED106E0" w:rsidR="00607EDD" w:rsidRPr="00EB10C0" w:rsidRDefault="004727E0" w:rsidP="00017FD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07EDD">
        <w:rPr>
          <w:rFonts w:ascii="Times New Roman" w:hAnsi="Times New Roman"/>
          <w:sz w:val="28"/>
          <w:szCs w:val="28"/>
        </w:rPr>
        <w:t xml:space="preserve">администрации Баганского района                       </w:t>
      </w:r>
      <w:r w:rsidR="00017FDE" w:rsidRPr="00607EDD"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 w:rsidR="000A0A75" w:rsidRPr="00607EDD">
        <w:rPr>
          <w:rFonts w:ascii="Times New Roman" w:hAnsi="Times New Roman"/>
          <w:sz w:val="28"/>
          <w:szCs w:val="28"/>
        </w:rPr>
        <w:t xml:space="preserve">                     </w:t>
      </w:r>
      <w:r w:rsidR="00017FDE" w:rsidRPr="00607EDD">
        <w:rPr>
          <w:rFonts w:ascii="Times New Roman" w:hAnsi="Times New Roman"/>
          <w:sz w:val="28"/>
          <w:szCs w:val="28"/>
        </w:rPr>
        <w:t xml:space="preserve">                        Н.А. Артёменко</w:t>
      </w:r>
    </w:p>
    <w:sectPr w:rsidR="00607EDD" w:rsidRPr="00EB10C0" w:rsidSect="00607EDD">
      <w:pgSz w:w="16838" w:h="11906" w:orient="landscape"/>
      <w:pgMar w:top="709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FEB428" w14:textId="77777777" w:rsidR="00CF7044" w:rsidRDefault="00CF7044" w:rsidP="00123E98">
      <w:pPr>
        <w:spacing w:after="0" w:line="240" w:lineRule="auto"/>
      </w:pPr>
      <w:r>
        <w:separator/>
      </w:r>
    </w:p>
  </w:endnote>
  <w:endnote w:type="continuationSeparator" w:id="0">
    <w:p w14:paraId="0849508C" w14:textId="77777777" w:rsidR="00CF7044" w:rsidRDefault="00CF7044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14D49F" w14:textId="77777777" w:rsidR="00CF7044" w:rsidRDefault="00CF7044" w:rsidP="00123E98">
      <w:pPr>
        <w:spacing w:after="0" w:line="240" w:lineRule="auto"/>
      </w:pPr>
      <w:r>
        <w:separator/>
      </w:r>
    </w:p>
  </w:footnote>
  <w:footnote w:type="continuationSeparator" w:id="0">
    <w:p w14:paraId="106290E2" w14:textId="77777777" w:rsidR="00CF7044" w:rsidRDefault="00CF7044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20F88"/>
    <w:multiLevelType w:val="hybridMultilevel"/>
    <w:tmpl w:val="F5C669E6"/>
    <w:lvl w:ilvl="0" w:tplc="EA961FC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3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2692D"/>
    <w:multiLevelType w:val="hybridMultilevel"/>
    <w:tmpl w:val="A64E9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67970"/>
    <w:multiLevelType w:val="hybridMultilevel"/>
    <w:tmpl w:val="36DAD41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A553C2"/>
    <w:multiLevelType w:val="hybridMultilevel"/>
    <w:tmpl w:val="FB1A9998"/>
    <w:lvl w:ilvl="0" w:tplc="C09A51B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223B02"/>
    <w:multiLevelType w:val="hybridMultilevel"/>
    <w:tmpl w:val="8CB453EA"/>
    <w:lvl w:ilvl="0" w:tplc="49048AF6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94148C"/>
    <w:multiLevelType w:val="hybridMultilevel"/>
    <w:tmpl w:val="7CB25A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6F3F4D"/>
    <w:multiLevelType w:val="hybridMultilevel"/>
    <w:tmpl w:val="6344C5CE"/>
    <w:lvl w:ilvl="0" w:tplc="CE66B9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8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21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2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9"/>
  </w:num>
  <w:num w:numId="4">
    <w:abstractNumId w:val="7"/>
  </w:num>
  <w:num w:numId="5">
    <w:abstractNumId w:val="1"/>
  </w:num>
  <w:num w:numId="6">
    <w:abstractNumId w:val="5"/>
  </w:num>
  <w:num w:numId="7">
    <w:abstractNumId w:val="19"/>
  </w:num>
  <w:num w:numId="8">
    <w:abstractNumId w:val="18"/>
  </w:num>
  <w:num w:numId="9">
    <w:abstractNumId w:val="23"/>
  </w:num>
  <w:num w:numId="10">
    <w:abstractNumId w:val="8"/>
  </w:num>
  <w:num w:numId="11">
    <w:abstractNumId w:val="22"/>
  </w:num>
  <w:num w:numId="1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</w:num>
  <w:num w:numId="16">
    <w:abstractNumId w:val="20"/>
  </w:num>
  <w:num w:numId="17">
    <w:abstractNumId w:val="16"/>
  </w:num>
  <w:num w:numId="18">
    <w:abstractNumId w:val="21"/>
  </w:num>
  <w:num w:numId="19">
    <w:abstractNumId w:val="4"/>
  </w:num>
  <w:num w:numId="20">
    <w:abstractNumId w:val="2"/>
  </w:num>
  <w:num w:numId="21">
    <w:abstractNumId w:val="12"/>
  </w:num>
  <w:num w:numId="22">
    <w:abstractNumId w:val="15"/>
  </w:num>
  <w:num w:numId="23">
    <w:abstractNumId w:val="10"/>
  </w:num>
  <w:num w:numId="24">
    <w:abstractNumId w:val="13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105"/>
    <w:rsid w:val="00000990"/>
    <w:rsid w:val="00001D8C"/>
    <w:rsid w:val="00003479"/>
    <w:rsid w:val="000048AA"/>
    <w:rsid w:val="00005892"/>
    <w:rsid w:val="0000715B"/>
    <w:rsid w:val="0001150B"/>
    <w:rsid w:val="00011886"/>
    <w:rsid w:val="00011E70"/>
    <w:rsid w:val="00011E99"/>
    <w:rsid w:val="00011FCE"/>
    <w:rsid w:val="00012154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17FDE"/>
    <w:rsid w:val="00020960"/>
    <w:rsid w:val="00020E75"/>
    <w:rsid w:val="000211AE"/>
    <w:rsid w:val="000215A5"/>
    <w:rsid w:val="0002282F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D66"/>
    <w:rsid w:val="000351BD"/>
    <w:rsid w:val="000369E1"/>
    <w:rsid w:val="00037119"/>
    <w:rsid w:val="0003737A"/>
    <w:rsid w:val="0003773D"/>
    <w:rsid w:val="00042F70"/>
    <w:rsid w:val="00043151"/>
    <w:rsid w:val="000438BC"/>
    <w:rsid w:val="00045606"/>
    <w:rsid w:val="000467D8"/>
    <w:rsid w:val="00050556"/>
    <w:rsid w:val="00051CEA"/>
    <w:rsid w:val="00052530"/>
    <w:rsid w:val="00052B32"/>
    <w:rsid w:val="000548DB"/>
    <w:rsid w:val="00055861"/>
    <w:rsid w:val="00056420"/>
    <w:rsid w:val="000577F9"/>
    <w:rsid w:val="00057C3A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0EBA"/>
    <w:rsid w:val="00071E44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0A75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98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7B63"/>
    <w:rsid w:val="000D0D74"/>
    <w:rsid w:val="000D2424"/>
    <w:rsid w:val="000D4827"/>
    <w:rsid w:val="000D4AD8"/>
    <w:rsid w:val="000D4CB6"/>
    <w:rsid w:val="000D691C"/>
    <w:rsid w:val="000D702F"/>
    <w:rsid w:val="000D786C"/>
    <w:rsid w:val="000E0E52"/>
    <w:rsid w:val="000E1052"/>
    <w:rsid w:val="000E169F"/>
    <w:rsid w:val="000E19C2"/>
    <w:rsid w:val="000E2816"/>
    <w:rsid w:val="000E2C66"/>
    <w:rsid w:val="000E3F7C"/>
    <w:rsid w:val="000E47CA"/>
    <w:rsid w:val="000E5145"/>
    <w:rsid w:val="000E7EE3"/>
    <w:rsid w:val="000F1240"/>
    <w:rsid w:val="000F2A51"/>
    <w:rsid w:val="000F5071"/>
    <w:rsid w:val="000F6431"/>
    <w:rsid w:val="000F6750"/>
    <w:rsid w:val="000F75B1"/>
    <w:rsid w:val="000F771B"/>
    <w:rsid w:val="000F7824"/>
    <w:rsid w:val="00100368"/>
    <w:rsid w:val="001008CD"/>
    <w:rsid w:val="00100CB8"/>
    <w:rsid w:val="00101DF6"/>
    <w:rsid w:val="00102631"/>
    <w:rsid w:val="00102DDA"/>
    <w:rsid w:val="00104DC8"/>
    <w:rsid w:val="00106968"/>
    <w:rsid w:val="00106CDB"/>
    <w:rsid w:val="00107159"/>
    <w:rsid w:val="0011027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058B"/>
    <w:rsid w:val="00121251"/>
    <w:rsid w:val="0012313F"/>
    <w:rsid w:val="001236D9"/>
    <w:rsid w:val="001238C5"/>
    <w:rsid w:val="00123E98"/>
    <w:rsid w:val="00124084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5B8C"/>
    <w:rsid w:val="00146272"/>
    <w:rsid w:val="0014698F"/>
    <w:rsid w:val="00150E66"/>
    <w:rsid w:val="0015180E"/>
    <w:rsid w:val="001533AC"/>
    <w:rsid w:val="00153C61"/>
    <w:rsid w:val="00154084"/>
    <w:rsid w:val="001540D3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72A"/>
    <w:rsid w:val="0016518D"/>
    <w:rsid w:val="001678A5"/>
    <w:rsid w:val="00167900"/>
    <w:rsid w:val="00167F2E"/>
    <w:rsid w:val="00170A88"/>
    <w:rsid w:val="00170BB7"/>
    <w:rsid w:val="00170E8F"/>
    <w:rsid w:val="001716AB"/>
    <w:rsid w:val="00173EE5"/>
    <w:rsid w:val="00175206"/>
    <w:rsid w:val="001764CA"/>
    <w:rsid w:val="00176F0C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97E"/>
    <w:rsid w:val="00191BC7"/>
    <w:rsid w:val="00192A39"/>
    <w:rsid w:val="00193634"/>
    <w:rsid w:val="0019369E"/>
    <w:rsid w:val="001939C5"/>
    <w:rsid w:val="0019400E"/>
    <w:rsid w:val="001945DD"/>
    <w:rsid w:val="00194B70"/>
    <w:rsid w:val="00194C20"/>
    <w:rsid w:val="001967E6"/>
    <w:rsid w:val="00196BCC"/>
    <w:rsid w:val="00196C7D"/>
    <w:rsid w:val="00197BD2"/>
    <w:rsid w:val="001A214D"/>
    <w:rsid w:val="001A29C6"/>
    <w:rsid w:val="001A3C0B"/>
    <w:rsid w:val="001A4189"/>
    <w:rsid w:val="001A554A"/>
    <w:rsid w:val="001A55BA"/>
    <w:rsid w:val="001A5823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C9C"/>
    <w:rsid w:val="001C0437"/>
    <w:rsid w:val="001C0A62"/>
    <w:rsid w:val="001C0DF9"/>
    <w:rsid w:val="001C2139"/>
    <w:rsid w:val="001C2140"/>
    <w:rsid w:val="001C23B3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3694"/>
    <w:rsid w:val="001D3C49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1C6A"/>
    <w:rsid w:val="001E2CCA"/>
    <w:rsid w:val="001E2FBC"/>
    <w:rsid w:val="001E3D55"/>
    <w:rsid w:val="001E62AC"/>
    <w:rsid w:val="001E6327"/>
    <w:rsid w:val="001E7525"/>
    <w:rsid w:val="001E7DB9"/>
    <w:rsid w:val="001F07C4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501"/>
    <w:rsid w:val="00230710"/>
    <w:rsid w:val="00230E16"/>
    <w:rsid w:val="00230E59"/>
    <w:rsid w:val="002322B8"/>
    <w:rsid w:val="00233320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48D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803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6754"/>
    <w:rsid w:val="002779A2"/>
    <w:rsid w:val="00280019"/>
    <w:rsid w:val="00280489"/>
    <w:rsid w:val="002804C3"/>
    <w:rsid w:val="002808D3"/>
    <w:rsid w:val="00283521"/>
    <w:rsid w:val="00283831"/>
    <w:rsid w:val="0028420B"/>
    <w:rsid w:val="00284477"/>
    <w:rsid w:val="00284F78"/>
    <w:rsid w:val="00285A24"/>
    <w:rsid w:val="00286420"/>
    <w:rsid w:val="00286FAB"/>
    <w:rsid w:val="002873D0"/>
    <w:rsid w:val="00290F2F"/>
    <w:rsid w:val="002910CE"/>
    <w:rsid w:val="00291391"/>
    <w:rsid w:val="00291E83"/>
    <w:rsid w:val="00293CE2"/>
    <w:rsid w:val="00294A71"/>
    <w:rsid w:val="00294BE2"/>
    <w:rsid w:val="00294EE6"/>
    <w:rsid w:val="00294FD4"/>
    <w:rsid w:val="00296D10"/>
    <w:rsid w:val="002971E1"/>
    <w:rsid w:val="0029725C"/>
    <w:rsid w:val="0029798A"/>
    <w:rsid w:val="002A04D9"/>
    <w:rsid w:val="002A0B9F"/>
    <w:rsid w:val="002A0BF0"/>
    <w:rsid w:val="002A0D98"/>
    <w:rsid w:val="002A12E4"/>
    <w:rsid w:val="002A19D6"/>
    <w:rsid w:val="002A1CD0"/>
    <w:rsid w:val="002A1FC1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7B2"/>
    <w:rsid w:val="002B57D0"/>
    <w:rsid w:val="002B5E07"/>
    <w:rsid w:val="002B69F1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4299"/>
    <w:rsid w:val="002C5179"/>
    <w:rsid w:val="002C5E98"/>
    <w:rsid w:val="002C6010"/>
    <w:rsid w:val="002C63BD"/>
    <w:rsid w:val="002C6CB5"/>
    <w:rsid w:val="002C77B2"/>
    <w:rsid w:val="002D0A3D"/>
    <w:rsid w:val="002D0F12"/>
    <w:rsid w:val="002D110D"/>
    <w:rsid w:val="002D1AAC"/>
    <w:rsid w:val="002D1F41"/>
    <w:rsid w:val="002D2045"/>
    <w:rsid w:val="002D253A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F076B"/>
    <w:rsid w:val="002F0DB2"/>
    <w:rsid w:val="002F3DB7"/>
    <w:rsid w:val="002F43C2"/>
    <w:rsid w:val="002F5F8D"/>
    <w:rsid w:val="002F72B7"/>
    <w:rsid w:val="002F75DF"/>
    <w:rsid w:val="003020E0"/>
    <w:rsid w:val="00302571"/>
    <w:rsid w:val="003048EB"/>
    <w:rsid w:val="00305072"/>
    <w:rsid w:val="00306340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0EC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5B7"/>
    <w:rsid w:val="00321D74"/>
    <w:rsid w:val="00321F14"/>
    <w:rsid w:val="003225BE"/>
    <w:rsid w:val="00323CED"/>
    <w:rsid w:val="00324187"/>
    <w:rsid w:val="0032436A"/>
    <w:rsid w:val="003257EC"/>
    <w:rsid w:val="0032598E"/>
    <w:rsid w:val="003267C0"/>
    <w:rsid w:val="00327FC0"/>
    <w:rsid w:val="00330425"/>
    <w:rsid w:val="00330CAB"/>
    <w:rsid w:val="0033124C"/>
    <w:rsid w:val="00331286"/>
    <w:rsid w:val="0033152A"/>
    <w:rsid w:val="00331A23"/>
    <w:rsid w:val="00333300"/>
    <w:rsid w:val="00333503"/>
    <w:rsid w:val="003351CA"/>
    <w:rsid w:val="003354D9"/>
    <w:rsid w:val="0033584C"/>
    <w:rsid w:val="00335AEE"/>
    <w:rsid w:val="00335C6D"/>
    <w:rsid w:val="00336551"/>
    <w:rsid w:val="0033661D"/>
    <w:rsid w:val="00337C85"/>
    <w:rsid w:val="00341B4B"/>
    <w:rsid w:val="00343223"/>
    <w:rsid w:val="003438CF"/>
    <w:rsid w:val="00343D14"/>
    <w:rsid w:val="00344A87"/>
    <w:rsid w:val="00344D09"/>
    <w:rsid w:val="00344F46"/>
    <w:rsid w:val="003458F6"/>
    <w:rsid w:val="00346066"/>
    <w:rsid w:val="00346544"/>
    <w:rsid w:val="00346AAF"/>
    <w:rsid w:val="00346C5F"/>
    <w:rsid w:val="00347576"/>
    <w:rsid w:val="00347F25"/>
    <w:rsid w:val="0035014A"/>
    <w:rsid w:val="0035099E"/>
    <w:rsid w:val="003515BA"/>
    <w:rsid w:val="00351FB4"/>
    <w:rsid w:val="003520CC"/>
    <w:rsid w:val="00352D41"/>
    <w:rsid w:val="003532D4"/>
    <w:rsid w:val="00355F71"/>
    <w:rsid w:val="00356F84"/>
    <w:rsid w:val="00357343"/>
    <w:rsid w:val="00357EEA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2F2C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3735"/>
    <w:rsid w:val="00384574"/>
    <w:rsid w:val="00385019"/>
    <w:rsid w:val="00385CA9"/>
    <w:rsid w:val="00386D6B"/>
    <w:rsid w:val="00387215"/>
    <w:rsid w:val="00387DFD"/>
    <w:rsid w:val="00387F4D"/>
    <w:rsid w:val="0039004D"/>
    <w:rsid w:val="0039040A"/>
    <w:rsid w:val="003904D1"/>
    <w:rsid w:val="00390678"/>
    <w:rsid w:val="00391DF6"/>
    <w:rsid w:val="003921CD"/>
    <w:rsid w:val="00394E2E"/>
    <w:rsid w:val="00395DFB"/>
    <w:rsid w:val="00397BEB"/>
    <w:rsid w:val="003A0476"/>
    <w:rsid w:val="003A08F9"/>
    <w:rsid w:val="003A1F01"/>
    <w:rsid w:val="003A2357"/>
    <w:rsid w:val="003A43A1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36BE"/>
    <w:rsid w:val="003B3CC4"/>
    <w:rsid w:val="003B3FBB"/>
    <w:rsid w:val="003B43B0"/>
    <w:rsid w:val="003B4656"/>
    <w:rsid w:val="003B5AB3"/>
    <w:rsid w:val="003B669A"/>
    <w:rsid w:val="003C2A4D"/>
    <w:rsid w:val="003C3E74"/>
    <w:rsid w:val="003C4A4B"/>
    <w:rsid w:val="003C50E6"/>
    <w:rsid w:val="003C528D"/>
    <w:rsid w:val="003C62D0"/>
    <w:rsid w:val="003C66E2"/>
    <w:rsid w:val="003C68C5"/>
    <w:rsid w:val="003C6BF9"/>
    <w:rsid w:val="003C770F"/>
    <w:rsid w:val="003D08A7"/>
    <w:rsid w:val="003D0A45"/>
    <w:rsid w:val="003D0D7A"/>
    <w:rsid w:val="003D1037"/>
    <w:rsid w:val="003D1060"/>
    <w:rsid w:val="003D1252"/>
    <w:rsid w:val="003D1281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44A5"/>
    <w:rsid w:val="003F4F0B"/>
    <w:rsid w:val="003F594D"/>
    <w:rsid w:val="003F68D2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2498"/>
    <w:rsid w:val="0041336D"/>
    <w:rsid w:val="004140BD"/>
    <w:rsid w:val="004170C9"/>
    <w:rsid w:val="004176E5"/>
    <w:rsid w:val="004232D0"/>
    <w:rsid w:val="0042382A"/>
    <w:rsid w:val="00425B6B"/>
    <w:rsid w:val="0043266D"/>
    <w:rsid w:val="00434F6C"/>
    <w:rsid w:val="0043698C"/>
    <w:rsid w:val="004370E7"/>
    <w:rsid w:val="00437362"/>
    <w:rsid w:val="004405E8"/>
    <w:rsid w:val="00440D08"/>
    <w:rsid w:val="00441B42"/>
    <w:rsid w:val="00441C77"/>
    <w:rsid w:val="00444770"/>
    <w:rsid w:val="004453BB"/>
    <w:rsid w:val="00445C49"/>
    <w:rsid w:val="00446CBD"/>
    <w:rsid w:val="00447031"/>
    <w:rsid w:val="00447880"/>
    <w:rsid w:val="004478CB"/>
    <w:rsid w:val="00450829"/>
    <w:rsid w:val="00452AB0"/>
    <w:rsid w:val="00455595"/>
    <w:rsid w:val="00455CD5"/>
    <w:rsid w:val="00455F17"/>
    <w:rsid w:val="00455F8B"/>
    <w:rsid w:val="004561CA"/>
    <w:rsid w:val="00457DDE"/>
    <w:rsid w:val="00460C9D"/>
    <w:rsid w:val="00463454"/>
    <w:rsid w:val="004643A5"/>
    <w:rsid w:val="00464B70"/>
    <w:rsid w:val="00466037"/>
    <w:rsid w:val="004666CA"/>
    <w:rsid w:val="00470DF7"/>
    <w:rsid w:val="004713C6"/>
    <w:rsid w:val="00471A78"/>
    <w:rsid w:val="00472597"/>
    <w:rsid w:val="00472787"/>
    <w:rsid w:val="004727E0"/>
    <w:rsid w:val="00474A6E"/>
    <w:rsid w:val="00474B3C"/>
    <w:rsid w:val="00475083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5ED9"/>
    <w:rsid w:val="004A70DF"/>
    <w:rsid w:val="004A7A89"/>
    <w:rsid w:val="004B1109"/>
    <w:rsid w:val="004B1960"/>
    <w:rsid w:val="004B3844"/>
    <w:rsid w:val="004B4342"/>
    <w:rsid w:val="004B445D"/>
    <w:rsid w:val="004B458F"/>
    <w:rsid w:val="004B4A6B"/>
    <w:rsid w:val="004C006B"/>
    <w:rsid w:val="004C1FB1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24BA"/>
    <w:rsid w:val="004D322D"/>
    <w:rsid w:val="004D3770"/>
    <w:rsid w:val="004D48F7"/>
    <w:rsid w:val="004D4951"/>
    <w:rsid w:val="004D4A46"/>
    <w:rsid w:val="004D5DF1"/>
    <w:rsid w:val="004D7873"/>
    <w:rsid w:val="004D793F"/>
    <w:rsid w:val="004E0A05"/>
    <w:rsid w:val="004E0E3B"/>
    <w:rsid w:val="004E1EF6"/>
    <w:rsid w:val="004E2605"/>
    <w:rsid w:val="004E29CC"/>
    <w:rsid w:val="004E2D5D"/>
    <w:rsid w:val="004E35E8"/>
    <w:rsid w:val="004E6D7B"/>
    <w:rsid w:val="004E7DDE"/>
    <w:rsid w:val="004F1736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1015F"/>
    <w:rsid w:val="00511AEC"/>
    <w:rsid w:val="00511B1F"/>
    <w:rsid w:val="00512357"/>
    <w:rsid w:val="00512C66"/>
    <w:rsid w:val="00512D8C"/>
    <w:rsid w:val="00512FBD"/>
    <w:rsid w:val="00513247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5EC5"/>
    <w:rsid w:val="0054608A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AD7"/>
    <w:rsid w:val="00564D48"/>
    <w:rsid w:val="00565B1F"/>
    <w:rsid w:val="005662CE"/>
    <w:rsid w:val="005667F9"/>
    <w:rsid w:val="00567199"/>
    <w:rsid w:val="00567246"/>
    <w:rsid w:val="00567665"/>
    <w:rsid w:val="00570079"/>
    <w:rsid w:val="00570713"/>
    <w:rsid w:val="00570A1F"/>
    <w:rsid w:val="005746B4"/>
    <w:rsid w:val="0057475A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95F"/>
    <w:rsid w:val="00585EE8"/>
    <w:rsid w:val="00586D05"/>
    <w:rsid w:val="00587121"/>
    <w:rsid w:val="00587D17"/>
    <w:rsid w:val="0059018B"/>
    <w:rsid w:val="0059293D"/>
    <w:rsid w:val="00592A9D"/>
    <w:rsid w:val="00592EAD"/>
    <w:rsid w:val="005942DA"/>
    <w:rsid w:val="00594F8B"/>
    <w:rsid w:val="00595209"/>
    <w:rsid w:val="005958C7"/>
    <w:rsid w:val="005959B9"/>
    <w:rsid w:val="00597667"/>
    <w:rsid w:val="00597D59"/>
    <w:rsid w:val="005A0D0A"/>
    <w:rsid w:val="005A0EFD"/>
    <w:rsid w:val="005A1341"/>
    <w:rsid w:val="005A28DA"/>
    <w:rsid w:val="005A2FA0"/>
    <w:rsid w:val="005A3949"/>
    <w:rsid w:val="005B0510"/>
    <w:rsid w:val="005B0F42"/>
    <w:rsid w:val="005B1275"/>
    <w:rsid w:val="005B2BFB"/>
    <w:rsid w:val="005B4234"/>
    <w:rsid w:val="005B4F05"/>
    <w:rsid w:val="005B7A5B"/>
    <w:rsid w:val="005C23F5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791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2322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979"/>
    <w:rsid w:val="00602718"/>
    <w:rsid w:val="0060301F"/>
    <w:rsid w:val="006035EA"/>
    <w:rsid w:val="00603FDA"/>
    <w:rsid w:val="0060448C"/>
    <w:rsid w:val="00604628"/>
    <w:rsid w:val="00604D24"/>
    <w:rsid w:val="006052F3"/>
    <w:rsid w:val="006062C7"/>
    <w:rsid w:val="0060648B"/>
    <w:rsid w:val="006068A1"/>
    <w:rsid w:val="00607EDD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6045"/>
    <w:rsid w:val="0063048C"/>
    <w:rsid w:val="006304A4"/>
    <w:rsid w:val="006313E4"/>
    <w:rsid w:val="00632C3A"/>
    <w:rsid w:val="006330F4"/>
    <w:rsid w:val="0063480D"/>
    <w:rsid w:val="0063558A"/>
    <w:rsid w:val="00636364"/>
    <w:rsid w:val="00637415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0B4E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3870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43E6"/>
    <w:rsid w:val="0068469A"/>
    <w:rsid w:val="00686859"/>
    <w:rsid w:val="00687384"/>
    <w:rsid w:val="00690C32"/>
    <w:rsid w:val="00691D17"/>
    <w:rsid w:val="006923A4"/>
    <w:rsid w:val="00692A3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2E9"/>
    <w:rsid w:val="006A1762"/>
    <w:rsid w:val="006A276D"/>
    <w:rsid w:val="006A2FA7"/>
    <w:rsid w:val="006A3FEC"/>
    <w:rsid w:val="006A4FC1"/>
    <w:rsid w:val="006A53CE"/>
    <w:rsid w:val="006A5FC0"/>
    <w:rsid w:val="006A6D4B"/>
    <w:rsid w:val="006A73E1"/>
    <w:rsid w:val="006A77A9"/>
    <w:rsid w:val="006A78E2"/>
    <w:rsid w:val="006A7C8E"/>
    <w:rsid w:val="006B17C4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606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0908"/>
    <w:rsid w:val="006E10BA"/>
    <w:rsid w:val="006E179F"/>
    <w:rsid w:val="006E30D4"/>
    <w:rsid w:val="006E53F7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4A9"/>
    <w:rsid w:val="006F6706"/>
    <w:rsid w:val="006F6925"/>
    <w:rsid w:val="00701A7A"/>
    <w:rsid w:val="00702048"/>
    <w:rsid w:val="00702090"/>
    <w:rsid w:val="007036C3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2B61"/>
    <w:rsid w:val="007148EA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5B71"/>
    <w:rsid w:val="007261A9"/>
    <w:rsid w:val="0072623A"/>
    <w:rsid w:val="00726A14"/>
    <w:rsid w:val="007270C3"/>
    <w:rsid w:val="00727ABF"/>
    <w:rsid w:val="00727C83"/>
    <w:rsid w:val="00727D14"/>
    <w:rsid w:val="00730C62"/>
    <w:rsid w:val="00730D90"/>
    <w:rsid w:val="00731B58"/>
    <w:rsid w:val="00731E86"/>
    <w:rsid w:val="00732145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24CD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5731D"/>
    <w:rsid w:val="00760556"/>
    <w:rsid w:val="00761FC9"/>
    <w:rsid w:val="007625AF"/>
    <w:rsid w:val="00762818"/>
    <w:rsid w:val="007628A4"/>
    <w:rsid w:val="00762A4A"/>
    <w:rsid w:val="0076324A"/>
    <w:rsid w:val="00763F33"/>
    <w:rsid w:val="007642BC"/>
    <w:rsid w:val="007644F0"/>
    <w:rsid w:val="007655D1"/>
    <w:rsid w:val="007660AF"/>
    <w:rsid w:val="00770FFB"/>
    <w:rsid w:val="0077419E"/>
    <w:rsid w:val="007768B8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78B"/>
    <w:rsid w:val="00787B4F"/>
    <w:rsid w:val="00787BA4"/>
    <w:rsid w:val="0079093A"/>
    <w:rsid w:val="00791298"/>
    <w:rsid w:val="0079374B"/>
    <w:rsid w:val="007947F4"/>
    <w:rsid w:val="007949F1"/>
    <w:rsid w:val="00795832"/>
    <w:rsid w:val="00795AEB"/>
    <w:rsid w:val="00796D08"/>
    <w:rsid w:val="007A0EFA"/>
    <w:rsid w:val="007A17A6"/>
    <w:rsid w:val="007A252C"/>
    <w:rsid w:val="007A2A97"/>
    <w:rsid w:val="007A2C47"/>
    <w:rsid w:val="007A2D01"/>
    <w:rsid w:val="007A4465"/>
    <w:rsid w:val="007A4B13"/>
    <w:rsid w:val="007A4D22"/>
    <w:rsid w:val="007A5D2D"/>
    <w:rsid w:val="007A72B4"/>
    <w:rsid w:val="007B0EA3"/>
    <w:rsid w:val="007B23FD"/>
    <w:rsid w:val="007B2F60"/>
    <w:rsid w:val="007B37FA"/>
    <w:rsid w:val="007B3DD4"/>
    <w:rsid w:val="007B410C"/>
    <w:rsid w:val="007B42D1"/>
    <w:rsid w:val="007B42E5"/>
    <w:rsid w:val="007B495E"/>
    <w:rsid w:val="007B7FF0"/>
    <w:rsid w:val="007C0087"/>
    <w:rsid w:val="007C02A5"/>
    <w:rsid w:val="007C114E"/>
    <w:rsid w:val="007C170D"/>
    <w:rsid w:val="007C38A1"/>
    <w:rsid w:val="007C53A6"/>
    <w:rsid w:val="007C60EE"/>
    <w:rsid w:val="007C6361"/>
    <w:rsid w:val="007C71A2"/>
    <w:rsid w:val="007D160B"/>
    <w:rsid w:val="007D2A61"/>
    <w:rsid w:val="007D3885"/>
    <w:rsid w:val="007D39B4"/>
    <w:rsid w:val="007D3DD5"/>
    <w:rsid w:val="007D4218"/>
    <w:rsid w:val="007D44C5"/>
    <w:rsid w:val="007D4662"/>
    <w:rsid w:val="007D4B2D"/>
    <w:rsid w:val="007D6DE9"/>
    <w:rsid w:val="007D6EC9"/>
    <w:rsid w:val="007D7378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3596"/>
    <w:rsid w:val="007F3E9B"/>
    <w:rsid w:val="007F48FB"/>
    <w:rsid w:val="007F5917"/>
    <w:rsid w:val="007F5D56"/>
    <w:rsid w:val="007F62E0"/>
    <w:rsid w:val="007F66A9"/>
    <w:rsid w:val="007F72A1"/>
    <w:rsid w:val="007F73B8"/>
    <w:rsid w:val="00800181"/>
    <w:rsid w:val="0080148F"/>
    <w:rsid w:val="0080162A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0FD5"/>
    <w:rsid w:val="00811F48"/>
    <w:rsid w:val="0081253E"/>
    <w:rsid w:val="00812CE4"/>
    <w:rsid w:val="008135C8"/>
    <w:rsid w:val="00814474"/>
    <w:rsid w:val="008146A5"/>
    <w:rsid w:val="0081641F"/>
    <w:rsid w:val="00816427"/>
    <w:rsid w:val="008167A2"/>
    <w:rsid w:val="00816C34"/>
    <w:rsid w:val="00816D67"/>
    <w:rsid w:val="0082117F"/>
    <w:rsid w:val="00821819"/>
    <w:rsid w:val="00822FD7"/>
    <w:rsid w:val="00825715"/>
    <w:rsid w:val="00826804"/>
    <w:rsid w:val="00826F61"/>
    <w:rsid w:val="00830627"/>
    <w:rsid w:val="008308FA"/>
    <w:rsid w:val="00830DBC"/>
    <w:rsid w:val="008317C1"/>
    <w:rsid w:val="00832871"/>
    <w:rsid w:val="008339FD"/>
    <w:rsid w:val="00833C5C"/>
    <w:rsid w:val="00833F93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347"/>
    <w:rsid w:val="0085047B"/>
    <w:rsid w:val="00850F11"/>
    <w:rsid w:val="00851468"/>
    <w:rsid w:val="00851B4C"/>
    <w:rsid w:val="00851C69"/>
    <w:rsid w:val="008523FB"/>
    <w:rsid w:val="008524D4"/>
    <w:rsid w:val="00853264"/>
    <w:rsid w:val="008552E0"/>
    <w:rsid w:val="008564DF"/>
    <w:rsid w:val="00856639"/>
    <w:rsid w:val="00856AE2"/>
    <w:rsid w:val="00857B06"/>
    <w:rsid w:val="00860B5B"/>
    <w:rsid w:val="0086188C"/>
    <w:rsid w:val="00861D22"/>
    <w:rsid w:val="00864EA0"/>
    <w:rsid w:val="008658A8"/>
    <w:rsid w:val="00866533"/>
    <w:rsid w:val="00866662"/>
    <w:rsid w:val="0086718B"/>
    <w:rsid w:val="00867343"/>
    <w:rsid w:val="00867FE2"/>
    <w:rsid w:val="00870548"/>
    <w:rsid w:val="00871257"/>
    <w:rsid w:val="008717F6"/>
    <w:rsid w:val="00871ACB"/>
    <w:rsid w:val="00872693"/>
    <w:rsid w:val="008737E7"/>
    <w:rsid w:val="0087549B"/>
    <w:rsid w:val="00875D55"/>
    <w:rsid w:val="00876981"/>
    <w:rsid w:val="00877B65"/>
    <w:rsid w:val="0088044C"/>
    <w:rsid w:val="008812FB"/>
    <w:rsid w:val="00881451"/>
    <w:rsid w:val="008845B2"/>
    <w:rsid w:val="00885ADB"/>
    <w:rsid w:val="0088663A"/>
    <w:rsid w:val="00887B6C"/>
    <w:rsid w:val="00890685"/>
    <w:rsid w:val="00890C57"/>
    <w:rsid w:val="00891B31"/>
    <w:rsid w:val="00891E8F"/>
    <w:rsid w:val="008933F6"/>
    <w:rsid w:val="00894246"/>
    <w:rsid w:val="00894B30"/>
    <w:rsid w:val="00895B8F"/>
    <w:rsid w:val="008A0210"/>
    <w:rsid w:val="008A25F4"/>
    <w:rsid w:val="008A38F8"/>
    <w:rsid w:val="008A3E0C"/>
    <w:rsid w:val="008A3F67"/>
    <w:rsid w:val="008A42EE"/>
    <w:rsid w:val="008A4539"/>
    <w:rsid w:val="008A6621"/>
    <w:rsid w:val="008A743A"/>
    <w:rsid w:val="008A7730"/>
    <w:rsid w:val="008A7AC4"/>
    <w:rsid w:val="008B107B"/>
    <w:rsid w:val="008B1501"/>
    <w:rsid w:val="008B151D"/>
    <w:rsid w:val="008B16DD"/>
    <w:rsid w:val="008B388A"/>
    <w:rsid w:val="008B517B"/>
    <w:rsid w:val="008B7AC7"/>
    <w:rsid w:val="008C04EF"/>
    <w:rsid w:val="008C15B0"/>
    <w:rsid w:val="008C17DF"/>
    <w:rsid w:val="008C20AC"/>
    <w:rsid w:val="008C2DC3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32ED"/>
    <w:rsid w:val="008E428E"/>
    <w:rsid w:val="008E4E36"/>
    <w:rsid w:val="008E636A"/>
    <w:rsid w:val="008E7D3C"/>
    <w:rsid w:val="008F08F1"/>
    <w:rsid w:val="008F2C9A"/>
    <w:rsid w:val="008F3176"/>
    <w:rsid w:val="008F368A"/>
    <w:rsid w:val="008F3C90"/>
    <w:rsid w:val="008F590E"/>
    <w:rsid w:val="008F7552"/>
    <w:rsid w:val="008F7834"/>
    <w:rsid w:val="00900FA6"/>
    <w:rsid w:val="0090146D"/>
    <w:rsid w:val="009026FD"/>
    <w:rsid w:val="00902909"/>
    <w:rsid w:val="00906195"/>
    <w:rsid w:val="009065E5"/>
    <w:rsid w:val="009068A1"/>
    <w:rsid w:val="00906F39"/>
    <w:rsid w:val="0090711A"/>
    <w:rsid w:val="009100D9"/>
    <w:rsid w:val="00910A48"/>
    <w:rsid w:val="0091120E"/>
    <w:rsid w:val="00911A2B"/>
    <w:rsid w:val="00914197"/>
    <w:rsid w:val="009147D1"/>
    <w:rsid w:val="00920C36"/>
    <w:rsid w:val="00920D4A"/>
    <w:rsid w:val="00922698"/>
    <w:rsid w:val="00922DCA"/>
    <w:rsid w:val="00924F01"/>
    <w:rsid w:val="009251A8"/>
    <w:rsid w:val="00925608"/>
    <w:rsid w:val="00925F42"/>
    <w:rsid w:val="00926006"/>
    <w:rsid w:val="00926696"/>
    <w:rsid w:val="00926BE6"/>
    <w:rsid w:val="00930B14"/>
    <w:rsid w:val="00931DCE"/>
    <w:rsid w:val="009327A4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278C"/>
    <w:rsid w:val="00943C32"/>
    <w:rsid w:val="00944058"/>
    <w:rsid w:val="009451C1"/>
    <w:rsid w:val="00946C2F"/>
    <w:rsid w:val="0094728A"/>
    <w:rsid w:val="00947515"/>
    <w:rsid w:val="009505AE"/>
    <w:rsid w:val="00950FA5"/>
    <w:rsid w:val="009512EF"/>
    <w:rsid w:val="00951A58"/>
    <w:rsid w:val="00951F92"/>
    <w:rsid w:val="00953E3A"/>
    <w:rsid w:val="009540FE"/>
    <w:rsid w:val="0095423A"/>
    <w:rsid w:val="0095448A"/>
    <w:rsid w:val="0095459C"/>
    <w:rsid w:val="00956B05"/>
    <w:rsid w:val="0095790E"/>
    <w:rsid w:val="00957CBB"/>
    <w:rsid w:val="00957D90"/>
    <w:rsid w:val="009602BE"/>
    <w:rsid w:val="00960781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0747"/>
    <w:rsid w:val="0097190F"/>
    <w:rsid w:val="00971B42"/>
    <w:rsid w:val="00972CDC"/>
    <w:rsid w:val="00973CD7"/>
    <w:rsid w:val="00973ED5"/>
    <w:rsid w:val="00973FBF"/>
    <w:rsid w:val="00974A29"/>
    <w:rsid w:val="0097514B"/>
    <w:rsid w:val="00975BFA"/>
    <w:rsid w:val="009762E9"/>
    <w:rsid w:val="00976B22"/>
    <w:rsid w:val="0097747E"/>
    <w:rsid w:val="009777C1"/>
    <w:rsid w:val="00980909"/>
    <w:rsid w:val="009814F4"/>
    <w:rsid w:val="0098173B"/>
    <w:rsid w:val="00982853"/>
    <w:rsid w:val="009830D0"/>
    <w:rsid w:val="00983163"/>
    <w:rsid w:val="009832F2"/>
    <w:rsid w:val="00983480"/>
    <w:rsid w:val="009843E2"/>
    <w:rsid w:val="009844D1"/>
    <w:rsid w:val="0098537F"/>
    <w:rsid w:val="00985447"/>
    <w:rsid w:val="00986B3F"/>
    <w:rsid w:val="009877A1"/>
    <w:rsid w:val="00987B47"/>
    <w:rsid w:val="009909A6"/>
    <w:rsid w:val="009917C2"/>
    <w:rsid w:val="0099234B"/>
    <w:rsid w:val="009933A8"/>
    <w:rsid w:val="00996324"/>
    <w:rsid w:val="00996865"/>
    <w:rsid w:val="00996DD9"/>
    <w:rsid w:val="009978D3"/>
    <w:rsid w:val="00997F77"/>
    <w:rsid w:val="009A0F81"/>
    <w:rsid w:val="009A1411"/>
    <w:rsid w:val="009A20A3"/>
    <w:rsid w:val="009A2265"/>
    <w:rsid w:val="009A29F6"/>
    <w:rsid w:val="009A38E1"/>
    <w:rsid w:val="009A46EB"/>
    <w:rsid w:val="009A4C8F"/>
    <w:rsid w:val="009A538D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93C"/>
    <w:rsid w:val="009B7C29"/>
    <w:rsid w:val="009C03CE"/>
    <w:rsid w:val="009C0A7E"/>
    <w:rsid w:val="009C0D51"/>
    <w:rsid w:val="009C0E65"/>
    <w:rsid w:val="009C1DFE"/>
    <w:rsid w:val="009C2883"/>
    <w:rsid w:val="009C3B8C"/>
    <w:rsid w:val="009C449C"/>
    <w:rsid w:val="009C5260"/>
    <w:rsid w:val="009C5E15"/>
    <w:rsid w:val="009C600F"/>
    <w:rsid w:val="009D0899"/>
    <w:rsid w:val="009D0BDB"/>
    <w:rsid w:val="009D11BC"/>
    <w:rsid w:val="009D1EA5"/>
    <w:rsid w:val="009D2634"/>
    <w:rsid w:val="009D3704"/>
    <w:rsid w:val="009D40BD"/>
    <w:rsid w:val="009D49C4"/>
    <w:rsid w:val="009D5019"/>
    <w:rsid w:val="009D62C6"/>
    <w:rsid w:val="009D744B"/>
    <w:rsid w:val="009D7BA5"/>
    <w:rsid w:val="009E0B70"/>
    <w:rsid w:val="009E0E09"/>
    <w:rsid w:val="009E1340"/>
    <w:rsid w:val="009E14A7"/>
    <w:rsid w:val="009E153E"/>
    <w:rsid w:val="009E4136"/>
    <w:rsid w:val="009E47B7"/>
    <w:rsid w:val="009E4DB5"/>
    <w:rsid w:val="009E5D1D"/>
    <w:rsid w:val="009E7453"/>
    <w:rsid w:val="009E7EB2"/>
    <w:rsid w:val="009F11C1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09C2"/>
    <w:rsid w:val="00A122A3"/>
    <w:rsid w:val="00A123B5"/>
    <w:rsid w:val="00A125C4"/>
    <w:rsid w:val="00A12F08"/>
    <w:rsid w:val="00A13B3B"/>
    <w:rsid w:val="00A148DB"/>
    <w:rsid w:val="00A15F33"/>
    <w:rsid w:val="00A1675B"/>
    <w:rsid w:val="00A16D53"/>
    <w:rsid w:val="00A175A8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7A66"/>
    <w:rsid w:val="00A27BF0"/>
    <w:rsid w:val="00A315B9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AD9"/>
    <w:rsid w:val="00A53F87"/>
    <w:rsid w:val="00A54793"/>
    <w:rsid w:val="00A548F1"/>
    <w:rsid w:val="00A54E4D"/>
    <w:rsid w:val="00A54FC8"/>
    <w:rsid w:val="00A55C8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15A1"/>
    <w:rsid w:val="00A715EF"/>
    <w:rsid w:val="00A71697"/>
    <w:rsid w:val="00A730BC"/>
    <w:rsid w:val="00A73C7E"/>
    <w:rsid w:val="00A80184"/>
    <w:rsid w:val="00A80F59"/>
    <w:rsid w:val="00A816EE"/>
    <w:rsid w:val="00A8263F"/>
    <w:rsid w:val="00A83907"/>
    <w:rsid w:val="00A84573"/>
    <w:rsid w:val="00A84EE9"/>
    <w:rsid w:val="00A854F2"/>
    <w:rsid w:val="00A85799"/>
    <w:rsid w:val="00A86353"/>
    <w:rsid w:val="00A866D2"/>
    <w:rsid w:val="00A87E9E"/>
    <w:rsid w:val="00A90630"/>
    <w:rsid w:val="00A90BA0"/>
    <w:rsid w:val="00A912D6"/>
    <w:rsid w:val="00A91413"/>
    <w:rsid w:val="00A95EF8"/>
    <w:rsid w:val="00A9601C"/>
    <w:rsid w:val="00A964DD"/>
    <w:rsid w:val="00A96925"/>
    <w:rsid w:val="00A96F6D"/>
    <w:rsid w:val="00A97789"/>
    <w:rsid w:val="00AA105C"/>
    <w:rsid w:val="00AA1402"/>
    <w:rsid w:val="00AA1AF2"/>
    <w:rsid w:val="00AA20A0"/>
    <w:rsid w:val="00AA231A"/>
    <w:rsid w:val="00AA2753"/>
    <w:rsid w:val="00AA2BD2"/>
    <w:rsid w:val="00AA3DB9"/>
    <w:rsid w:val="00AA5158"/>
    <w:rsid w:val="00AA6E86"/>
    <w:rsid w:val="00AA6F17"/>
    <w:rsid w:val="00AA7323"/>
    <w:rsid w:val="00AA74E8"/>
    <w:rsid w:val="00AB219C"/>
    <w:rsid w:val="00AB22BB"/>
    <w:rsid w:val="00AB5A13"/>
    <w:rsid w:val="00AB6B7F"/>
    <w:rsid w:val="00AC04AF"/>
    <w:rsid w:val="00AC0640"/>
    <w:rsid w:val="00AC0E50"/>
    <w:rsid w:val="00AC0E77"/>
    <w:rsid w:val="00AC14DF"/>
    <w:rsid w:val="00AC2689"/>
    <w:rsid w:val="00AC3378"/>
    <w:rsid w:val="00AC4CD7"/>
    <w:rsid w:val="00AC5349"/>
    <w:rsid w:val="00AC677E"/>
    <w:rsid w:val="00AC6F0D"/>
    <w:rsid w:val="00AC79DD"/>
    <w:rsid w:val="00AC7BB3"/>
    <w:rsid w:val="00AD04AB"/>
    <w:rsid w:val="00AD10F3"/>
    <w:rsid w:val="00AD1323"/>
    <w:rsid w:val="00AD1429"/>
    <w:rsid w:val="00AD1C27"/>
    <w:rsid w:val="00AD2200"/>
    <w:rsid w:val="00AD2935"/>
    <w:rsid w:val="00AD2E74"/>
    <w:rsid w:val="00AD31DF"/>
    <w:rsid w:val="00AD34AD"/>
    <w:rsid w:val="00AD4A05"/>
    <w:rsid w:val="00AD5F6B"/>
    <w:rsid w:val="00AD7425"/>
    <w:rsid w:val="00AE05D9"/>
    <w:rsid w:val="00AE1415"/>
    <w:rsid w:val="00AE1ABC"/>
    <w:rsid w:val="00AE29C0"/>
    <w:rsid w:val="00AE3FED"/>
    <w:rsid w:val="00AE4B31"/>
    <w:rsid w:val="00AE4D9C"/>
    <w:rsid w:val="00AE4E84"/>
    <w:rsid w:val="00AE5B6A"/>
    <w:rsid w:val="00AE7F80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4942"/>
    <w:rsid w:val="00B05CB7"/>
    <w:rsid w:val="00B07F05"/>
    <w:rsid w:val="00B10BDA"/>
    <w:rsid w:val="00B11491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01C"/>
    <w:rsid w:val="00B20D14"/>
    <w:rsid w:val="00B20E82"/>
    <w:rsid w:val="00B2117B"/>
    <w:rsid w:val="00B21853"/>
    <w:rsid w:val="00B23567"/>
    <w:rsid w:val="00B23868"/>
    <w:rsid w:val="00B2505C"/>
    <w:rsid w:val="00B254A5"/>
    <w:rsid w:val="00B25ABA"/>
    <w:rsid w:val="00B263F7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D9E"/>
    <w:rsid w:val="00B34EF1"/>
    <w:rsid w:val="00B365C7"/>
    <w:rsid w:val="00B365CE"/>
    <w:rsid w:val="00B37D67"/>
    <w:rsid w:val="00B37F49"/>
    <w:rsid w:val="00B4061B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598E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5DB5"/>
    <w:rsid w:val="00B764F6"/>
    <w:rsid w:val="00B7789F"/>
    <w:rsid w:val="00B801B9"/>
    <w:rsid w:val="00B80C8B"/>
    <w:rsid w:val="00B80DF9"/>
    <w:rsid w:val="00B81DE9"/>
    <w:rsid w:val="00B81FB8"/>
    <w:rsid w:val="00B8289C"/>
    <w:rsid w:val="00B828FC"/>
    <w:rsid w:val="00B82AC6"/>
    <w:rsid w:val="00B82E3D"/>
    <w:rsid w:val="00B84C13"/>
    <w:rsid w:val="00B84CA2"/>
    <w:rsid w:val="00B854EF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A58B3"/>
    <w:rsid w:val="00BB17FE"/>
    <w:rsid w:val="00BB19E5"/>
    <w:rsid w:val="00BB3589"/>
    <w:rsid w:val="00BB392D"/>
    <w:rsid w:val="00BB44B2"/>
    <w:rsid w:val="00BB5BB0"/>
    <w:rsid w:val="00BB683D"/>
    <w:rsid w:val="00BB6DE1"/>
    <w:rsid w:val="00BC0902"/>
    <w:rsid w:val="00BC17B9"/>
    <w:rsid w:val="00BC27D7"/>
    <w:rsid w:val="00BC3106"/>
    <w:rsid w:val="00BC3355"/>
    <w:rsid w:val="00BC3FE7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99"/>
    <w:rsid w:val="00BE75E3"/>
    <w:rsid w:val="00BE79A5"/>
    <w:rsid w:val="00BF0D1E"/>
    <w:rsid w:val="00BF16B1"/>
    <w:rsid w:val="00BF1FAE"/>
    <w:rsid w:val="00BF215E"/>
    <w:rsid w:val="00BF440F"/>
    <w:rsid w:val="00BF5034"/>
    <w:rsid w:val="00BF5E2D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0E45"/>
    <w:rsid w:val="00C13994"/>
    <w:rsid w:val="00C160CA"/>
    <w:rsid w:val="00C16FB6"/>
    <w:rsid w:val="00C17078"/>
    <w:rsid w:val="00C179CE"/>
    <w:rsid w:val="00C20171"/>
    <w:rsid w:val="00C22BAF"/>
    <w:rsid w:val="00C239D2"/>
    <w:rsid w:val="00C23C9A"/>
    <w:rsid w:val="00C27894"/>
    <w:rsid w:val="00C302E3"/>
    <w:rsid w:val="00C30479"/>
    <w:rsid w:val="00C3369B"/>
    <w:rsid w:val="00C346D8"/>
    <w:rsid w:val="00C348A8"/>
    <w:rsid w:val="00C35FAC"/>
    <w:rsid w:val="00C4031F"/>
    <w:rsid w:val="00C405C7"/>
    <w:rsid w:val="00C4098E"/>
    <w:rsid w:val="00C40D36"/>
    <w:rsid w:val="00C4203B"/>
    <w:rsid w:val="00C420C0"/>
    <w:rsid w:val="00C42B32"/>
    <w:rsid w:val="00C42CA6"/>
    <w:rsid w:val="00C4344E"/>
    <w:rsid w:val="00C4366F"/>
    <w:rsid w:val="00C4371E"/>
    <w:rsid w:val="00C443C9"/>
    <w:rsid w:val="00C447B6"/>
    <w:rsid w:val="00C44BD7"/>
    <w:rsid w:val="00C45A47"/>
    <w:rsid w:val="00C469F2"/>
    <w:rsid w:val="00C475A2"/>
    <w:rsid w:val="00C47648"/>
    <w:rsid w:val="00C47A14"/>
    <w:rsid w:val="00C51977"/>
    <w:rsid w:val="00C51D86"/>
    <w:rsid w:val="00C526AC"/>
    <w:rsid w:val="00C52912"/>
    <w:rsid w:val="00C53501"/>
    <w:rsid w:val="00C53602"/>
    <w:rsid w:val="00C5383A"/>
    <w:rsid w:val="00C546DD"/>
    <w:rsid w:val="00C554B0"/>
    <w:rsid w:val="00C55DFF"/>
    <w:rsid w:val="00C60A6D"/>
    <w:rsid w:val="00C61297"/>
    <w:rsid w:val="00C61B4F"/>
    <w:rsid w:val="00C630FA"/>
    <w:rsid w:val="00C636BE"/>
    <w:rsid w:val="00C63AE0"/>
    <w:rsid w:val="00C63F04"/>
    <w:rsid w:val="00C645EA"/>
    <w:rsid w:val="00C64EBD"/>
    <w:rsid w:val="00C64F25"/>
    <w:rsid w:val="00C65DA5"/>
    <w:rsid w:val="00C66320"/>
    <w:rsid w:val="00C67D35"/>
    <w:rsid w:val="00C706D8"/>
    <w:rsid w:val="00C70D8B"/>
    <w:rsid w:val="00C7154A"/>
    <w:rsid w:val="00C71C2F"/>
    <w:rsid w:val="00C71FD3"/>
    <w:rsid w:val="00C72B68"/>
    <w:rsid w:val="00C72DF4"/>
    <w:rsid w:val="00C73AD5"/>
    <w:rsid w:val="00C75441"/>
    <w:rsid w:val="00C7563C"/>
    <w:rsid w:val="00C762B1"/>
    <w:rsid w:val="00C77B33"/>
    <w:rsid w:val="00C813CE"/>
    <w:rsid w:val="00C81515"/>
    <w:rsid w:val="00C815E1"/>
    <w:rsid w:val="00C81AF3"/>
    <w:rsid w:val="00C81AF6"/>
    <w:rsid w:val="00C8229C"/>
    <w:rsid w:val="00C83E10"/>
    <w:rsid w:val="00C87019"/>
    <w:rsid w:val="00C87F63"/>
    <w:rsid w:val="00C902A8"/>
    <w:rsid w:val="00C90972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875"/>
    <w:rsid w:val="00CA3BD8"/>
    <w:rsid w:val="00CA4657"/>
    <w:rsid w:val="00CA6982"/>
    <w:rsid w:val="00CA6C17"/>
    <w:rsid w:val="00CA7769"/>
    <w:rsid w:val="00CB1473"/>
    <w:rsid w:val="00CB2485"/>
    <w:rsid w:val="00CB2924"/>
    <w:rsid w:val="00CB4EC9"/>
    <w:rsid w:val="00CB5F08"/>
    <w:rsid w:val="00CB6DD4"/>
    <w:rsid w:val="00CC064F"/>
    <w:rsid w:val="00CC078C"/>
    <w:rsid w:val="00CC0E03"/>
    <w:rsid w:val="00CC2CE1"/>
    <w:rsid w:val="00CC3A54"/>
    <w:rsid w:val="00CC3E9F"/>
    <w:rsid w:val="00CC4016"/>
    <w:rsid w:val="00CC669D"/>
    <w:rsid w:val="00CC6D98"/>
    <w:rsid w:val="00CC7910"/>
    <w:rsid w:val="00CC7AB6"/>
    <w:rsid w:val="00CC7D34"/>
    <w:rsid w:val="00CD07D2"/>
    <w:rsid w:val="00CD0A0D"/>
    <w:rsid w:val="00CD10B4"/>
    <w:rsid w:val="00CD1DDD"/>
    <w:rsid w:val="00CD2CD6"/>
    <w:rsid w:val="00CD42F1"/>
    <w:rsid w:val="00CD4B2C"/>
    <w:rsid w:val="00CD4FFB"/>
    <w:rsid w:val="00CD517C"/>
    <w:rsid w:val="00CD5921"/>
    <w:rsid w:val="00CD5AF5"/>
    <w:rsid w:val="00CD62F1"/>
    <w:rsid w:val="00CE02E7"/>
    <w:rsid w:val="00CE0F3E"/>
    <w:rsid w:val="00CE1FA2"/>
    <w:rsid w:val="00CE27E1"/>
    <w:rsid w:val="00CE34A3"/>
    <w:rsid w:val="00CE35A1"/>
    <w:rsid w:val="00CE39A8"/>
    <w:rsid w:val="00CE410D"/>
    <w:rsid w:val="00CE5182"/>
    <w:rsid w:val="00CF168A"/>
    <w:rsid w:val="00CF1D07"/>
    <w:rsid w:val="00CF1F21"/>
    <w:rsid w:val="00CF2A1C"/>
    <w:rsid w:val="00CF2DED"/>
    <w:rsid w:val="00CF2FA1"/>
    <w:rsid w:val="00CF3539"/>
    <w:rsid w:val="00CF364F"/>
    <w:rsid w:val="00CF5CF2"/>
    <w:rsid w:val="00CF5E3C"/>
    <w:rsid w:val="00CF6BEE"/>
    <w:rsid w:val="00CF6E60"/>
    <w:rsid w:val="00CF7044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07AC4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3985"/>
    <w:rsid w:val="00D2434E"/>
    <w:rsid w:val="00D24471"/>
    <w:rsid w:val="00D24EE5"/>
    <w:rsid w:val="00D262AD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1D01"/>
    <w:rsid w:val="00D4280A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0919"/>
    <w:rsid w:val="00D52795"/>
    <w:rsid w:val="00D52A22"/>
    <w:rsid w:val="00D53054"/>
    <w:rsid w:val="00D55B6B"/>
    <w:rsid w:val="00D55BE8"/>
    <w:rsid w:val="00D57341"/>
    <w:rsid w:val="00D57E64"/>
    <w:rsid w:val="00D61E76"/>
    <w:rsid w:val="00D61F73"/>
    <w:rsid w:val="00D642EB"/>
    <w:rsid w:val="00D64356"/>
    <w:rsid w:val="00D64EDC"/>
    <w:rsid w:val="00D659C8"/>
    <w:rsid w:val="00D66E45"/>
    <w:rsid w:val="00D6713C"/>
    <w:rsid w:val="00D678B5"/>
    <w:rsid w:val="00D67E3D"/>
    <w:rsid w:val="00D70CD1"/>
    <w:rsid w:val="00D7109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28A4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5473"/>
    <w:rsid w:val="00D962EE"/>
    <w:rsid w:val="00D976BC"/>
    <w:rsid w:val="00D97A78"/>
    <w:rsid w:val="00D97BEA"/>
    <w:rsid w:val="00DA1D87"/>
    <w:rsid w:val="00DA1E8A"/>
    <w:rsid w:val="00DA23E0"/>
    <w:rsid w:val="00DA43DD"/>
    <w:rsid w:val="00DA6210"/>
    <w:rsid w:val="00DA6329"/>
    <w:rsid w:val="00DA68FC"/>
    <w:rsid w:val="00DA6A69"/>
    <w:rsid w:val="00DA6F4E"/>
    <w:rsid w:val="00DA7D5A"/>
    <w:rsid w:val="00DB08F7"/>
    <w:rsid w:val="00DB13E8"/>
    <w:rsid w:val="00DB162D"/>
    <w:rsid w:val="00DB20B3"/>
    <w:rsid w:val="00DB2AD4"/>
    <w:rsid w:val="00DB44BE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48C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E78A2"/>
    <w:rsid w:val="00DF02C5"/>
    <w:rsid w:val="00DF1B25"/>
    <w:rsid w:val="00DF2607"/>
    <w:rsid w:val="00DF2D95"/>
    <w:rsid w:val="00DF3477"/>
    <w:rsid w:val="00DF3BC0"/>
    <w:rsid w:val="00DF40EE"/>
    <w:rsid w:val="00DF41E3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3CAD"/>
    <w:rsid w:val="00E04C55"/>
    <w:rsid w:val="00E04EC1"/>
    <w:rsid w:val="00E0542D"/>
    <w:rsid w:val="00E05C26"/>
    <w:rsid w:val="00E0681E"/>
    <w:rsid w:val="00E0782E"/>
    <w:rsid w:val="00E11D8C"/>
    <w:rsid w:val="00E123E7"/>
    <w:rsid w:val="00E124D4"/>
    <w:rsid w:val="00E12DA1"/>
    <w:rsid w:val="00E13206"/>
    <w:rsid w:val="00E134EE"/>
    <w:rsid w:val="00E14F34"/>
    <w:rsid w:val="00E15B6C"/>
    <w:rsid w:val="00E160B3"/>
    <w:rsid w:val="00E179E2"/>
    <w:rsid w:val="00E17A7F"/>
    <w:rsid w:val="00E17DAE"/>
    <w:rsid w:val="00E20350"/>
    <w:rsid w:val="00E20F19"/>
    <w:rsid w:val="00E2153D"/>
    <w:rsid w:val="00E239F9"/>
    <w:rsid w:val="00E23E36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5A32"/>
    <w:rsid w:val="00E366C2"/>
    <w:rsid w:val="00E367B5"/>
    <w:rsid w:val="00E368A6"/>
    <w:rsid w:val="00E3737C"/>
    <w:rsid w:val="00E374E3"/>
    <w:rsid w:val="00E400B0"/>
    <w:rsid w:val="00E4021F"/>
    <w:rsid w:val="00E41756"/>
    <w:rsid w:val="00E41AC5"/>
    <w:rsid w:val="00E427DD"/>
    <w:rsid w:val="00E42BBD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19FB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E86"/>
    <w:rsid w:val="00E908CE"/>
    <w:rsid w:val="00E92B61"/>
    <w:rsid w:val="00E94368"/>
    <w:rsid w:val="00E943A7"/>
    <w:rsid w:val="00E94DB5"/>
    <w:rsid w:val="00E95C2E"/>
    <w:rsid w:val="00E961A5"/>
    <w:rsid w:val="00E96921"/>
    <w:rsid w:val="00E96B81"/>
    <w:rsid w:val="00E97CC1"/>
    <w:rsid w:val="00E97E50"/>
    <w:rsid w:val="00EA07FB"/>
    <w:rsid w:val="00EA0CCD"/>
    <w:rsid w:val="00EA20E3"/>
    <w:rsid w:val="00EA32A8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1AA"/>
    <w:rsid w:val="00EA722F"/>
    <w:rsid w:val="00EA744F"/>
    <w:rsid w:val="00EB0B8A"/>
    <w:rsid w:val="00EB0DFA"/>
    <w:rsid w:val="00EB10C0"/>
    <w:rsid w:val="00EB2F5A"/>
    <w:rsid w:val="00EB305D"/>
    <w:rsid w:val="00EB3DE7"/>
    <w:rsid w:val="00EB4F0F"/>
    <w:rsid w:val="00EB5639"/>
    <w:rsid w:val="00EB56E1"/>
    <w:rsid w:val="00EB6252"/>
    <w:rsid w:val="00EB63B7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5F81"/>
    <w:rsid w:val="00F06BF8"/>
    <w:rsid w:val="00F07B28"/>
    <w:rsid w:val="00F10388"/>
    <w:rsid w:val="00F10CC6"/>
    <w:rsid w:val="00F10E1D"/>
    <w:rsid w:val="00F10F0C"/>
    <w:rsid w:val="00F110AC"/>
    <w:rsid w:val="00F11949"/>
    <w:rsid w:val="00F11F3C"/>
    <w:rsid w:val="00F121B1"/>
    <w:rsid w:val="00F1239E"/>
    <w:rsid w:val="00F127B9"/>
    <w:rsid w:val="00F1372A"/>
    <w:rsid w:val="00F14151"/>
    <w:rsid w:val="00F1426F"/>
    <w:rsid w:val="00F147FD"/>
    <w:rsid w:val="00F148FD"/>
    <w:rsid w:val="00F14AEE"/>
    <w:rsid w:val="00F150AC"/>
    <w:rsid w:val="00F155B8"/>
    <w:rsid w:val="00F1718F"/>
    <w:rsid w:val="00F17618"/>
    <w:rsid w:val="00F17AAC"/>
    <w:rsid w:val="00F204C6"/>
    <w:rsid w:val="00F2144D"/>
    <w:rsid w:val="00F21B65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7B4C"/>
    <w:rsid w:val="00F37E57"/>
    <w:rsid w:val="00F40A91"/>
    <w:rsid w:val="00F40F0C"/>
    <w:rsid w:val="00F41432"/>
    <w:rsid w:val="00F44242"/>
    <w:rsid w:val="00F44BAE"/>
    <w:rsid w:val="00F454BA"/>
    <w:rsid w:val="00F462AA"/>
    <w:rsid w:val="00F4651D"/>
    <w:rsid w:val="00F5042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89"/>
    <w:rsid w:val="00F56846"/>
    <w:rsid w:val="00F573AC"/>
    <w:rsid w:val="00F57DC3"/>
    <w:rsid w:val="00F57EED"/>
    <w:rsid w:val="00F60FB8"/>
    <w:rsid w:val="00F615FF"/>
    <w:rsid w:val="00F6197E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47E"/>
    <w:rsid w:val="00F67896"/>
    <w:rsid w:val="00F70777"/>
    <w:rsid w:val="00F72087"/>
    <w:rsid w:val="00F722AE"/>
    <w:rsid w:val="00F72457"/>
    <w:rsid w:val="00F72856"/>
    <w:rsid w:val="00F72978"/>
    <w:rsid w:val="00F73BEB"/>
    <w:rsid w:val="00F73C2F"/>
    <w:rsid w:val="00F74531"/>
    <w:rsid w:val="00F74EDC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35B0"/>
    <w:rsid w:val="00F9413F"/>
    <w:rsid w:val="00F947D3"/>
    <w:rsid w:val="00F95161"/>
    <w:rsid w:val="00F957BB"/>
    <w:rsid w:val="00F96179"/>
    <w:rsid w:val="00F96526"/>
    <w:rsid w:val="00F97E1C"/>
    <w:rsid w:val="00FA0FF6"/>
    <w:rsid w:val="00FA10DA"/>
    <w:rsid w:val="00FA1974"/>
    <w:rsid w:val="00FA1CD8"/>
    <w:rsid w:val="00FA1ECD"/>
    <w:rsid w:val="00FA22D7"/>
    <w:rsid w:val="00FA2436"/>
    <w:rsid w:val="00FA279B"/>
    <w:rsid w:val="00FA290B"/>
    <w:rsid w:val="00FA2A64"/>
    <w:rsid w:val="00FA455D"/>
    <w:rsid w:val="00FA591E"/>
    <w:rsid w:val="00FA6DD2"/>
    <w:rsid w:val="00FA74A4"/>
    <w:rsid w:val="00FA7F15"/>
    <w:rsid w:val="00FB004C"/>
    <w:rsid w:val="00FB10F2"/>
    <w:rsid w:val="00FB1592"/>
    <w:rsid w:val="00FB2C66"/>
    <w:rsid w:val="00FB3EC6"/>
    <w:rsid w:val="00FB3ED4"/>
    <w:rsid w:val="00FB477A"/>
    <w:rsid w:val="00FB4B8D"/>
    <w:rsid w:val="00FB4D5E"/>
    <w:rsid w:val="00FB5A73"/>
    <w:rsid w:val="00FB656C"/>
    <w:rsid w:val="00FC09E6"/>
    <w:rsid w:val="00FC0D3D"/>
    <w:rsid w:val="00FC16D7"/>
    <w:rsid w:val="00FC2F27"/>
    <w:rsid w:val="00FC3F47"/>
    <w:rsid w:val="00FC3F57"/>
    <w:rsid w:val="00FC4C3D"/>
    <w:rsid w:val="00FC4EF4"/>
    <w:rsid w:val="00FC532E"/>
    <w:rsid w:val="00FC5384"/>
    <w:rsid w:val="00FD0631"/>
    <w:rsid w:val="00FD0FF7"/>
    <w:rsid w:val="00FD11A4"/>
    <w:rsid w:val="00FD2EF1"/>
    <w:rsid w:val="00FD3A6D"/>
    <w:rsid w:val="00FD4345"/>
    <w:rsid w:val="00FD4462"/>
    <w:rsid w:val="00FD47C7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3FC"/>
    <w:rsid w:val="00FF34A3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C1E66E6D-0FDA-4E68-A3AE-475DB3156B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1CD8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99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05F133-3313-481A-93DF-EA3F25A32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2021.dotx</Template>
  <TotalTime>634</TotalTime>
  <Pages>11</Pages>
  <Words>2725</Words>
  <Characters>15534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dc:description/>
  <cp:lastModifiedBy>PC26102022</cp:lastModifiedBy>
  <cp:revision>14</cp:revision>
  <cp:lastPrinted>2023-09-22T09:21:00Z</cp:lastPrinted>
  <dcterms:created xsi:type="dcterms:W3CDTF">2023-09-15T08:37:00Z</dcterms:created>
  <dcterms:modified xsi:type="dcterms:W3CDTF">2023-09-27T10:05:00Z</dcterms:modified>
</cp:coreProperties>
</file>