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827E" w14:textId="7E0FC1DF" w:rsidR="002113A8" w:rsidRDefault="003215B7" w:rsidP="003215B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20150613" w14:textId="641CE7A3" w:rsidR="00E51262" w:rsidRPr="00E51262" w:rsidRDefault="000347AD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Временно исполняющий полномочия</w:t>
      </w:r>
      <w:r w:rsidR="00E51262" w:rsidRPr="00E51262">
        <w:rPr>
          <w:rFonts w:ascii="Times New Roman" w:hAnsi="Times New Roman"/>
          <w:sz w:val="28"/>
          <w:szCs w:val="28"/>
        </w:rPr>
        <w:t xml:space="preserve"> Главы </w:t>
      </w:r>
    </w:p>
    <w:p w14:paraId="6196BE59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области,                                                                                               </w:t>
      </w:r>
    </w:p>
    <w:p w14:paraId="43BBEF8F" w14:textId="5AC278EF" w:rsid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    </w:t>
      </w:r>
      <w:r w:rsidR="000347AD">
        <w:rPr>
          <w:rFonts w:ascii="Times New Roman" w:hAnsi="Times New Roman"/>
          <w:sz w:val="28"/>
          <w:szCs w:val="28"/>
        </w:rPr>
        <w:t>А.А. Воличенко</w:t>
      </w:r>
    </w:p>
    <w:p w14:paraId="1C8C83D6" w14:textId="17FA1431" w:rsidR="00BD5A92" w:rsidRPr="00BD5A92" w:rsidRDefault="004161A1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D2050A">
        <w:rPr>
          <w:rFonts w:ascii="Times New Roman" w:hAnsi="Times New Roman"/>
          <w:sz w:val="24"/>
          <w:szCs w:val="24"/>
        </w:rPr>
        <w:t>5</w:t>
      </w:r>
      <w:r w:rsidR="00BD5A92">
        <w:rPr>
          <w:rFonts w:ascii="Times New Roman" w:hAnsi="Times New Roman"/>
          <w:sz w:val="24"/>
          <w:szCs w:val="24"/>
        </w:rPr>
        <w:t>.</w:t>
      </w:r>
      <w:r w:rsidR="000347AD">
        <w:rPr>
          <w:rFonts w:ascii="Times New Roman" w:hAnsi="Times New Roman"/>
          <w:sz w:val="24"/>
          <w:szCs w:val="24"/>
        </w:rPr>
        <w:t>01</w:t>
      </w:r>
      <w:r w:rsidR="00BD5A92">
        <w:rPr>
          <w:rFonts w:ascii="Times New Roman" w:hAnsi="Times New Roman"/>
          <w:sz w:val="24"/>
          <w:szCs w:val="24"/>
        </w:rPr>
        <w:t>.202</w:t>
      </w:r>
      <w:r w:rsidR="006E179F">
        <w:rPr>
          <w:rFonts w:ascii="Times New Roman" w:hAnsi="Times New Roman"/>
          <w:sz w:val="24"/>
          <w:szCs w:val="24"/>
        </w:rPr>
        <w:t>3</w:t>
      </w:r>
    </w:p>
    <w:p w14:paraId="55AA5ADE" w14:textId="77777777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>План основных организационных мероприятий на территории</w:t>
      </w:r>
    </w:p>
    <w:p w14:paraId="036CE459" w14:textId="6AEA53BF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 xml:space="preserve">Баганского района </w:t>
      </w:r>
      <w:r w:rsidR="00AE4D9C" w:rsidRPr="003215B7">
        <w:rPr>
          <w:rFonts w:ascii="Times New Roman" w:hAnsi="Times New Roman"/>
          <w:sz w:val="26"/>
          <w:szCs w:val="26"/>
        </w:rPr>
        <w:t>на</w:t>
      </w:r>
      <w:r w:rsidR="009C2883" w:rsidRPr="003215B7">
        <w:rPr>
          <w:rFonts w:ascii="Times New Roman" w:hAnsi="Times New Roman"/>
          <w:sz w:val="26"/>
          <w:szCs w:val="26"/>
        </w:rPr>
        <w:t xml:space="preserve"> </w:t>
      </w:r>
      <w:r w:rsidR="000347AD">
        <w:rPr>
          <w:rFonts w:ascii="Times New Roman" w:hAnsi="Times New Roman"/>
          <w:sz w:val="26"/>
          <w:szCs w:val="26"/>
        </w:rPr>
        <w:t>февраль</w:t>
      </w:r>
      <w:r w:rsidR="0096330B" w:rsidRPr="003215B7">
        <w:rPr>
          <w:rFonts w:ascii="Times New Roman" w:hAnsi="Times New Roman"/>
          <w:sz w:val="26"/>
          <w:szCs w:val="26"/>
        </w:rPr>
        <w:t xml:space="preserve"> 202</w:t>
      </w:r>
      <w:r w:rsidR="004161A1">
        <w:rPr>
          <w:rFonts w:ascii="Times New Roman" w:hAnsi="Times New Roman"/>
          <w:sz w:val="26"/>
          <w:szCs w:val="26"/>
        </w:rPr>
        <w:t>4</w:t>
      </w:r>
      <w:r w:rsidRPr="003215B7">
        <w:rPr>
          <w:rFonts w:ascii="Times New Roman" w:hAnsi="Times New Roman"/>
          <w:sz w:val="26"/>
          <w:szCs w:val="26"/>
        </w:rPr>
        <w:t xml:space="preserve"> год</w:t>
      </w:r>
      <w:r w:rsidR="00B1335B" w:rsidRPr="003215B7">
        <w:rPr>
          <w:rFonts w:ascii="Times New Roman" w:hAnsi="Times New Roman"/>
          <w:sz w:val="26"/>
          <w:szCs w:val="26"/>
        </w:rPr>
        <w:t>а</w:t>
      </w:r>
    </w:p>
    <w:p w14:paraId="0380DAD1" w14:textId="77777777" w:rsidR="003E2B0E" w:rsidRPr="004C5F8A" w:rsidRDefault="003E2B0E" w:rsidP="007F591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253"/>
        <w:gridCol w:w="2551"/>
        <w:gridCol w:w="2977"/>
        <w:gridCol w:w="4111"/>
      </w:tblGrid>
      <w:tr w:rsidR="0051533C" w:rsidRPr="004C5F8A" w14:paraId="6F358DC5" w14:textId="77777777" w:rsidTr="00AA1402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3" w:type="dxa"/>
            <w:shd w:val="clear" w:color="auto" w:fill="FFFFFF" w:themeFill="background1"/>
            <w:hideMark/>
          </w:tcPr>
          <w:p w14:paraId="0734FBC7" w14:textId="77777777" w:rsidR="004D4951" w:rsidRPr="004B3844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shd w:val="clear" w:color="auto" w:fill="FFFFFF" w:themeFill="background1"/>
            <w:hideMark/>
          </w:tcPr>
          <w:p w14:paraId="16ABC089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977" w:type="dxa"/>
            <w:shd w:val="clear" w:color="auto" w:fill="FFFFFF" w:themeFill="background1"/>
            <w:hideMark/>
          </w:tcPr>
          <w:p w14:paraId="41FE1988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111" w:type="dxa"/>
            <w:shd w:val="clear" w:color="auto" w:fill="FFFFFF" w:themeFill="background1"/>
            <w:hideMark/>
          </w:tcPr>
          <w:p w14:paraId="7642E2A6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AA1402">
        <w:tc>
          <w:tcPr>
            <w:tcW w:w="1418" w:type="dxa"/>
            <w:shd w:val="clear" w:color="auto" w:fill="FFFFFF" w:themeFill="background1"/>
          </w:tcPr>
          <w:p w14:paraId="29A85760" w14:textId="46E6D5C4" w:rsidR="00D71BFB" w:rsidRDefault="000347AD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4161A1">
              <w:rPr>
                <w:rFonts w:ascii="Times New Roman" w:hAnsi="Times New Roman"/>
                <w:sz w:val="24"/>
                <w:szCs w:val="24"/>
              </w:rPr>
              <w:t>5,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161A1">
              <w:rPr>
                <w:rFonts w:ascii="Times New Roman" w:hAnsi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161A1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,26</w:t>
            </w:r>
          </w:p>
          <w:p w14:paraId="6C6041B1" w14:textId="6A82F53C" w:rsidR="00CC078C" w:rsidRPr="004B3844" w:rsidRDefault="000347AD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55FF2A4" w14:textId="27A862E7" w:rsidR="003267C0" w:rsidRPr="004B3844" w:rsidRDefault="000347AD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1A4E992" w14:textId="3F06B912" w:rsidR="00C63F04" w:rsidRDefault="003267C0" w:rsidP="00920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Планёрные заседания у </w:t>
            </w:r>
            <w:r w:rsidR="000347AD">
              <w:rPr>
                <w:rFonts w:ascii="Times New Roman" w:hAnsi="Times New Roman"/>
                <w:sz w:val="24"/>
                <w:szCs w:val="24"/>
              </w:rPr>
              <w:t xml:space="preserve">временно исполняющего полномочия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Главы района с участием председателя Совета депутатов Баганского района, заместителей главы администрации, начальника УФ и НП Баганского района, начальника отделения полиции «Баганское» </w:t>
            </w:r>
            <w:r w:rsidR="00830DBC">
              <w:rPr>
                <w:rFonts w:ascii="Times New Roman" w:hAnsi="Times New Roman"/>
                <w:sz w:val="24"/>
                <w:szCs w:val="24"/>
              </w:rPr>
              <w:t>МО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МВД России «Карасукский», редактора газеты «Степная Нива», </w:t>
            </w:r>
            <w:r w:rsidR="00C52912" w:rsidRPr="004B3844">
              <w:rPr>
                <w:rFonts w:ascii="Times New Roman" w:hAnsi="Times New Roman"/>
                <w:sz w:val="24"/>
                <w:szCs w:val="24"/>
              </w:rPr>
              <w:t xml:space="preserve">главного врача ГБУЗ НСО «Баганская ЦРБ»,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Главы Баганского сельсовета</w:t>
            </w:r>
          </w:p>
          <w:p w14:paraId="7811D80E" w14:textId="0B445518" w:rsidR="007A7CF7" w:rsidRDefault="007A7CF7" w:rsidP="00920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CEC70E4" w14:textId="387B950D" w:rsidR="00B85BE2" w:rsidRPr="004B3844" w:rsidRDefault="00B85BE2" w:rsidP="00E6172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A5B78AA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34E8274C" w:rsidR="003267C0" w:rsidRPr="004B3844" w:rsidRDefault="001E419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здание администрации 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47AD">
              <w:rPr>
                <w:rFonts w:ascii="Times New Roman" w:hAnsi="Times New Roman"/>
                <w:sz w:val="24"/>
                <w:szCs w:val="24"/>
              </w:rPr>
              <w:t xml:space="preserve">временно исполняющего полномочия 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4BB1A8" w14:textId="49384DA0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47AD">
              <w:rPr>
                <w:rFonts w:ascii="Times New Roman" w:hAnsi="Times New Roman"/>
                <w:sz w:val="24"/>
                <w:szCs w:val="24"/>
              </w:rPr>
              <w:t xml:space="preserve">Временно исполняющий полномочия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>ы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5D03297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5D5A1A0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483C8E5" w14:textId="77777777" w:rsidR="003267C0" w:rsidRDefault="003267C0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4BEB5764" w14:textId="3AB7494C" w:rsidR="008E1E1B" w:rsidRPr="004B3844" w:rsidRDefault="008E1E1B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4003" w:rsidRPr="004C5F8A" w14:paraId="4D48C8FF" w14:textId="77777777" w:rsidTr="009F2861">
        <w:tc>
          <w:tcPr>
            <w:tcW w:w="1418" w:type="dxa"/>
            <w:shd w:val="clear" w:color="auto" w:fill="FFFFFF" w:themeFill="background1"/>
          </w:tcPr>
          <w:p w14:paraId="7786D868" w14:textId="77777777" w:rsidR="00A14003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0B28FE2D" w14:textId="77777777" w:rsidR="00A14003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3EABC982" w14:textId="77777777" w:rsidR="00A14003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011717F" w14:textId="5F5E4CCD" w:rsidR="00A14003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3BD50E" w14:textId="58A3758F" w:rsidR="00A14003" w:rsidRPr="004B3844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E1D874" w14:textId="77777777" w:rsidR="00A14003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A692B3C" w14:textId="20398407" w:rsidR="00A14003" w:rsidRPr="004B3844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ACA2FF" w14:textId="598AC89F" w:rsidR="00A14003" w:rsidRPr="004B3844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3F71ED" w14:textId="77777777" w:rsidR="00A14003" w:rsidRDefault="00A14003" w:rsidP="00A1400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Удалова Т.В.,</w:t>
            </w:r>
          </w:p>
          <w:p w14:paraId="690255BB" w14:textId="77777777" w:rsidR="00A14003" w:rsidRDefault="00A14003" w:rsidP="00A1400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199FCF76" w14:textId="77777777" w:rsidR="00A14003" w:rsidRDefault="00A14003" w:rsidP="00A1400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22E6A441" w14:textId="77777777" w:rsidR="00A14003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Токарева Л.М.,</w:t>
            </w:r>
          </w:p>
          <w:p w14:paraId="053828E9" w14:textId="77777777" w:rsidR="00A14003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специалист,</w:t>
            </w:r>
          </w:p>
          <w:p w14:paraId="56861735" w14:textId="77777777" w:rsidR="00A14003" w:rsidRDefault="00A14003" w:rsidP="00A140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секретарь комиссии по делам несовершеннолетних и защите их прав,</w:t>
            </w:r>
          </w:p>
          <w:p w14:paraId="0CF5D067" w14:textId="15C45665" w:rsidR="00A14003" w:rsidRPr="004B3844" w:rsidRDefault="00A14003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21-011</w:t>
            </w:r>
          </w:p>
        </w:tc>
      </w:tr>
      <w:tr w:rsidR="006E532C" w:rsidRPr="004C5F8A" w14:paraId="6E0B5809" w14:textId="77777777" w:rsidTr="0055791E">
        <w:tc>
          <w:tcPr>
            <w:tcW w:w="1418" w:type="dxa"/>
            <w:shd w:val="clear" w:color="auto" w:fill="FFFFFF" w:themeFill="background1"/>
          </w:tcPr>
          <w:p w14:paraId="713D2CDC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01</w:t>
            </w:r>
          </w:p>
          <w:p w14:paraId="20DB9FC3" w14:textId="125DDD84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41954C4" w14:textId="62388AF1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24C30BD1" w14:textId="61E01BEB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EDDBB58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Турнир «Хрустальная сова»</w:t>
            </w:r>
          </w:p>
          <w:p w14:paraId="69A9091F" w14:textId="5A48BE7E" w:rsidR="00B413F3" w:rsidRPr="004B3844" w:rsidRDefault="00B413F3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(1 этап)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97C87" w14:textId="006CF1CE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4CFCCF2" w14:textId="6E852514" w:rsidR="006E532C" w:rsidRPr="004B3844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617E1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02F61BDC" w14:textId="04EC67C8" w:rsidR="006E532C" w:rsidRPr="004B3844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2B8D1AF" w14:textId="77777777" w:rsidR="006E532C" w:rsidRP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3751285A" w14:textId="77777777" w:rsidR="006E532C" w:rsidRP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545844EC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49-325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A13DC39" w14:textId="77777777" w:rsidR="006E532C" w:rsidRP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Рау Т.Г.,</w:t>
            </w:r>
          </w:p>
          <w:p w14:paraId="36F41D4C" w14:textId="77777777" w:rsidR="006E532C" w:rsidRP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6610A8F2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36978663" w14:textId="10A35C17" w:rsidR="00E61724" w:rsidRPr="004B3844" w:rsidRDefault="00E61724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C81" w:rsidRPr="004C5F8A" w14:paraId="7F906757" w14:textId="77777777" w:rsidTr="00F45761">
        <w:tc>
          <w:tcPr>
            <w:tcW w:w="1418" w:type="dxa"/>
            <w:shd w:val="clear" w:color="auto" w:fill="FFFFFF" w:themeFill="background1"/>
          </w:tcPr>
          <w:p w14:paraId="3AFE7857" w14:textId="777777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</w:p>
          <w:p w14:paraId="064BF6B3" w14:textId="0A563B49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C7CEB3E" w14:textId="41DF8B11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AB8F2D2" w14:textId="06B0E79D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4483803" w14:textId="3C26A7AF" w:rsidR="00945C81" w:rsidRPr="004B3844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5C81">
              <w:rPr>
                <w:rFonts w:ascii="Times New Roman" w:hAnsi="Times New Roman"/>
                <w:sz w:val="24"/>
                <w:szCs w:val="24"/>
              </w:rPr>
              <w:t>Урок мужества «Сталинград – бессмертный город, воин, патриот»</w:t>
            </w:r>
          </w:p>
        </w:tc>
        <w:tc>
          <w:tcPr>
            <w:tcW w:w="2551" w:type="dxa"/>
          </w:tcPr>
          <w:p w14:paraId="79C3D973" w14:textId="77777777" w:rsidR="00945C81" w:rsidRPr="004B3844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979F913" w14:textId="77777777" w:rsidR="00945C81" w:rsidRPr="004B3844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319976C6" w14:textId="77777777" w:rsidR="00945C81" w:rsidRPr="004B3844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676E5FCC" w14:textId="0755481D" w:rsidR="00945C81" w:rsidRPr="004B3844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</w:tcPr>
          <w:p w14:paraId="6DBC3DD3" w14:textId="77777777" w:rsidR="00945C81" w:rsidRPr="00297656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Вальц Т.И.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99CB7D1" w14:textId="77777777" w:rsidR="00945C81" w:rsidRPr="00297656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3C44C9FB" w14:textId="777777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МКУК Баганского района 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297656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105DF519" w14:textId="16A2C418" w:rsidR="00545E9A" w:rsidRPr="004B3844" w:rsidRDefault="00945C81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4525A5" w:rsidRPr="004C5F8A" w14:paraId="1CDBE966" w14:textId="77777777" w:rsidTr="00B6758C">
        <w:tc>
          <w:tcPr>
            <w:tcW w:w="1418" w:type="dxa"/>
            <w:shd w:val="clear" w:color="auto" w:fill="FFFFFF" w:themeFill="background1"/>
          </w:tcPr>
          <w:p w14:paraId="408C632D" w14:textId="7CFF60C9" w:rsidR="004525A5" w:rsidRPr="00F24132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</w:t>
            </w:r>
          </w:p>
          <w:p w14:paraId="64C58F7C" w14:textId="77777777" w:rsidR="004525A5" w:rsidRPr="00F24132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132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A1E7598" w14:textId="5825D47D" w:rsidR="004525A5" w:rsidRPr="00F24132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</w:t>
            </w:r>
            <w:r w:rsidRPr="00F24132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B5DD2CA" w14:textId="75ED7205" w:rsidR="004525A5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13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2413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96C7E94" w14:textId="344E7388" w:rsidR="004525A5" w:rsidRPr="00945C81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132">
              <w:rPr>
                <w:rFonts w:ascii="Times New Roman" w:hAnsi="Times New Roman"/>
                <w:sz w:val="24"/>
                <w:szCs w:val="24"/>
              </w:rPr>
              <w:t>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группы «Бага»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ABDE25C" w14:textId="77777777" w:rsidR="004525A5" w:rsidRPr="00192886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240BC86" w14:textId="40B2FC50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588D2277" w14:textId="77DCB9CB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9D0A2E5" w14:textId="77777777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040618AA" w14:textId="77777777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9701B81" w14:textId="78ECF3B1" w:rsidR="004525A5" w:rsidRPr="00297656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1029EE" w:rsidRPr="004C5F8A" w14:paraId="722CC117" w14:textId="77777777" w:rsidTr="005B33E9">
        <w:tc>
          <w:tcPr>
            <w:tcW w:w="1418" w:type="dxa"/>
            <w:shd w:val="clear" w:color="auto" w:fill="FFFFFF" w:themeFill="background1"/>
          </w:tcPr>
          <w:p w14:paraId="75FF8F7E" w14:textId="77777777" w:rsidR="001029EE" w:rsidRPr="00545E9A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6830DA5E" w14:textId="77777777" w:rsidR="001029EE" w:rsidRPr="00545E9A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35364342" w14:textId="77777777" w:rsidR="001029EE" w:rsidRPr="00545E9A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7E2EB46" w14:textId="7DBEFF28" w:rsidR="001029EE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768DA3C" w14:textId="09E84750" w:rsidR="001029EE" w:rsidRPr="00945C81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Логическое многоборье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22389" w14:textId="77777777" w:rsidR="001029EE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C8908BC" w14:textId="02D9E630" w:rsidR="001029EE" w:rsidRPr="004B3844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06160" w14:textId="77777777" w:rsidR="001029EE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60210570" w14:textId="1884AAF2" w:rsidR="001029EE" w:rsidRPr="004B3844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49ED544" w14:textId="77777777" w:rsidR="001029EE" w:rsidRPr="006E532C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4C6852E4" w14:textId="77777777" w:rsidR="001029EE" w:rsidRPr="006E532C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5940CFB7" w14:textId="77777777" w:rsidR="001029EE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49-325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266D85FC" w14:textId="77777777" w:rsidR="001029EE" w:rsidRPr="006E532C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Рау Т.Г.,</w:t>
            </w:r>
          </w:p>
          <w:p w14:paraId="52B9DA9B" w14:textId="77777777" w:rsidR="001029EE" w:rsidRPr="006E532C" w:rsidRDefault="001029EE" w:rsidP="00102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6DDA7E50" w14:textId="2D865CCC" w:rsidR="00E61724" w:rsidRPr="00297656" w:rsidRDefault="001029EE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945C81" w:rsidRPr="004C5F8A" w14:paraId="6100CCEA" w14:textId="77777777" w:rsidTr="005415CD">
        <w:tc>
          <w:tcPr>
            <w:tcW w:w="1418" w:type="dxa"/>
            <w:shd w:val="clear" w:color="auto" w:fill="FFFFFF" w:themeFill="background1"/>
          </w:tcPr>
          <w:p w14:paraId="5873193B" w14:textId="777777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21A7C6E6" w14:textId="4106CC1C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C6E7239" w14:textId="40ECF642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FCFD159" w14:textId="7F3E60DD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  <w:r w:rsidR="00C40934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FFFFFF" w:themeFill="background1"/>
          </w:tcPr>
          <w:p w14:paraId="329EEAAC" w14:textId="74D871F2" w:rsidR="00945C81" w:rsidRPr="00945C81" w:rsidRDefault="00C40934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934">
              <w:rPr>
                <w:rFonts w:ascii="Times New Roman" w:hAnsi="Times New Roman"/>
                <w:sz w:val="24"/>
                <w:szCs w:val="24"/>
              </w:rPr>
              <w:t>Проведение 2 этапа Спартакиады среди работников общеобразовательных организаций Баганского района – лыжная эстафета</w:t>
            </w:r>
          </w:p>
        </w:tc>
        <w:tc>
          <w:tcPr>
            <w:tcW w:w="2551" w:type="dxa"/>
            <w:shd w:val="clear" w:color="auto" w:fill="FFFFFF" w:themeFill="background1"/>
          </w:tcPr>
          <w:p w14:paraId="165F0556" w14:textId="77777777" w:rsidR="00C40934" w:rsidRP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93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9D89D3" w14:textId="565C76C7" w:rsidR="00945C81" w:rsidRPr="004B384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934">
              <w:rPr>
                <w:rFonts w:ascii="Times New Roman" w:hAnsi="Times New Roman"/>
                <w:sz w:val="24"/>
                <w:szCs w:val="24"/>
              </w:rPr>
              <w:t>Лыжная база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184DA41" w14:textId="77777777" w:rsid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57BD261D" w14:textId="0EBDF942" w:rsidR="00945C81" w:rsidRPr="004B3844" w:rsidRDefault="00C40934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934">
              <w:rPr>
                <w:rFonts w:ascii="Times New Roman" w:hAnsi="Times New Roman"/>
                <w:sz w:val="24"/>
                <w:szCs w:val="24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23BE7B15" w14:textId="77777777" w:rsidR="00C40934" w:rsidRPr="006E532C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5D848721" w14:textId="77777777" w:rsidR="00C40934" w:rsidRPr="006E532C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4040E729" w14:textId="77777777" w:rsid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49-325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6FC6D1A" w14:textId="77777777" w:rsidR="00C40934" w:rsidRP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934">
              <w:rPr>
                <w:rFonts w:ascii="Times New Roman" w:hAnsi="Times New Roman"/>
                <w:sz w:val="24"/>
                <w:szCs w:val="24"/>
              </w:rPr>
              <w:t xml:space="preserve">Колодько С.Г., </w:t>
            </w:r>
          </w:p>
          <w:p w14:paraId="5CF24626" w14:textId="77777777" w:rsidR="00C40934" w:rsidRP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934">
              <w:rPr>
                <w:rFonts w:ascii="Times New Roman" w:hAnsi="Times New Roman"/>
                <w:sz w:val="24"/>
                <w:szCs w:val="24"/>
              </w:rPr>
              <w:t>директор МБУ ДО Баганской ДЮСШ,</w:t>
            </w:r>
          </w:p>
          <w:p w14:paraId="0E6C04CC" w14:textId="7D499938" w:rsidR="00E61724" w:rsidRPr="00297656" w:rsidRDefault="00C40934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934">
              <w:rPr>
                <w:rFonts w:ascii="Times New Roman" w:hAnsi="Times New Roman"/>
                <w:sz w:val="24"/>
                <w:szCs w:val="24"/>
              </w:rPr>
              <w:t>21-404</w:t>
            </w:r>
          </w:p>
        </w:tc>
      </w:tr>
      <w:tr w:rsidR="00905221" w:rsidRPr="004C5F8A" w14:paraId="0C05EB1D" w14:textId="77777777" w:rsidTr="005415CD">
        <w:tc>
          <w:tcPr>
            <w:tcW w:w="1418" w:type="dxa"/>
            <w:shd w:val="clear" w:color="auto" w:fill="FFFFFF" w:themeFill="background1"/>
          </w:tcPr>
          <w:p w14:paraId="17C024BA" w14:textId="77777777" w:rsidR="00905221" w:rsidRPr="00905221" w:rsidRDefault="00905221" w:rsidP="009052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221">
              <w:rPr>
                <w:rFonts w:ascii="Times New Roman" w:hAnsi="Times New Roman"/>
                <w:sz w:val="24"/>
                <w:szCs w:val="24"/>
              </w:rPr>
              <w:lastRenderedPageBreak/>
              <w:t>08</w:t>
            </w:r>
          </w:p>
          <w:p w14:paraId="414DBF06" w14:textId="77777777" w:rsidR="00905221" w:rsidRPr="00905221" w:rsidRDefault="00905221" w:rsidP="009052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221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EA61FA5" w14:textId="77777777" w:rsidR="00905221" w:rsidRPr="00905221" w:rsidRDefault="00905221" w:rsidP="009052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221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380292C" w14:textId="7F7CB992" w:rsidR="00905221" w:rsidRDefault="00905221" w:rsidP="009052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221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90522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419AA3C" w14:textId="00E6110C" w:rsidR="00905221" w:rsidRPr="00B35516" w:rsidRDefault="00905221" w:rsidP="009052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5516">
              <w:rPr>
                <w:rFonts w:ascii="Times New Roman" w:hAnsi="Times New Roman"/>
                <w:sz w:val="24"/>
                <w:szCs w:val="24"/>
              </w:rPr>
              <w:t xml:space="preserve">Час контроля:                                                      </w:t>
            </w:r>
          </w:p>
          <w:p w14:paraId="66B82C69" w14:textId="443AB362" w:rsidR="00905221" w:rsidRPr="00B35516" w:rsidRDefault="00905221" w:rsidP="00B35516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35516">
              <w:rPr>
                <w:rFonts w:ascii="Times New Roman" w:hAnsi="Times New Roman"/>
                <w:sz w:val="24"/>
                <w:szCs w:val="24"/>
              </w:rPr>
              <w:t>1. О выполнении постановления администрации Ивановского сельсовета от</w:t>
            </w:r>
            <w:r w:rsidR="00B413F3">
              <w:rPr>
                <w:rFonts w:ascii="Times New Roman" w:hAnsi="Times New Roman"/>
                <w:sz w:val="24"/>
                <w:szCs w:val="24"/>
              </w:rPr>
              <w:t xml:space="preserve"> 19.01.</w:t>
            </w:r>
            <w:r w:rsidRPr="00B35516">
              <w:rPr>
                <w:rFonts w:ascii="Times New Roman" w:hAnsi="Times New Roman"/>
                <w:sz w:val="24"/>
                <w:szCs w:val="24"/>
              </w:rPr>
              <w:t>2024 №</w:t>
            </w:r>
            <w:r w:rsidR="00B413F3">
              <w:rPr>
                <w:rFonts w:ascii="Times New Roman" w:hAnsi="Times New Roman"/>
                <w:sz w:val="24"/>
                <w:szCs w:val="24"/>
              </w:rPr>
              <w:t xml:space="preserve"> 9 </w:t>
            </w:r>
            <w:r w:rsidRPr="00B35516">
              <w:rPr>
                <w:rFonts w:ascii="Times New Roman" w:hAnsi="Times New Roman"/>
                <w:sz w:val="24"/>
                <w:szCs w:val="24"/>
              </w:rPr>
              <w:t>«Об обеспечении безопасности людей на водных объектах на территории Ивановского сельсовета Баганского района Новосибирской области в 2024 году»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D2C77DC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Ивановка,</w:t>
            </w:r>
          </w:p>
          <w:p w14:paraId="428CB786" w14:textId="26085DA6" w:rsidR="00905221" w:rsidRPr="001D613C" w:rsidRDefault="00905221" w:rsidP="001D613C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3CF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7D69D58" w14:textId="77777777" w:rsidR="00905221" w:rsidRDefault="00905221" w:rsidP="009052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14:paraId="2B69616E" w14:textId="0F5F2757" w:rsidR="00905221" w:rsidRPr="00EE5B11" w:rsidRDefault="00905221" w:rsidP="009052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074FD6F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Ритер А.К.,</w:t>
            </w:r>
          </w:p>
          <w:p w14:paraId="332B7A72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Глава Ивановского сельсовета,</w:t>
            </w:r>
          </w:p>
          <w:p w14:paraId="26052934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39-224</w:t>
            </w:r>
          </w:p>
          <w:p w14:paraId="2F0A75CD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F55FF02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124B8C8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8D1AE51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F193536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51B4604" w14:textId="77777777" w:rsidR="00905221" w:rsidRDefault="00905221" w:rsidP="0090522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4CB72F6" w14:textId="77777777" w:rsidR="00905221" w:rsidRDefault="00905221" w:rsidP="001D613C">
            <w:pP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945C81" w:rsidRPr="004C5F8A" w14:paraId="60CAA51B" w14:textId="77777777" w:rsidTr="005415CD">
        <w:tc>
          <w:tcPr>
            <w:tcW w:w="1418" w:type="dxa"/>
            <w:shd w:val="clear" w:color="auto" w:fill="FFFFFF" w:themeFill="background1"/>
          </w:tcPr>
          <w:p w14:paraId="09008761" w14:textId="77777777" w:rsidR="00945C81" w:rsidRP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5C81"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74565114" w14:textId="77777777" w:rsidR="00945C81" w:rsidRP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5C81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E7158FD" w14:textId="77777777" w:rsidR="00945C81" w:rsidRP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5C81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11DAA8D" w14:textId="585A63CB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Pr="00945C8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B203F3C" w14:textId="777777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Торгово-розничная ярмарка</w:t>
            </w:r>
          </w:p>
          <w:p w14:paraId="6A2496B2" w14:textId="7F26BAB5" w:rsidR="00945C81" w:rsidRPr="00EE5B1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shd w:val="clear" w:color="auto" w:fill="FFFFFF" w:themeFill="background1"/>
          </w:tcPr>
          <w:p w14:paraId="0BD5B0C3" w14:textId="777777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8B622B4" w14:textId="1FEAD7D2" w:rsidR="00945C81" w:rsidRPr="00EE5B1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977" w:type="dxa"/>
            <w:shd w:val="clear" w:color="auto" w:fill="FFFFFF" w:themeFill="background1"/>
          </w:tcPr>
          <w:p w14:paraId="1E5E11E2" w14:textId="0F6668DC" w:rsidR="00945C81" w:rsidRPr="00EE5B1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экономического развития администрации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6D18408" w14:textId="777777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Чмурина О.А.,</w:t>
            </w:r>
          </w:p>
          <w:p w14:paraId="0EC30505" w14:textId="777777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экономического развития,</w:t>
            </w:r>
          </w:p>
          <w:p w14:paraId="7ACE5471" w14:textId="77777777" w:rsidR="00945C81" w:rsidRDefault="00945C81" w:rsidP="001D61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21-170</w:t>
            </w:r>
          </w:p>
          <w:p w14:paraId="19E0D150" w14:textId="29FD706A" w:rsidR="001D613C" w:rsidRPr="001D613C" w:rsidRDefault="001D613C" w:rsidP="001D61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C81" w:rsidRPr="004C5F8A" w14:paraId="63B27D49" w14:textId="77777777" w:rsidTr="005415CD">
        <w:tc>
          <w:tcPr>
            <w:tcW w:w="1418" w:type="dxa"/>
            <w:shd w:val="clear" w:color="auto" w:fill="FFFFFF" w:themeFill="background1"/>
          </w:tcPr>
          <w:p w14:paraId="71C9C794" w14:textId="777777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139100AF" w14:textId="5EF38877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C08F27A" w14:textId="53E0FE4E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6BFB8E9" w14:textId="7695C152" w:rsidR="00945C8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4258D20" w14:textId="4A61C8E0" w:rsidR="00945C81" w:rsidRPr="00EE5B1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2207">
              <w:rPr>
                <w:rFonts w:ascii="Times New Roman" w:eastAsia="Times New Roman" w:hAnsi="Times New Roman"/>
                <w:sz w:val="24"/>
                <w:szCs w:val="24"/>
              </w:rPr>
              <w:t>Собрание представителей трудовых коллективов и общественности района по подведению итогов работы за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FF2207">
              <w:rPr>
                <w:rFonts w:ascii="Times New Roman" w:eastAsia="Times New Roman" w:hAnsi="Times New Roman"/>
                <w:sz w:val="24"/>
                <w:szCs w:val="24"/>
              </w:rPr>
              <w:t xml:space="preserve"> год и условий трудовых соревнований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FF2207">
              <w:rPr>
                <w:rFonts w:ascii="Times New Roman" w:eastAsia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551" w:type="dxa"/>
            <w:shd w:val="clear" w:color="auto" w:fill="FFFFFF" w:themeFill="background1"/>
          </w:tcPr>
          <w:p w14:paraId="1CF0FB83" w14:textId="77777777" w:rsidR="00945C81" w:rsidRPr="00FF2207" w:rsidRDefault="00945C81" w:rsidP="00945C8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22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Баган,</w:t>
            </w:r>
          </w:p>
          <w:p w14:paraId="4FA3CD3B" w14:textId="63ED8B42" w:rsidR="00945C81" w:rsidRPr="00EE5B1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22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здание районного Дома культуры</w:t>
            </w:r>
          </w:p>
        </w:tc>
        <w:tc>
          <w:tcPr>
            <w:tcW w:w="2977" w:type="dxa"/>
            <w:shd w:val="clear" w:color="auto" w:fill="FFFFFF" w:themeFill="background1"/>
          </w:tcPr>
          <w:p w14:paraId="5A052AA5" w14:textId="2B04456F" w:rsidR="00945C81" w:rsidRPr="00EE5B11" w:rsidRDefault="00945C81" w:rsidP="0094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2207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6C36C03" w14:textId="12662A50" w:rsidR="001D613C" w:rsidRDefault="001D613C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Пермякова Л.М.,</w:t>
            </w:r>
          </w:p>
          <w:p w14:paraId="74720904" w14:textId="4FE0E37A" w:rsidR="001D613C" w:rsidRDefault="001D613C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первый </w:t>
            </w:r>
            <w:r w:rsidRPr="001D613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заместитель главы администрации района,</w:t>
            </w:r>
          </w:p>
          <w:p w14:paraId="0183ACCB" w14:textId="2DEB7CC7" w:rsidR="001D613C" w:rsidRDefault="001D613C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21-984</w:t>
            </w:r>
          </w:p>
          <w:p w14:paraId="499857B5" w14:textId="5C251C81" w:rsidR="00945C81" w:rsidRPr="00C44BD7" w:rsidRDefault="00945C81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Удалова Т.Н.,</w:t>
            </w:r>
          </w:p>
          <w:p w14:paraId="7469969D" w14:textId="77777777" w:rsidR="00945C81" w:rsidRPr="00C44BD7" w:rsidRDefault="00945C81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заместитель главы администрации района,</w:t>
            </w:r>
          </w:p>
          <w:p w14:paraId="11C3F967" w14:textId="4A5C04A1" w:rsidR="00945C81" w:rsidRDefault="00945C81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154</w:t>
            </w:r>
          </w:p>
          <w:p w14:paraId="472A742C" w14:textId="1E0AA591" w:rsidR="00E61724" w:rsidRDefault="00E61724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Бреус А.О.,</w:t>
            </w:r>
          </w:p>
          <w:p w14:paraId="197E6154" w14:textId="26E28C17" w:rsidR="001D613C" w:rsidRDefault="001D613C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21-283</w:t>
            </w:r>
          </w:p>
          <w:p w14:paraId="3A52A788" w14:textId="3CE5CB86" w:rsidR="00E61724" w:rsidRDefault="00E61724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заместитель главы администрации района,</w:t>
            </w:r>
          </w:p>
          <w:p w14:paraId="26439B58" w14:textId="77777777" w:rsidR="00945C81" w:rsidRPr="00C44BD7" w:rsidRDefault="00945C81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Прахт Ю.М.,</w:t>
            </w:r>
          </w:p>
          <w:p w14:paraId="0AAB37EB" w14:textId="77777777" w:rsidR="00945C81" w:rsidRPr="00C44BD7" w:rsidRDefault="00945C81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управляющий делами администрации района,</w:t>
            </w:r>
          </w:p>
          <w:p w14:paraId="6F9ECEDF" w14:textId="67E153E2" w:rsidR="00E61724" w:rsidRDefault="00945C81" w:rsidP="00E6172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341</w:t>
            </w:r>
          </w:p>
          <w:p w14:paraId="699F8466" w14:textId="77777777" w:rsidR="00945C81" w:rsidRPr="00C44BD7" w:rsidRDefault="00945C81" w:rsidP="00945C81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              Клятченок К.А.,</w:t>
            </w:r>
          </w:p>
          <w:p w14:paraId="27A726A1" w14:textId="77777777" w:rsidR="00945C81" w:rsidRPr="00C44BD7" w:rsidRDefault="00945C81" w:rsidP="00945C8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Б</w:t>
            </w: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УК «КДЦ Баганского района»,</w:t>
            </w:r>
          </w:p>
          <w:p w14:paraId="1341F075" w14:textId="3B54247B" w:rsidR="00945C81" w:rsidRPr="001D613C" w:rsidRDefault="00945C81" w:rsidP="001D613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29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-080</w:t>
            </w:r>
          </w:p>
        </w:tc>
      </w:tr>
      <w:tr w:rsidR="00032D42" w:rsidRPr="004C5F8A" w14:paraId="641309F1" w14:textId="77777777" w:rsidTr="005415CD">
        <w:tc>
          <w:tcPr>
            <w:tcW w:w="1418" w:type="dxa"/>
            <w:shd w:val="clear" w:color="auto" w:fill="FFFFFF" w:themeFill="background1"/>
          </w:tcPr>
          <w:p w14:paraId="1374D3A3" w14:textId="77777777" w:rsidR="00032D42" w:rsidRPr="00945C81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5C81">
              <w:rPr>
                <w:rFonts w:ascii="Times New Roman" w:hAnsi="Times New Roman"/>
                <w:sz w:val="24"/>
                <w:szCs w:val="24"/>
              </w:rPr>
              <w:lastRenderedPageBreak/>
              <w:t>09</w:t>
            </w:r>
          </w:p>
          <w:p w14:paraId="03E7DD6C" w14:textId="77777777" w:rsidR="00032D42" w:rsidRPr="00945C81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5C81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1263D77" w14:textId="77777777" w:rsidR="00032D42" w:rsidRPr="00945C81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5C81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1E162AC" w14:textId="6310F823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5C81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E930BB9" w14:textId="50C3DC1F" w:rsidR="00032D42" w:rsidRPr="00FF2207" w:rsidRDefault="00032D42" w:rsidP="00032D4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5C81">
              <w:rPr>
                <w:rFonts w:ascii="Times New Roman" w:eastAsia="Times New Roman" w:hAnsi="Times New Roman"/>
                <w:sz w:val="24"/>
                <w:szCs w:val="24"/>
              </w:rPr>
              <w:t>Культпоход «Подарок детям А.С. Пушкин»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6F4BE00" w14:textId="77777777" w:rsidR="00032D42" w:rsidRDefault="00032D42" w:rsidP="00032D42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5C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Баган,</w:t>
            </w:r>
          </w:p>
          <w:p w14:paraId="3A356444" w14:textId="1461E22B" w:rsidR="00032D42" w:rsidRPr="00FF2207" w:rsidRDefault="00032D42" w:rsidP="00032D42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Баганская СОШ №1</w:t>
            </w:r>
          </w:p>
        </w:tc>
        <w:tc>
          <w:tcPr>
            <w:tcW w:w="2977" w:type="dxa"/>
            <w:shd w:val="clear" w:color="auto" w:fill="FFFFFF" w:themeFill="background1"/>
          </w:tcPr>
          <w:p w14:paraId="2D54570D" w14:textId="6A8F099F" w:rsidR="00032D42" w:rsidRPr="00FF2207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C710EA1" w14:textId="77777777" w:rsidR="00032D42" w:rsidRPr="004B3844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684ADF3F" w14:textId="77777777" w:rsidR="00032D42" w:rsidRPr="004B3844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79C591A" w14:textId="41F76444" w:rsidR="00032D42" w:rsidRPr="00D2050A" w:rsidRDefault="00032D42" w:rsidP="00D205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7B018F" w:rsidRPr="004C5F8A" w14:paraId="6DB0AB46" w14:textId="77777777" w:rsidTr="005415CD">
        <w:tc>
          <w:tcPr>
            <w:tcW w:w="1418" w:type="dxa"/>
            <w:shd w:val="clear" w:color="auto" w:fill="FFFFFF" w:themeFill="background1"/>
          </w:tcPr>
          <w:p w14:paraId="53ADDCCA" w14:textId="77777777" w:rsidR="007B018F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14:paraId="57459EC2" w14:textId="407C12CD" w:rsidR="007B018F" w:rsidRDefault="00C40934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0F33C7C" w14:textId="1730BE8F" w:rsidR="00C40934" w:rsidRDefault="00C40934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5355EB05" w14:textId="6B1B6DBC" w:rsidR="00C40934" w:rsidRPr="00945C81" w:rsidRDefault="00C40934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225FFDA" w14:textId="107E286E" w:rsidR="007B018F" w:rsidRPr="00945C81" w:rsidRDefault="007B018F" w:rsidP="007B018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Лыжня России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«2024»</w:t>
            </w:r>
          </w:p>
        </w:tc>
        <w:tc>
          <w:tcPr>
            <w:tcW w:w="2551" w:type="dxa"/>
            <w:shd w:val="clear" w:color="auto" w:fill="FFFFFF" w:themeFill="background1"/>
          </w:tcPr>
          <w:p w14:paraId="52E1D0E9" w14:textId="77777777" w:rsidR="007B018F" w:rsidRPr="00EE5B11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C186964" w14:textId="77777777" w:rsidR="007B018F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Лыжная база</w:t>
            </w:r>
          </w:p>
          <w:p w14:paraId="26D50A4A" w14:textId="77777777" w:rsidR="007B018F" w:rsidRPr="00945C81" w:rsidRDefault="007B018F" w:rsidP="007B018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55F88648" w14:textId="0F8FE6A4" w:rsidR="007B018F" w:rsidRPr="004B3844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E8FD5BB" w14:textId="77777777" w:rsidR="007B018F" w:rsidRPr="00EE5B11" w:rsidRDefault="007B018F" w:rsidP="007B018F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Дежкина Е.С</w:t>
            </w:r>
            <w:r w:rsidRPr="00EE5B1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.,</w:t>
            </w:r>
          </w:p>
          <w:p w14:paraId="0F072A99" w14:textId="77777777" w:rsidR="007B018F" w:rsidRPr="00EE5B11" w:rsidRDefault="007B018F" w:rsidP="007B018F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E5B1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начальник отдела молодёжной политике, физической культуры и спорта</w:t>
            </w:r>
          </w:p>
          <w:p w14:paraId="20F9E3E2" w14:textId="77777777" w:rsidR="007B018F" w:rsidRPr="00EE5B11" w:rsidRDefault="007B018F" w:rsidP="007B018F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E5B1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21-08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  <w:p w14:paraId="2DA826B3" w14:textId="77777777" w:rsidR="007B018F" w:rsidRPr="00EE5B11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6E17373" w14:textId="77777777" w:rsidR="007B018F" w:rsidRPr="00EE5B11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A446A59" w14:textId="3216D520" w:rsidR="007B018F" w:rsidRPr="004B3844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E61724" w:rsidRPr="004C5F8A" w14:paraId="6661461E" w14:textId="77777777" w:rsidTr="00D57EC3">
        <w:tc>
          <w:tcPr>
            <w:tcW w:w="1418" w:type="dxa"/>
            <w:shd w:val="clear" w:color="auto" w:fill="FFFFFF" w:themeFill="background1"/>
          </w:tcPr>
          <w:p w14:paraId="43C1D9A9" w14:textId="77777777" w:rsidR="00E6172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60E0BA80" w14:textId="5C12C536" w:rsidR="00E6172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19537C9" w14:textId="328D478F" w:rsidR="00E6172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34CF2224" w14:textId="04843395" w:rsidR="00E6172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2EB6A88" w14:textId="77777777" w:rsidR="00E61724" w:rsidRPr="00E6172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61724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C62CDE2" w14:textId="77777777" w:rsidR="00E61724" w:rsidRPr="00E61724" w:rsidRDefault="00E61724" w:rsidP="00E61724">
            <w:pPr>
              <w:rPr>
                <w:rFonts w:ascii="Times New Roman" w:hAnsi="Times New Roman"/>
                <w:sz w:val="24"/>
                <w:szCs w:val="24"/>
              </w:rPr>
            </w:pPr>
            <w:r w:rsidRPr="00E61724">
              <w:rPr>
                <w:rFonts w:ascii="Times New Roman" w:hAnsi="Times New Roman"/>
                <w:sz w:val="24"/>
                <w:szCs w:val="24"/>
              </w:rPr>
              <w:t xml:space="preserve">1.  Об организации приема граждан в администрации Мироновского сельсовета          </w:t>
            </w:r>
          </w:p>
          <w:p w14:paraId="095D9E51" w14:textId="65810ED9" w:rsidR="00E61724" w:rsidRPr="00EE5B11" w:rsidRDefault="00E61724" w:rsidP="00E61724">
            <w:pPr>
              <w:rPr>
                <w:rFonts w:ascii="Times New Roman" w:hAnsi="Times New Roman"/>
                <w:sz w:val="24"/>
                <w:szCs w:val="24"/>
              </w:rPr>
            </w:pPr>
            <w:r w:rsidRPr="00E61724">
              <w:rPr>
                <w:rFonts w:ascii="Times New Roman" w:hAnsi="Times New Roman"/>
                <w:sz w:val="24"/>
                <w:szCs w:val="24"/>
              </w:rPr>
              <w:t>2. О социальной поддержке населения Мироновского сельсовета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E40FA" w14:textId="77777777" w:rsidR="00E61724" w:rsidRPr="004B384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678F37BB" w14:textId="2BDF9276" w:rsidR="00E61724" w:rsidRPr="00EE5B11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здание администрации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271F7" w14:textId="77777777" w:rsidR="00E61724" w:rsidRPr="004B384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  <w:p w14:paraId="67DAD3F0" w14:textId="77777777" w:rsidR="00E61724" w:rsidRPr="004B3844" w:rsidRDefault="00E61724" w:rsidP="00E6172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1019BC4" w14:textId="77777777" w:rsidR="00E61724" w:rsidRPr="004B3844" w:rsidRDefault="00E61724" w:rsidP="00E6172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5C19887" w14:textId="77777777" w:rsidR="00E61724" w:rsidRPr="004B3844" w:rsidRDefault="00E61724" w:rsidP="00E6172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C59E483" w14:textId="77777777" w:rsidR="00E61724" w:rsidRPr="00EE5B11" w:rsidRDefault="00E61724" w:rsidP="00D2050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9E1DC" w14:textId="77777777" w:rsidR="00E61724" w:rsidRPr="004B384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0BCA7A9C" w14:textId="77777777" w:rsidR="00E61724" w:rsidRPr="004B3844" w:rsidRDefault="00E61724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1FA05ECB" w14:textId="71CE634C" w:rsidR="00E61724" w:rsidRDefault="00E61724" w:rsidP="00E61724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E22F5D" w:rsidRPr="004C5F8A" w14:paraId="18A25BB0" w14:textId="77777777" w:rsidTr="005415CD">
        <w:tc>
          <w:tcPr>
            <w:tcW w:w="1418" w:type="dxa"/>
            <w:shd w:val="clear" w:color="auto" w:fill="FFFFFF" w:themeFill="background1"/>
          </w:tcPr>
          <w:p w14:paraId="01CF2D32" w14:textId="77777777" w:rsidR="00E22F5D" w:rsidRPr="001029EE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29EE">
              <w:rPr>
                <w:rFonts w:ascii="Times New Roman" w:hAnsi="Times New Roman"/>
                <w:sz w:val="24"/>
                <w:szCs w:val="24"/>
              </w:rPr>
              <w:t>13</w:t>
            </w:r>
          </w:p>
          <w:p w14:paraId="04058C11" w14:textId="77777777" w:rsidR="00E22F5D" w:rsidRPr="001029EE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29EE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3DB24CB" w14:textId="77777777" w:rsidR="00E22F5D" w:rsidRPr="001029EE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29EE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165D5EDF" w14:textId="58B991D8" w:rsidR="00E22F5D" w:rsidRPr="00945C81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29E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029E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70D4E02" w14:textId="2F88C5E9" w:rsidR="00E22F5D" w:rsidRPr="00945C81" w:rsidRDefault="00E22F5D" w:rsidP="00E22F5D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9EE">
              <w:rPr>
                <w:rFonts w:ascii="Times New Roman" w:eastAsia="Times New Roman" w:hAnsi="Times New Roman"/>
                <w:sz w:val="24"/>
                <w:szCs w:val="24"/>
              </w:rPr>
              <w:t xml:space="preserve">Соревнования по волейболу среди девушек и юношей 2009-2010 г.р. в зачет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Муниципального этапа Всероссийских спортивных игр школьников </w:t>
            </w:r>
            <w:r w:rsidRPr="001029EE">
              <w:rPr>
                <w:rFonts w:ascii="Times New Roman" w:eastAsia="Times New Roman" w:hAnsi="Times New Roman"/>
                <w:sz w:val="24"/>
                <w:szCs w:val="24"/>
              </w:rPr>
              <w:t>«Президентские спортивные игры»</w:t>
            </w:r>
          </w:p>
        </w:tc>
        <w:tc>
          <w:tcPr>
            <w:tcW w:w="2551" w:type="dxa"/>
            <w:shd w:val="clear" w:color="auto" w:fill="FFFFFF" w:themeFill="background1"/>
          </w:tcPr>
          <w:p w14:paraId="6A10997F" w14:textId="77777777" w:rsidR="00E22F5D" w:rsidRDefault="00E22F5D" w:rsidP="00E22F5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Баган,</w:t>
            </w:r>
          </w:p>
          <w:p w14:paraId="747650A8" w14:textId="25925828" w:rsidR="00E22F5D" w:rsidRPr="00945C81" w:rsidRDefault="00E22F5D" w:rsidP="00E22F5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Баганская СОШ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shd w:val="clear" w:color="auto" w:fill="FFFFFF" w:themeFill="background1"/>
          </w:tcPr>
          <w:p w14:paraId="7A012421" w14:textId="7CD18F31" w:rsidR="00E22F5D" w:rsidRPr="004B3844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0E6F36C7" w14:textId="77777777" w:rsidR="00E22F5D" w:rsidRPr="00335C6D" w:rsidRDefault="00E22F5D" w:rsidP="00E22F5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5B951A07" w14:textId="77777777" w:rsidR="00E22F5D" w:rsidRPr="00335C6D" w:rsidRDefault="00E22F5D" w:rsidP="00E22F5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02145F0E" w14:textId="77777777" w:rsidR="00E22F5D" w:rsidRDefault="00E22F5D" w:rsidP="00E22F5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628F4DC3" w14:textId="77777777" w:rsidR="00E22F5D" w:rsidRDefault="00E22F5D" w:rsidP="00E22F5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18D403CC" w14:textId="77777777" w:rsidR="00E22F5D" w:rsidRPr="004B3844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2D42" w:rsidRPr="004C5F8A" w14:paraId="2E1E6138" w14:textId="77777777" w:rsidTr="005415CD">
        <w:tc>
          <w:tcPr>
            <w:tcW w:w="1418" w:type="dxa"/>
            <w:shd w:val="clear" w:color="auto" w:fill="FFFFFF" w:themeFill="background1"/>
          </w:tcPr>
          <w:p w14:paraId="01D3FF83" w14:textId="77777777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  <w:p w14:paraId="08632EF4" w14:textId="2371133F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F7F4C9D" w14:textId="3BFB6A87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2306FFAA" w14:textId="30D63E9D" w:rsidR="00032D42" w:rsidRPr="00945C81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E8AF3AC" w14:textId="00DC7F04" w:rsidR="00032D42" w:rsidRPr="00945C81" w:rsidRDefault="00032D42" w:rsidP="00032D4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32D42">
              <w:rPr>
                <w:rFonts w:ascii="Times New Roman" w:eastAsia="Times New Roman" w:hAnsi="Times New Roman"/>
                <w:sz w:val="24"/>
                <w:szCs w:val="24"/>
              </w:rPr>
              <w:t>«Дети-антифашисты: маленькие солдаты большой войны» - урок мужества.</w:t>
            </w:r>
          </w:p>
        </w:tc>
        <w:tc>
          <w:tcPr>
            <w:tcW w:w="2551" w:type="dxa"/>
            <w:shd w:val="clear" w:color="auto" w:fill="FFFFFF" w:themeFill="background1"/>
          </w:tcPr>
          <w:p w14:paraId="3C91B2CB" w14:textId="77777777" w:rsidR="00032D42" w:rsidRPr="004B3844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3C84D7AF" w14:textId="398ADC9F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13B3024D" w14:textId="690B17CE" w:rsidR="00032D42" w:rsidRPr="00D2050A" w:rsidRDefault="00032D42" w:rsidP="00D205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лекционный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556BFE44" w14:textId="4F53286B" w:rsidR="00032D42" w:rsidRPr="004B3844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4427487" w14:textId="77777777" w:rsidR="00032D42" w:rsidRPr="004B3844" w:rsidRDefault="00032D42" w:rsidP="00032D4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447D28D9" w14:textId="77777777" w:rsidR="00032D42" w:rsidRPr="004B3844" w:rsidRDefault="00032D42" w:rsidP="00032D4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2B065CAF" w14:textId="4ACE57CC" w:rsidR="00032D42" w:rsidRPr="00D2050A" w:rsidRDefault="00032D42" w:rsidP="00D205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</w:tc>
      </w:tr>
      <w:tr w:rsidR="006E532C" w:rsidRPr="004C5F8A" w14:paraId="43275A35" w14:textId="77777777" w:rsidTr="005415CD">
        <w:tc>
          <w:tcPr>
            <w:tcW w:w="1418" w:type="dxa"/>
            <w:shd w:val="clear" w:color="auto" w:fill="FFFFFF" w:themeFill="background1"/>
          </w:tcPr>
          <w:p w14:paraId="4363F6AB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6CFADFE6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F6C7C54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22790122" w14:textId="4E5EA584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72D37BE" w14:textId="283479D5" w:rsidR="006E532C" w:rsidRPr="00032D42" w:rsidRDefault="006E532C" w:rsidP="006E532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Совещание руководителей образовательных 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0032B1AE" w14:textId="77777777" w:rsidR="006E532C" w:rsidRPr="00335C6D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CC024F4" w14:textId="33D716C3" w:rsidR="006E532C" w:rsidRPr="004B3844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977" w:type="dxa"/>
            <w:shd w:val="clear" w:color="auto" w:fill="FFFFFF" w:themeFill="background1"/>
          </w:tcPr>
          <w:p w14:paraId="32566F92" w14:textId="5D90F34F" w:rsidR="006E532C" w:rsidRPr="004B3844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CD2F5F8" w14:textId="77777777" w:rsidR="006E532C" w:rsidRPr="00335C6D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6432DD85" w14:textId="77777777" w:rsidR="006E532C" w:rsidRPr="00335C6D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0E691A86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49-325</w:t>
            </w:r>
          </w:p>
          <w:p w14:paraId="712B4D09" w14:textId="77777777" w:rsidR="006E532C" w:rsidRDefault="006E532C" w:rsidP="006E5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9030018" w14:textId="77777777" w:rsidR="006E532C" w:rsidRPr="004B3844" w:rsidRDefault="006E532C" w:rsidP="006E532C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A1279E" w:rsidRPr="004C5F8A" w14:paraId="511B25A3" w14:textId="77777777" w:rsidTr="00AA1402">
        <w:tc>
          <w:tcPr>
            <w:tcW w:w="1418" w:type="dxa"/>
            <w:shd w:val="clear" w:color="auto" w:fill="FFFFFF" w:themeFill="background1"/>
          </w:tcPr>
          <w:p w14:paraId="65CE0CA7" w14:textId="77777777" w:rsidR="00A1279E" w:rsidRDefault="00891A35" w:rsidP="00A127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  <w:p w14:paraId="09F156CD" w14:textId="6D202DED" w:rsidR="00891A35" w:rsidRDefault="00891A35" w:rsidP="00A127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49A78BE9" w14:textId="2CF8B342" w:rsidR="00891A35" w:rsidRDefault="00891A35" w:rsidP="00A127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2197545C" w14:textId="45B3119B" w:rsidR="00891A35" w:rsidRDefault="00891A35" w:rsidP="00A127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58C1012" w14:textId="53879B8C" w:rsidR="00A1279E" w:rsidRPr="004B3844" w:rsidRDefault="00891A35" w:rsidP="00A127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Семинар для руководителей по заполнению справок о доходах, расходах, об имуществе и обязательствах имущественного характера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F1015C6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72001C0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зал заседаний администрации</w:t>
            </w:r>
          </w:p>
          <w:p w14:paraId="29515F0A" w14:textId="21F02521" w:rsidR="00A1279E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ADE2A11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Отдел социальной защиты населения и трудовых отношений</w:t>
            </w:r>
          </w:p>
          <w:p w14:paraId="31B7D25C" w14:textId="39D91A0B" w:rsidR="00A1279E" w:rsidRPr="004B3844" w:rsidRDefault="00A1279E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28C4DD46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23699A80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2558F2B3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60637A78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635E2555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2DCB229E" w14:textId="77777777" w:rsidR="00891A35" w:rsidRP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740DD116" w14:textId="64FBE116" w:rsidR="00B85BE2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1A35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032D42" w:rsidRPr="004C5F8A" w14:paraId="52A71F24" w14:textId="77777777" w:rsidTr="00AA1402">
        <w:tc>
          <w:tcPr>
            <w:tcW w:w="1418" w:type="dxa"/>
            <w:shd w:val="clear" w:color="auto" w:fill="FFFFFF" w:themeFill="background1"/>
          </w:tcPr>
          <w:p w14:paraId="29BB6CCE" w14:textId="77777777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1649E8EA" w14:textId="77777777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C7916D3" w14:textId="77777777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D277BF9" w14:textId="3C6D70DF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ECBB39C" w14:textId="60F51634" w:rsidR="00032D42" w:rsidRPr="00891A35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2D42">
              <w:rPr>
                <w:rFonts w:ascii="Times New Roman" w:hAnsi="Times New Roman"/>
                <w:sz w:val="24"/>
                <w:szCs w:val="24"/>
              </w:rPr>
              <w:t>«Связь с миром» - выставка радио из фондов музея к Всемирному дню радио</w:t>
            </w:r>
          </w:p>
        </w:tc>
        <w:tc>
          <w:tcPr>
            <w:tcW w:w="2551" w:type="dxa"/>
            <w:shd w:val="clear" w:color="auto" w:fill="FFFFFF" w:themeFill="background1"/>
          </w:tcPr>
          <w:p w14:paraId="49F5E3EB" w14:textId="77777777" w:rsidR="00032D42" w:rsidRPr="004B3844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79358223" w14:textId="77777777" w:rsidR="00032D42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14CE7BC4" w14:textId="4DA69B10" w:rsidR="00032D42" w:rsidRPr="004B3844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выставочный зал</w:t>
            </w:r>
          </w:p>
          <w:p w14:paraId="27B62B55" w14:textId="77777777" w:rsidR="00032D42" w:rsidRPr="00891A35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12A9368C" w14:textId="506EDC34" w:rsidR="00032D42" w:rsidRPr="00891A35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802941A" w14:textId="77777777" w:rsidR="00032D42" w:rsidRPr="004B3844" w:rsidRDefault="00032D42" w:rsidP="00032D4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5F881CA" w14:textId="77777777" w:rsidR="00032D42" w:rsidRPr="004B3844" w:rsidRDefault="00032D42" w:rsidP="00032D4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4997DBC7" w14:textId="77777777" w:rsidR="00032D42" w:rsidRDefault="00032D42" w:rsidP="00032D4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009E4419" w14:textId="77777777" w:rsidR="00032D42" w:rsidRPr="00891A35" w:rsidRDefault="00032D42" w:rsidP="00032D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5E9A" w:rsidRPr="004C5F8A" w14:paraId="65462D96" w14:textId="77777777" w:rsidTr="00AA1402">
        <w:tc>
          <w:tcPr>
            <w:tcW w:w="1418" w:type="dxa"/>
            <w:shd w:val="clear" w:color="auto" w:fill="FFFFFF" w:themeFill="background1"/>
          </w:tcPr>
          <w:p w14:paraId="6CAE8FAB" w14:textId="77777777" w:rsid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7FCA74D3" w14:textId="77777777" w:rsid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4F0BD76" w14:textId="77777777" w:rsid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7071F81D" w14:textId="366CFD52" w:rsid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2C26CEC" w14:textId="77777777" w:rsid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72006E4" w14:textId="5EFAB165" w:rsidR="00545E9A" w:rsidRPr="00545E9A" w:rsidRDefault="00545E9A" w:rsidP="00545E9A">
            <w:pPr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1.Об эффективной деятельности административной комиссии при администрации Баганского сельсовета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5E9A">
              <w:rPr>
                <w:rFonts w:ascii="Times New Roman" w:hAnsi="Times New Roman"/>
                <w:sz w:val="24"/>
                <w:szCs w:val="24"/>
              </w:rPr>
              <w:t xml:space="preserve">за 2023 год </w:t>
            </w:r>
          </w:p>
          <w:p w14:paraId="775B459C" w14:textId="77777777" w:rsidR="00545E9A" w:rsidRDefault="00545E9A" w:rsidP="00545E9A">
            <w:pPr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2.О контроле по содержанию   муниципальной собственности Баганского сельсовета и результатах по работе с ранее учтенными объектами</w:t>
            </w:r>
          </w:p>
          <w:p w14:paraId="710312E9" w14:textId="77777777" w:rsidR="004525A5" w:rsidRDefault="004525A5" w:rsidP="00545E9A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3C2B4A7" w14:textId="77777777" w:rsidR="004525A5" w:rsidRDefault="004525A5" w:rsidP="00545E9A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F486CC4" w14:textId="1DF965CA" w:rsidR="004525A5" w:rsidRPr="00032D42" w:rsidRDefault="004525A5" w:rsidP="00545E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890DB24" w14:textId="77777777" w:rsidR="00545E9A" w:rsidRPr="003E7323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8817B55" w14:textId="3833A468" w:rsidR="00545E9A" w:rsidRPr="004B3844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A656DCF" w14:textId="303709B1" w:rsidR="00545E9A" w:rsidRPr="004B3844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A7B91F5" w14:textId="77777777" w:rsidR="00545E9A" w:rsidRPr="003E7323" w:rsidRDefault="00545E9A" w:rsidP="00545E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 К.В.,</w:t>
            </w:r>
          </w:p>
          <w:p w14:paraId="019B48DD" w14:textId="77777777" w:rsidR="00545E9A" w:rsidRPr="003E7323" w:rsidRDefault="00545E9A" w:rsidP="00545E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3D46E621" w14:textId="77777777" w:rsidR="00545E9A" w:rsidRDefault="00545E9A" w:rsidP="00545E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  <w:p w14:paraId="4032507A" w14:textId="77777777" w:rsidR="00545E9A" w:rsidRPr="004B3844" w:rsidRDefault="00545E9A" w:rsidP="00545E9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F24132" w:rsidRPr="004C5F8A" w14:paraId="61EBFB80" w14:textId="77777777" w:rsidTr="00AA1402">
        <w:tc>
          <w:tcPr>
            <w:tcW w:w="1418" w:type="dxa"/>
            <w:shd w:val="clear" w:color="auto" w:fill="FFFFFF" w:themeFill="background1"/>
          </w:tcPr>
          <w:p w14:paraId="770D64BD" w14:textId="77777777" w:rsidR="00F24132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106E9887" w14:textId="4402872E" w:rsidR="00F24132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12E1EA2" w14:textId="5D064DEF" w:rsidR="00F24132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6B065C45" w14:textId="7B757915" w:rsidR="00F24132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E0EA36C" w14:textId="596FE5B6" w:rsidR="00F24132" w:rsidRPr="00032D42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132">
              <w:rPr>
                <w:rFonts w:ascii="Times New Roman" w:hAnsi="Times New Roman"/>
                <w:sz w:val="24"/>
                <w:szCs w:val="24"/>
              </w:rPr>
              <w:t>«Память возвращает нас в Афганистан» — выставка, посвящённая Дню воинов-интернационалистов</w:t>
            </w:r>
          </w:p>
        </w:tc>
        <w:tc>
          <w:tcPr>
            <w:tcW w:w="2551" w:type="dxa"/>
            <w:shd w:val="clear" w:color="auto" w:fill="FFFFFF" w:themeFill="background1"/>
          </w:tcPr>
          <w:p w14:paraId="44433755" w14:textId="77777777" w:rsidR="00F24132" w:rsidRPr="004B3844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1AE8760" w14:textId="77777777" w:rsidR="00F24132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F8C635C" w14:textId="77777777" w:rsidR="00F24132" w:rsidRPr="004B3844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выставочный зал</w:t>
            </w:r>
          </w:p>
          <w:p w14:paraId="42A056DA" w14:textId="77777777" w:rsidR="00F24132" w:rsidRPr="004B3844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1C30C356" w14:textId="47CCB96E" w:rsidR="00F24132" w:rsidRPr="004B3844" w:rsidRDefault="00F24132" w:rsidP="00F241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3F2984A" w14:textId="77777777" w:rsidR="00F24132" w:rsidRPr="004B3844" w:rsidRDefault="00F24132" w:rsidP="00F2413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5CC914DD" w14:textId="77777777" w:rsidR="00F24132" w:rsidRPr="004B3844" w:rsidRDefault="00F24132" w:rsidP="00F2413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29325527" w14:textId="77777777" w:rsidR="00F24132" w:rsidRDefault="00F24132" w:rsidP="00F2413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1E244562" w14:textId="77777777" w:rsidR="00F24132" w:rsidRDefault="00F24132" w:rsidP="00F2413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21CE98E" w14:textId="77777777" w:rsidR="004525A5" w:rsidRDefault="004525A5" w:rsidP="00F2413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15C2816D" w14:textId="70867AAB" w:rsidR="004525A5" w:rsidRPr="004B3844" w:rsidRDefault="004525A5" w:rsidP="00F2413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45E9A" w:rsidRPr="004C5F8A" w14:paraId="429301BC" w14:textId="77777777" w:rsidTr="00AA1402">
        <w:tc>
          <w:tcPr>
            <w:tcW w:w="1418" w:type="dxa"/>
            <w:shd w:val="clear" w:color="auto" w:fill="FFFFFF" w:themeFill="background1"/>
          </w:tcPr>
          <w:p w14:paraId="320EC91D" w14:textId="77777777" w:rsidR="00545E9A" w:rsidRP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  <w:p w14:paraId="7C4629A9" w14:textId="77777777" w:rsidR="00545E9A" w:rsidRP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AB92737" w14:textId="77777777" w:rsidR="00545E9A" w:rsidRP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3CDE85F" w14:textId="233B9970" w:rsidR="00545E9A" w:rsidRPr="00F24132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545E9A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D7C7934" w14:textId="77777777" w:rsidR="00545E9A" w:rsidRPr="00545E9A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B4279F6" w14:textId="77777777" w:rsidR="00545E9A" w:rsidRPr="00545E9A" w:rsidRDefault="00545E9A" w:rsidP="00545E9A">
            <w:pPr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1. О выполнении постановления администрации Казанского сельсовета от 12.01.2023 №02 «Об обеспечении безопасности людей на водных объектах на территории Казанского сельсовета Баганского района Новосибирской области в 2023 году»</w:t>
            </w:r>
          </w:p>
          <w:p w14:paraId="504DA370" w14:textId="77777777" w:rsidR="00545E9A" w:rsidRPr="00545E9A" w:rsidRDefault="00545E9A" w:rsidP="00545E9A">
            <w:pPr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 xml:space="preserve">2. О выполнении постановления администрации Казанского сельсовета от 13.06.2023 №37 ««О проведении межведомственной профилактической  </w:t>
            </w:r>
          </w:p>
          <w:p w14:paraId="2D58561C" w14:textId="4DCE7A11" w:rsidR="00E61724" w:rsidRPr="00F24132" w:rsidRDefault="00545E9A" w:rsidP="00545E9A">
            <w:pPr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операции «Подросток»»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E0E1871" w14:textId="77777777" w:rsidR="00545E9A" w:rsidRPr="004B3844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. Казанка,</w:t>
            </w:r>
          </w:p>
          <w:p w14:paraId="30EC4298" w14:textId="7DCC992A" w:rsidR="00545E9A" w:rsidRPr="00192886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2C39390" w14:textId="2D1CD2AD" w:rsidR="00545E9A" w:rsidRPr="004B3844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5CAF869" w14:textId="77777777" w:rsidR="00545E9A" w:rsidRPr="004B3844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16A8AB84" w14:textId="77777777" w:rsidR="00545E9A" w:rsidRPr="004B3844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5400ED0E" w14:textId="5FC8927C" w:rsidR="00545E9A" w:rsidRPr="004B3844" w:rsidRDefault="00545E9A" w:rsidP="00545E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8277F6" w:rsidRPr="004C5F8A" w14:paraId="6079BEA1" w14:textId="77777777" w:rsidTr="00AA1402">
        <w:tc>
          <w:tcPr>
            <w:tcW w:w="1418" w:type="dxa"/>
            <w:shd w:val="clear" w:color="auto" w:fill="FFFFFF" w:themeFill="background1"/>
          </w:tcPr>
          <w:p w14:paraId="52654098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14:paraId="116BF584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5B68AD0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48771E6" w14:textId="011C3992" w:rsidR="008277F6" w:rsidRPr="00F24132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A54C388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11C27D75" w14:textId="77777777" w:rsidR="008277F6" w:rsidRPr="008277F6" w:rsidRDefault="008277F6" w:rsidP="008277F6">
            <w:pPr>
              <w:rPr>
                <w:rFonts w:ascii="Times New Roman" w:hAnsi="Times New Roman"/>
                <w:sz w:val="24"/>
                <w:szCs w:val="24"/>
              </w:rPr>
            </w:pPr>
            <w:r w:rsidRPr="008277F6">
              <w:rPr>
                <w:rFonts w:ascii="Times New Roman" w:hAnsi="Times New Roman"/>
                <w:sz w:val="24"/>
                <w:szCs w:val="24"/>
              </w:rPr>
              <w:t xml:space="preserve">1.О ходе исполнении постановления администрации Палецкого сельсовета Баганского района Новосибирской области </w:t>
            </w:r>
          </w:p>
          <w:p w14:paraId="6D53ABCC" w14:textId="77777777" w:rsidR="008277F6" w:rsidRPr="008277F6" w:rsidRDefault="008277F6" w:rsidP="008277F6">
            <w:pPr>
              <w:rPr>
                <w:rFonts w:ascii="Times New Roman" w:hAnsi="Times New Roman"/>
                <w:sz w:val="24"/>
                <w:szCs w:val="24"/>
              </w:rPr>
            </w:pPr>
            <w:r w:rsidRPr="008277F6">
              <w:rPr>
                <w:rFonts w:ascii="Times New Roman" w:hAnsi="Times New Roman"/>
                <w:sz w:val="24"/>
                <w:szCs w:val="24"/>
              </w:rPr>
              <w:t>«О наступлении пожароопасного</w:t>
            </w:r>
          </w:p>
          <w:p w14:paraId="3DF29716" w14:textId="77777777" w:rsidR="008277F6" w:rsidRPr="008277F6" w:rsidRDefault="008277F6" w:rsidP="008277F6">
            <w:pPr>
              <w:rPr>
                <w:rFonts w:ascii="Times New Roman" w:hAnsi="Times New Roman"/>
                <w:sz w:val="24"/>
                <w:szCs w:val="24"/>
              </w:rPr>
            </w:pPr>
            <w:r w:rsidRPr="008277F6">
              <w:rPr>
                <w:rFonts w:ascii="Times New Roman" w:hAnsi="Times New Roman"/>
                <w:sz w:val="24"/>
                <w:szCs w:val="24"/>
              </w:rPr>
              <w:t xml:space="preserve"> осенне-зимнего периода 2023-2024 г.»</w:t>
            </w:r>
          </w:p>
          <w:p w14:paraId="2B292E5E" w14:textId="052DB3F9" w:rsidR="00E61724" w:rsidRPr="00F24132" w:rsidRDefault="008277F6" w:rsidP="008277F6">
            <w:pPr>
              <w:rPr>
                <w:rFonts w:ascii="Times New Roman" w:hAnsi="Times New Roman"/>
                <w:sz w:val="24"/>
                <w:szCs w:val="24"/>
              </w:rPr>
            </w:pPr>
            <w:r w:rsidRPr="008277F6">
              <w:rPr>
                <w:rFonts w:ascii="Times New Roman" w:hAnsi="Times New Roman"/>
                <w:sz w:val="24"/>
                <w:szCs w:val="24"/>
              </w:rPr>
              <w:t>2. Отчёт о работе административной комиссии за 2023 год</w:t>
            </w:r>
          </w:p>
        </w:tc>
        <w:tc>
          <w:tcPr>
            <w:tcW w:w="2551" w:type="dxa"/>
            <w:shd w:val="clear" w:color="auto" w:fill="FFFFFF" w:themeFill="background1"/>
          </w:tcPr>
          <w:p w14:paraId="2033C1DD" w14:textId="77777777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65E48D42" w14:textId="7CA0F008" w:rsidR="008277F6" w:rsidRPr="0019288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C0C1743" w14:textId="45255E50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5A00332" w14:textId="77777777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26A770BA" w14:textId="77777777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46E52999" w14:textId="009C6811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400050" w:rsidRPr="004C5F8A" w14:paraId="0170CECF" w14:textId="77777777" w:rsidTr="00AA1402">
        <w:tc>
          <w:tcPr>
            <w:tcW w:w="1418" w:type="dxa"/>
            <w:shd w:val="clear" w:color="auto" w:fill="FFFFFF" w:themeFill="background1"/>
          </w:tcPr>
          <w:p w14:paraId="3E542E5B" w14:textId="77777777" w:rsidR="00400050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14:paraId="3E833C90" w14:textId="77777777" w:rsidR="00400050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4BB7428B" w14:textId="77777777" w:rsidR="00400050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72CD9F0" w14:textId="5080AD5B" w:rsidR="00400050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5DD3EBA" w14:textId="647843A0" w:rsidR="00400050" w:rsidRPr="00400050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0050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40005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3BC6EFD" w14:textId="367B698A" w:rsidR="00400050" w:rsidRPr="00400050" w:rsidRDefault="00400050" w:rsidP="00400050">
            <w:pPr>
              <w:rPr>
                <w:rFonts w:ascii="Times New Roman" w:hAnsi="Times New Roman"/>
                <w:sz w:val="24"/>
                <w:szCs w:val="24"/>
              </w:rPr>
            </w:pPr>
            <w:r w:rsidRPr="00400050">
              <w:rPr>
                <w:rFonts w:ascii="Times New Roman" w:hAnsi="Times New Roman"/>
                <w:sz w:val="24"/>
                <w:szCs w:val="24"/>
              </w:rPr>
              <w:t>1.О мерах по предупреждению возникновения ЧС, связанных с весенним паводком и обеспечению защиты населения на территории Савкинского сельсовета при прохождении весеннего половодья в 2024 году</w:t>
            </w:r>
          </w:p>
          <w:p w14:paraId="7EB183A2" w14:textId="378CB165" w:rsidR="00400050" w:rsidRDefault="00400050" w:rsidP="00400050">
            <w:pPr>
              <w:rPr>
                <w:rFonts w:ascii="Times New Roman" w:hAnsi="Times New Roman"/>
                <w:sz w:val="24"/>
                <w:szCs w:val="24"/>
              </w:rPr>
            </w:pPr>
            <w:r w:rsidRPr="00400050">
              <w:rPr>
                <w:rFonts w:ascii="Times New Roman" w:hAnsi="Times New Roman"/>
                <w:sz w:val="24"/>
                <w:szCs w:val="24"/>
              </w:rPr>
              <w:t>2.О мерах по подготовки и празднования Дня защитника Отечества и Международного женского дня.</w:t>
            </w:r>
          </w:p>
        </w:tc>
        <w:tc>
          <w:tcPr>
            <w:tcW w:w="2551" w:type="dxa"/>
            <w:shd w:val="clear" w:color="auto" w:fill="FFFFFF" w:themeFill="background1"/>
          </w:tcPr>
          <w:p w14:paraId="1CE391B7" w14:textId="77777777" w:rsidR="00400050" w:rsidRPr="00FD47C7" w:rsidRDefault="00400050" w:rsidP="0040005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color w:val="000000"/>
                <w:sz w:val="24"/>
                <w:szCs w:val="24"/>
              </w:rPr>
              <w:t>с. Савкино,</w:t>
            </w:r>
          </w:p>
          <w:p w14:paraId="7B13C792" w14:textId="6159DBB7" w:rsidR="00400050" w:rsidRPr="004B3844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color w:val="000000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0DC37A1" w14:textId="4F4EEB33" w:rsidR="00400050" w:rsidRPr="004B3844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1A1D6B3" w14:textId="77777777" w:rsidR="00400050" w:rsidRPr="00335C6D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58B65C54" w14:textId="77777777" w:rsidR="00400050" w:rsidRPr="00335C6D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6700F168" w14:textId="77777777" w:rsidR="00400050" w:rsidRPr="00335C6D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2A3A1C64" w14:textId="77777777" w:rsidR="00400050" w:rsidRPr="00335C6D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25FFA9A" w14:textId="77777777" w:rsidR="00400050" w:rsidRPr="00335C6D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71DAA5C" w14:textId="77777777" w:rsidR="00400050" w:rsidRPr="00335C6D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81D38AE" w14:textId="77777777" w:rsidR="00400050" w:rsidRPr="00335C6D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41439F6" w14:textId="77777777" w:rsidR="00400050" w:rsidRPr="00335C6D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B4F049D" w14:textId="77777777" w:rsidR="00400050" w:rsidRPr="004B3844" w:rsidRDefault="00400050" w:rsidP="00400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91A35" w:rsidRPr="004C5F8A" w14:paraId="2B8BD19B" w14:textId="77777777" w:rsidTr="00AA1402">
        <w:tc>
          <w:tcPr>
            <w:tcW w:w="1418" w:type="dxa"/>
            <w:shd w:val="clear" w:color="auto" w:fill="FFFFFF" w:themeFill="background1"/>
          </w:tcPr>
          <w:p w14:paraId="53F760A1" w14:textId="77777777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  <w:p w14:paraId="132EAE94" w14:textId="112E238D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FE17B56" w14:textId="28F3E16E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409E811" w14:textId="290ADD47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B188D0C" w14:textId="363B9653" w:rsidR="00891A35" w:rsidRPr="006E620D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комиссии по распределению стимулирующих выплат руководителям муниципальных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2702C11A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FB6B8D8" w14:textId="468A7849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кабинет заместителя главы администрации района</w:t>
            </w:r>
          </w:p>
          <w:p w14:paraId="57E7DA07" w14:textId="05774AB5" w:rsidR="00891A35" w:rsidRPr="00A1279E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74A4221F" w14:textId="0FDE0B5E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Комиссия по распределению стимулирующих выплат руководителям муниципальных учреждений</w:t>
            </w:r>
          </w:p>
        </w:tc>
        <w:tc>
          <w:tcPr>
            <w:tcW w:w="4111" w:type="dxa"/>
            <w:shd w:val="clear" w:color="auto" w:fill="FFFFFF" w:themeFill="background1"/>
          </w:tcPr>
          <w:p w14:paraId="5466C0E8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0503611F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6DB197C2" w14:textId="77777777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5117E1D7" w14:textId="77777777" w:rsidR="00891A35" w:rsidRPr="000D4827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 </w:t>
            </w:r>
            <w:r w:rsidRPr="000D4827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1C3FD265" w14:textId="77777777" w:rsidR="00891A35" w:rsidRPr="000D4827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577725A3" w14:textId="77777777" w:rsidR="00891A35" w:rsidRPr="000D4827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10EBB9DB" w14:textId="77777777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3E45BFA8" w14:textId="77777777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7BDE876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90833" w:rsidRPr="004C5F8A" w14:paraId="7220E6F0" w14:textId="77777777" w:rsidTr="00AA1402">
        <w:tc>
          <w:tcPr>
            <w:tcW w:w="1418" w:type="dxa"/>
            <w:shd w:val="clear" w:color="auto" w:fill="FFFFFF" w:themeFill="background1"/>
          </w:tcPr>
          <w:p w14:paraId="386822DA" w14:textId="77777777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60C74DEC" w14:textId="617D7072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93119D4" w14:textId="1D66B4BF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265F015" w14:textId="44554ED2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BB83EFA" w14:textId="78DF8BBF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0833">
              <w:rPr>
                <w:rFonts w:ascii="Times New Roman" w:hAnsi="Times New Roman"/>
                <w:sz w:val="24"/>
                <w:szCs w:val="24"/>
              </w:rPr>
              <w:t>«Нам выбирать!» - лекция ко Дню молодого избирателя.</w:t>
            </w:r>
          </w:p>
        </w:tc>
        <w:tc>
          <w:tcPr>
            <w:tcW w:w="2551" w:type="dxa"/>
            <w:shd w:val="clear" w:color="auto" w:fill="FFFFFF" w:themeFill="background1"/>
          </w:tcPr>
          <w:p w14:paraId="41EDB772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57A35C77" w14:textId="77777777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11F2915" w14:textId="6643FAA5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лекционный зал</w:t>
            </w:r>
          </w:p>
          <w:p w14:paraId="6654E57E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1F50988" w14:textId="1377DB08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81A718F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98368DF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315AF879" w14:textId="77777777" w:rsidR="00790833" w:rsidRDefault="00790833" w:rsidP="0079083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107BA2CA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90833" w:rsidRPr="004C5F8A" w14:paraId="74F1E34B" w14:textId="77777777" w:rsidTr="00053205">
        <w:tc>
          <w:tcPr>
            <w:tcW w:w="1418" w:type="dxa"/>
            <w:shd w:val="clear" w:color="auto" w:fill="FFFFFF" w:themeFill="background1"/>
          </w:tcPr>
          <w:p w14:paraId="1D650A33" w14:textId="77777777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29F622C7" w14:textId="00228AD3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AF4FC83" w14:textId="1DAB9AEF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859FF86" w14:textId="5FE17027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C49D0CC" w14:textId="77777777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0833">
              <w:rPr>
                <w:rFonts w:ascii="Times New Roman" w:hAnsi="Times New Roman"/>
                <w:sz w:val="24"/>
                <w:szCs w:val="24"/>
              </w:rPr>
              <w:t>Районный семинар «Итоги работы за 2023 год. Направления работы, тенденции, перспективы развития библиотек МКУК Баганского района «ЦБС» на 2024 г.»</w:t>
            </w:r>
          </w:p>
          <w:p w14:paraId="6F88B484" w14:textId="77777777" w:rsidR="00073C43" w:rsidRDefault="00073C4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FAC7891" w14:textId="76DBF667" w:rsidR="00073C43" w:rsidRPr="00790833" w:rsidRDefault="00073C4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8032305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B634B8F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469A380E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256541C9" w14:textId="5B56977F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</w:tcPr>
          <w:p w14:paraId="23FEC85E" w14:textId="77777777" w:rsidR="00790833" w:rsidRPr="00297656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Вальц Т.И.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05980D7" w14:textId="77777777" w:rsidR="00790833" w:rsidRPr="00297656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04B05E8C" w14:textId="77777777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МКУК Баганского района 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297656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899878C" w14:textId="7D27DB4D" w:rsidR="00790833" w:rsidRPr="004B3844" w:rsidRDefault="00790833" w:rsidP="0079083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7B018F" w:rsidRPr="004C5F8A" w14:paraId="3FF9218A" w14:textId="77777777" w:rsidTr="00EE5E80">
        <w:tc>
          <w:tcPr>
            <w:tcW w:w="1418" w:type="dxa"/>
            <w:shd w:val="clear" w:color="auto" w:fill="FFFFFF" w:themeFill="background1"/>
          </w:tcPr>
          <w:p w14:paraId="0FD33D59" w14:textId="77777777" w:rsidR="007B018F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35E54311" w14:textId="77777777" w:rsidR="007B018F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374AC4CF" w14:textId="77777777" w:rsidR="007B018F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A4D4C35" w14:textId="4A6D06AD" w:rsidR="007B018F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E88D06B" w14:textId="77777777" w:rsidR="007B018F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2F5D">
              <w:rPr>
                <w:rFonts w:ascii="Times New Roman" w:hAnsi="Times New Roman"/>
                <w:sz w:val="24"/>
                <w:szCs w:val="24"/>
              </w:rPr>
              <w:t>Соревнования по баскетболу 3х3 среди мужских и женских команд, посвященные дню защитника Отечества (2006 г.р. и младше)</w:t>
            </w:r>
          </w:p>
          <w:p w14:paraId="32716BD1" w14:textId="6A8229C1" w:rsidR="00073C43" w:rsidRPr="00790833" w:rsidRDefault="00073C43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1891106B" w14:textId="77777777" w:rsidR="007B018F" w:rsidRDefault="007B018F" w:rsidP="007B018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Баган,</w:t>
            </w:r>
          </w:p>
          <w:p w14:paraId="4441ED3E" w14:textId="102F8D2D" w:rsidR="007B018F" w:rsidRPr="004B3844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Баганская СОШ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shd w:val="clear" w:color="auto" w:fill="FFFFFF" w:themeFill="background1"/>
          </w:tcPr>
          <w:p w14:paraId="303745D5" w14:textId="0B47A296" w:rsidR="007B018F" w:rsidRPr="004B3844" w:rsidRDefault="007B018F" w:rsidP="007B01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5635008D" w14:textId="77777777" w:rsidR="007B018F" w:rsidRPr="00335C6D" w:rsidRDefault="007B018F" w:rsidP="007B018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4A62F392" w14:textId="77777777" w:rsidR="007B018F" w:rsidRPr="00335C6D" w:rsidRDefault="007B018F" w:rsidP="007B018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7BFBE17A" w14:textId="77777777" w:rsidR="007B018F" w:rsidRDefault="007B018F" w:rsidP="00D2050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44CFDCD5" w14:textId="77777777" w:rsidR="00073C43" w:rsidRDefault="00073C43" w:rsidP="00D2050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537EBBD8" w14:textId="0905F68B" w:rsidR="00073C43" w:rsidRPr="00D2050A" w:rsidRDefault="00073C43" w:rsidP="00D2050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40934" w:rsidRPr="004C5F8A" w14:paraId="4549B9B0" w14:textId="77777777" w:rsidTr="00EE5E80">
        <w:tc>
          <w:tcPr>
            <w:tcW w:w="1418" w:type="dxa"/>
            <w:shd w:val="clear" w:color="auto" w:fill="FFFFFF" w:themeFill="background1"/>
          </w:tcPr>
          <w:p w14:paraId="2F1D838D" w14:textId="77777777" w:rsid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2039FE86" w14:textId="597F78C4" w:rsid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F3D7611" w14:textId="2A767768" w:rsid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243AA555" w14:textId="1AC9BD02" w:rsid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6EBBBC8" w14:textId="77777777" w:rsidR="00C40934" w:rsidRDefault="00C40934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934">
              <w:rPr>
                <w:rFonts w:ascii="Times New Roman" w:hAnsi="Times New Roman"/>
                <w:sz w:val="24"/>
                <w:szCs w:val="24"/>
              </w:rPr>
              <w:t>Соревнования по безэкипировочному жиму штанги</w:t>
            </w:r>
          </w:p>
          <w:p w14:paraId="3554C767" w14:textId="77777777" w:rsidR="00073C43" w:rsidRDefault="00073C43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5D4037B" w14:textId="77777777" w:rsidR="00073C43" w:rsidRDefault="00073C43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8E5780E" w14:textId="10728E91" w:rsidR="00073C43" w:rsidRPr="00E22F5D" w:rsidRDefault="00073C43" w:rsidP="00C409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C7F3BE5" w14:textId="77777777" w:rsidR="00C40934" w:rsidRDefault="00C40934" w:rsidP="00C4093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40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Баган,</w:t>
            </w:r>
          </w:p>
          <w:p w14:paraId="163BAA8C" w14:textId="3CA8CE4F" w:rsidR="00C40934" w:rsidRPr="00E22F5D" w:rsidRDefault="00C40934" w:rsidP="00C4093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манеж Баганской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0A0A8146" w14:textId="6723EDD5" w:rsidR="00C40934" w:rsidRPr="00335C6D" w:rsidRDefault="00C40934" w:rsidP="00C4093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6867EA47" w14:textId="77777777" w:rsidR="00C40934" w:rsidRPr="00335C6D" w:rsidRDefault="00C40934" w:rsidP="00C4093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7593A731" w14:textId="77777777" w:rsidR="00C40934" w:rsidRPr="00335C6D" w:rsidRDefault="00C40934" w:rsidP="00C4093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500E07B0" w14:textId="650B789C" w:rsidR="00C40934" w:rsidRDefault="00C40934" w:rsidP="00D2050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9D4E97" w:rsidRPr="004C5F8A" w14:paraId="47D3AF9D" w14:textId="77777777" w:rsidTr="009931CE">
        <w:tc>
          <w:tcPr>
            <w:tcW w:w="1418" w:type="dxa"/>
            <w:shd w:val="clear" w:color="auto" w:fill="FFFFFF" w:themeFill="background1"/>
          </w:tcPr>
          <w:p w14:paraId="763F26E4" w14:textId="2025B8FA" w:rsidR="009D4E97" w:rsidRPr="004D1EA9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EA9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14:paraId="6FC4022B" w14:textId="77777777" w:rsidR="009D4E97" w:rsidRPr="004D1EA9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EA9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4D9429E0" w14:textId="77777777" w:rsidR="009D4E97" w:rsidRPr="004D1EA9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EA9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7683C9E" w14:textId="481752C3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EA9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1CEDB41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EA9">
              <w:rPr>
                <w:rFonts w:ascii="Times New Roman" w:hAnsi="Times New Roman"/>
                <w:sz w:val="24"/>
                <w:szCs w:val="24"/>
              </w:rPr>
              <w:t xml:space="preserve">Сессия Совета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Лозовского</w:t>
            </w:r>
            <w:r w:rsidRPr="004D1EA9">
              <w:rPr>
                <w:rFonts w:ascii="Times New Roman" w:hAnsi="Times New Roman"/>
                <w:sz w:val="24"/>
                <w:szCs w:val="24"/>
              </w:rPr>
              <w:t xml:space="preserve"> сельсовета:</w:t>
            </w:r>
          </w:p>
          <w:p w14:paraId="37BE3357" w14:textId="77777777" w:rsidR="009D4E97" w:rsidRPr="004D1EA9" w:rsidRDefault="009D4E97" w:rsidP="009D4E97">
            <w:pPr>
              <w:rPr>
                <w:rFonts w:ascii="Times New Roman" w:hAnsi="Times New Roman"/>
                <w:sz w:val="24"/>
                <w:szCs w:val="24"/>
              </w:rPr>
            </w:pPr>
            <w:r w:rsidRPr="004D1EA9">
              <w:rPr>
                <w:rFonts w:ascii="Times New Roman" w:hAnsi="Times New Roman"/>
                <w:sz w:val="24"/>
                <w:szCs w:val="24"/>
              </w:rPr>
              <w:t xml:space="preserve">1. О внесении изменений в решение </w:t>
            </w:r>
          </w:p>
          <w:p w14:paraId="1ADB7346" w14:textId="77777777" w:rsidR="009D4E97" w:rsidRDefault="009D4E97" w:rsidP="009D4E97">
            <w:pPr>
              <w:rPr>
                <w:rFonts w:ascii="Times New Roman" w:hAnsi="Times New Roman"/>
                <w:sz w:val="24"/>
                <w:szCs w:val="24"/>
              </w:rPr>
            </w:pPr>
            <w:r w:rsidRPr="004D1EA9">
              <w:rPr>
                <w:rFonts w:ascii="Times New Roman" w:hAnsi="Times New Roman"/>
                <w:sz w:val="24"/>
                <w:szCs w:val="24"/>
              </w:rPr>
              <w:t>51 сессии Совета депутатов Лозовского сельсовета Баганского района Новосибирской области 6 созыва № 214 от 28.12.2023 г.«О бюджете Лозовского сельсовета Баганского района Новосибирской области на 2024 год и плановый период 2025-2026 годов</w:t>
            </w:r>
          </w:p>
          <w:p w14:paraId="44EA248F" w14:textId="2A6C613F" w:rsidR="000B7904" w:rsidRPr="00C40934" w:rsidRDefault="000B7904" w:rsidP="009D4E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85F8726" w14:textId="77777777" w:rsidR="009D4E97" w:rsidRPr="00B928AB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65894D66" w14:textId="53D07EBE" w:rsidR="009D4E97" w:rsidRPr="00C40934" w:rsidRDefault="009D4E97" w:rsidP="009D4E9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F6B3EE2" w14:textId="009B12DF" w:rsidR="009D4E97" w:rsidRPr="00335C6D" w:rsidRDefault="009D4E97" w:rsidP="009D4E9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82FB24D" w14:textId="77777777" w:rsidR="009D4E97" w:rsidRPr="00B928AB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38D82424" w14:textId="77777777" w:rsidR="009D4E97" w:rsidRPr="00B928AB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30585578" w14:textId="56EF5B28" w:rsidR="009D4E97" w:rsidRDefault="009D4E97" w:rsidP="009D4E9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35-386</w:t>
            </w:r>
          </w:p>
        </w:tc>
      </w:tr>
      <w:tr w:rsidR="00790833" w:rsidRPr="004C5F8A" w14:paraId="2038636C" w14:textId="77777777" w:rsidTr="00542B82">
        <w:tc>
          <w:tcPr>
            <w:tcW w:w="1418" w:type="dxa"/>
            <w:shd w:val="clear" w:color="auto" w:fill="FFFFFF" w:themeFill="background1"/>
          </w:tcPr>
          <w:p w14:paraId="6F3A6757" w14:textId="77777777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  <w:p w14:paraId="7C35B051" w14:textId="1B64C3F1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D030829" w14:textId="20C0E53D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5C62300" w14:textId="6AFD55EC" w:rsid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D39A272" w14:textId="3D398346" w:rsidR="00790833" w:rsidRPr="00790833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0833">
              <w:rPr>
                <w:rFonts w:ascii="Times New Roman" w:hAnsi="Times New Roman"/>
                <w:sz w:val="24"/>
                <w:szCs w:val="24"/>
              </w:rPr>
              <w:t>Праздничный концерт, посвященный Дню защитника Отечества</w:t>
            </w:r>
          </w:p>
        </w:tc>
        <w:tc>
          <w:tcPr>
            <w:tcW w:w="2551" w:type="dxa"/>
            <w:shd w:val="clear" w:color="auto" w:fill="FFFFFF" w:themeFill="background1"/>
          </w:tcPr>
          <w:p w14:paraId="6766C363" w14:textId="77777777" w:rsidR="00790833" w:rsidRPr="00192886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719DB89" w14:textId="6C628CB9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7607F4BA" w14:textId="1BBD744B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E23280E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35C46D84" w14:textId="77777777" w:rsidR="00790833" w:rsidRPr="004B3844" w:rsidRDefault="00790833" w:rsidP="007908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2A447B3C" w14:textId="3CB7EED3" w:rsidR="00790833" w:rsidRPr="00297656" w:rsidRDefault="00790833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E22F5D" w:rsidRPr="004C5F8A" w14:paraId="7FC88E13" w14:textId="77777777" w:rsidTr="00542B82">
        <w:tc>
          <w:tcPr>
            <w:tcW w:w="1418" w:type="dxa"/>
            <w:shd w:val="clear" w:color="auto" w:fill="FFFFFF" w:themeFill="background1"/>
          </w:tcPr>
          <w:p w14:paraId="12514C39" w14:textId="77777777" w:rsidR="00E22F5D" w:rsidRPr="00C1154B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4B"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53E5E5A5" w14:textId="77777777" w:rsidR="00E22F5D" w:rsidRPr="00C1154B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4B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35A7DAF6" w14:textId="77777777" w:rsidR="00E22F5D" w:rsidRPr="00C1154B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4B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56AC299" w14:textId="0387D80D" w:rsidR="00E22F5D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4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C1583C3" w14:textId="77777777" w:rsidR="00E61724" w:rsidRDefault="00E22F5D" w:rsidP="004525A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9EE">
              <w:rPr>
                <w:rFonts w:ascii="Times New Roman" w:eastAsia="Times New Roman" w:hAnsi="Times New Roman"/>
                <w:sz w:val="24"/>
                <w:szCs w:val="24"/>
              </w:rPr>
              <w:t>Соревнования по волейболу среди девушек и юношей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  <w:r w:rsidRPr="001029EE">
              <w:rPr>
                <w:rFonts w:ascii="Times New Roman" w:eastAsia="Times New Roman" w:hAnsi="Times New Roman"/>
                <w:sz w:val="24"/>
                <w:szCs w:val="24"/>
              </w:rPr>
              <w:t>-201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Pr="001029EE">
              <w:rPr>
                <w:rFonts w:ascii="Times New Roman" w:eastAsia="Times New Roman" w:hAnsi="Times New Roman"/>
                <w:sz w:val="24"/>
                <w:szCs w:val="24"/>
              </w:rPr>
              <w:t xml:space="preserve"> г.р. в зачет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Муниципального этапа Всероссийских спортивных игр школьников </w:t>
            </w:r>
            <w:r w:rsidRPr="001029EE">
              <w:rPr>
                <w:rFonts w:ascii="Times New Roman" w:eastAsia="Times New Roman" w:hAnsi="Times New Roman"/>
                <w:sz w:val="24"/>
                <w:szCs w:val="24"/>
              </w:rPr>
              <w:t>«Президентские спортивные игры»</w:t>
            </w:r>
          </w:p>
          <w:p w14:paraId="13E447D1" w14:textId="77777777" w:rsidR="000B7904" w:rsidRDefault="000B7904" w:rsidP="004525A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BB8617E" w14:textId="706CAAE0" w:rsidR="000B7904" w:rsidRPr="004525A5" w:rsidRDefault="000B7904" w:rsidP="004525A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142617CF" w14:textId="77777777" w:rsidR="00E22F5D" w:rsidRDefault="00E22F5D" w:rsidP="00E22F5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Баган,</w:t>
            </w:r>
          </w:p>
          <w:p w14:paraId="0B80E6A2" w14:textId="146C0B23" w:rsidR="00E22F5D" w:rsidRPr="00192886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Баганская СОШ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shd w:val="clear" w:color="auto" w:fill="FFFFFF" w:themeFill="background1"/>
          </w:tcPr>
          <w:p w14:paraId="6B1C8FBE" w14:textId="0FF3F444" w:rsidR="00E22F5D" w:rsidRPr="004B3844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1CEE912C" w14:textId="77777777" w:rsidR="00E22F5D" w:rsidRPr="00335C6D" w:rsidRDefault="00E22F5D" w:rsidP="00E22F5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07440EDE" w14:textId="77777777" w:rsidR="00E22F5D" w:rsidRPr="00335C6D" w:rsidRDefault="00E22F5D" w:rsidP="00E22F5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58FB11DF" w14:textId="77777777" w:rsidR="00E22F5D" w:rsidRDefault="00E22F5D" w:rsidP="00E22F5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32E96CD5" w14:textId="77777777" w:rsidR="00E22F5D" w:rsidRDefault="00E22F5D" w:rsidP="00E22F5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41C36362" w14:textId="77777777" w:rsidR="00E22F5D" w:rsidRPr="004B3844" w:rsidRDefault="00E22F5D" w:rsidP="00E22F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25A5" w:rsidRPr="004C5F8A" w14:paraId="2896BC29" w14:textId="77777777" w:rsidTr="00542B82">
        <w:tc>
          <w:tcPr>
            <w:tcW w:w="1418" w:type="dxa"/>
            <w:shd w:val="clear" w:color="auto" w:fill="FFFFFF" w:themeFill="background1"/>
          </w:tcPr>
          <w:p w14:paraId="0155F9AF" w14:textId="0E60636C" w:rsidR="004525A5" w:rsidRPr="00B35516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551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14:paraId="5A584F9E" w14:textId="77777777" w:rsidR="004525A5" w:rsidRPr="00B35516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5516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8F33E37" w14:textId="3A0FC473" w:rsidR="004525A5" w:rsidRPr="00B35516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r w:rsidRPr="00B3551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65DF735" w14:textId="76A66C70" w:rsidR="004525A5" w:rsidRPr="00C1154B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5516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B35516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99B082F" w14:textId="77777777" w:rsidR="004525A5" w:rsidRPr="00B35516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5516">
              <w:rPr>
                <w:rFonts w:ascii="Times New Roman" w:hAnsi="Times New Roman"/>
                <w:sz w:val="24"/>
                <w:szCs w:val="24"/>
              </w:rPr>
              <w:t>Сессия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Совета депутатов Андреевского сельсовета</w:t>
            </w:r>
            <w:r w:rsidRPr="00B35516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7B95EAE2" w14:textId="77777777" w:rsidR="004525A5" w:rsidRPr="00B35516" w:rsidRDefault="004525A5" w:rsidP="004525A5">
            <w:pPr>
              <w:rPr>
                <w:rFonts w:ascii="Times New Roman" w:hAnsi="Times New Roman"/>
                <w:sz w:val="24"/>
                <w:szCs w:val="24"/>
              </w:rPr>
            </w:pPr>
            <w:r w:rsidRPr="00B35516">
              <w:rPr>
                <w:rFonts w:ascii="Times New Roman" w:hAnsi="Times New Roman"/>
                <w:sz w:val="24"/>
                <w:szCs w:val="24"/>
              </w:rPr>
              <w:t>1. О проекте исполнения бюджета Андреевского сельсовета за 2023.</w:t>
            </w:r>
          </w:p>
          <w:p w14:paraId="4160CAF3" w14:textId="77777777" w:rsidR="004525A5" w:rsidRPr="00B35516" w:rsidRDefault="004525A5" w:rsidP="004525A5">
            <w:pPr>
              <w:rPr>
                <w:rFonts w:ascii="Times New Roman" w:hAnsi="Times New Roman"/>
                <w:sz w:val="24"/>
                <w:szCs w:val="24"/>
              </w:rPr>
            </w:pPr>
            <w:r w:rsidRPr="00B35516">
              <w:rPr>
                <w:rFonts w:ascii="Times New Roman" w:hAnsi="Times New Roman"/>
                <w:sz w:val="24"/>
                <w:szCs w:val="24"/>
              </w:rPr>
              <w:t>2. О проведении публичных слушаний по проекту исполнения бюджета Андреевского сельсовета за 2023.</w:t>
            </w:r>
          </w:p>
          <w:p w14:paraId="3956A704" w14:textId="77777777" w:rsidR="004525A5" w:rsidRDefault="004525A5" w:rsidP="004525A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др.</w:t>
            </w:r>
          </w:p>
          <w:p w14:paraId="4C521D05" w14:textId="77777777" w:rsidR="004525A5" w:rsidRDefault="004525A5" w:rsidP="004525A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DE16B0B" w14:textId="77777777" w:rsidR="004525A5" w:rsidRPr="001029EE" w:rsidRDefault="004525A5" w:rsidP="004525A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530171F" w14:textId="77777777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5BD46713" w14:textId="20F3AC9F" w:rsidR="004525A5" w:rsidRPr="00E22F5D" w:rsidRDefault="004525A5" w:rsidP="004525A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E833B2F" w14:textId="3F32179E" w:rsidR="004525A5" w:rsidRPr="00335C6D" w:rsidRDefault="004525A5" w:rsidP="004525A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Совет депутатов Андреевского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FC0E9A7" w14:textId="77777777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Черепанов В.С.,</w:t>
            </w:r>
          </w:p>
          <w:p w14:paraId="26D0A308" w14:textId="77777777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председатель Совета депутатов Андреевского сельсовета,</w:t>
            </w:r>
          </w:p>
          <w:p w14:paraId="2D0B2B05" w14:textId="77777777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35-444</w:t>
            </w:r>
          </w:p>
          <w:p w14:paraId="207E32BD" w14:textId="77777777" w:rsidR="004525A5" w:rsidRPr="004B3844" w:rsidRDefault="004525A5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B8280E0" w14:textId="77777777" w:rsidR="004525A5" w:rsidRDefault="004525A5" w:rsidP="004525A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8277F6" w:rsidRPr="004C5F8A" w14:paraId="7D75C378" w14:textId="77777777" w:rsidTr="00854156">
        <w:tc>
          <w:tcPr>
            <w:tcW w:w="1418" w:type="dxa"/>
            <w:shd w:val="clear" w:color="auto" w:fill="FFFFFF" w:themeFill="background1"/>
          </w:tcPr>
          <w:p w14:paraId="57CEFFBD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</w:p>
          <w:p w14:paraId="3B35E946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E4306B0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22A1ECB7" w14:textId="35E09D22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751BE4E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Палецкого сельсовета:</w:t>
            </w:r>
          </w:p>
          <w:p w14:paraId="3902F98E" w14:textId="2726DB27" w:rsidR="00E61724" w:rsidRPr="00790833" w:rsidRDefault="008277F6" w:rsidP="004525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 в</w:t>
            </w:r>
            <w:r w:rsidRPr="00D13780">
              <w:rPr>
                <w:rFonts w:ascii="Times New Roman" w:hAnsi="Times New Roman"/>
                <w:sz w:val="24"/>
                <w:szCs w:val="24"/>
              </w:rPr>
              <w:t>несени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D13780">
              <w:rPr>
                <w:rFonts w:ascii="Times New Roman" w:hAnsi="Times New Roman"/>
                <w:sz w:val="24"/>
                <w:szCs w:val="24"/>
              </w:rPr>
              <w:t xml:space="preserve"> изменений в бюджет Палецкого сельсовета Баганского района Новосибирской области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21050A7F" w14:textId="77777777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422C8498" w14:textId="59707810" w:rsidR="008277F6" w:rsidRPr="0019288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0E7840D" w14:textId="4ABAD40E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C65F98B" w14:textId="77777777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6F234F3E" w14:textId="77777777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Председатель Совета депутатов Палецкого сельсовета,</w:t>
            </w:r>
          </w:p>
          <w:p w14:paraId="0CC1AF7B" w14:textId="38A3E034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45-146</w:t>
            </w:r>
          </w:p>
        </w:tc>
      </w:tr>
      <w:tr w:rsidR="000B7904" w:rsidRPr="004C5F8A" w14:paraId="475F96F4" w14:textId="77777777" w:rsidTr="00854156">
        <w:tc>
          <w:tcPr>
            <w:tcW w:w="1418" w:type="dxa"/>
            <w:shd w:val="clear" w:color="auto" w:fill="FFFFFF" w:themeFill="background1"/>
          </w:tcPr>
          <w:p w14:paraId="0B6BD493" w14:textId="21D721E5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14:paraId="42C6B8A9" w14:textId="77777777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CA6FA25" w14:textId="61DB056F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r w:rsidRPr="000B790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991FC03" w14:textId="0CD7339D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6E3BD2A" w14:textId="77777777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59DCD7C3" w14:textId="77777777" w:rsidR="000B7904" w:rsidRPr="000B7904" w:rsidRDefault="000B7904" w:rsidP="000B7904">
            <w:pPr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 xml:space="preserve">1.О внесении изменений в решение сорок пятой сессии Совета депутатов Баганского сельсовета от 22.12.2023 № 236 «О бюджете Баганского сельсовета Баганского района Новосибирской области на 2024 год и плановый период 2025 и 2026 годов».  </w:t>
            </w:r>
          </w:p>
          <w:p w14:paraId="084E3613" w14:textId="77777777" w:rsidR="000B7904" w:rsidRPr="000B7904" w:rsidRDefault="000B7904" w:rsidP="000B790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07DB736" w14:textId="77777777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B7D2F66" w14:textId="77777777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1EA6E54" w14:textId="4C90343F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99772F2" w14:textId="533126B5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FA6D515" w14:textId="77777777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5E494C9C" w14:textId="77777777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Председатель Совета депутатов Баганского сельсовета,</w:t>
            </w:r>
          </w:p>
          <w:p w14:paraId="32216D01" w14:textId="3D0CEF8A" w:rsidR="000B7904" w:rsidRPr="000B7904" w:rsidRDefault="000B7904" w:rsidP="000B79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891A35" w:rsidRPr="004C5F8A" w14:paraId="23506D4C" w14:textId="77777777" w:rsidTr="00AA1402">
        <w:tc>
          <w:tcPr>
            <w:tcW w:w="1418" w:type="dxa"/>
            <w:shd w:val="clear" w:color="auto" w:fill="FFFFFF" w:themeFill="background1"/>
          </w:tcPr>
          <w:p w14:paraId="2F3E7B43" w14:textId="77777777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70EA3C35" w14:textId="6FB9B508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3B54714" w14:textId="67D737F4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E3CAE6B" w14:textId="4D2A5B3C" w:rsidR="00891A35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8FC2048" w14:textId="291D7FF0" w:rsidR="00891A35" w:rsidRPr="006E620D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6BC1E018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B6F22BA" w14:textId="07BEE49F" w:rsidR="00891A35" w:rsidRPr="00A1279E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1554A74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219418BB" w14:textId="001621CE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111" w:type="dxa"/>
            <w:shd w:val="clear" w:color="auto" w:fill="FFFFFF" w:themeFill="background1"/>
          </w:tcPr>
          <w:p w14:paraId="6C1B9142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78A07E5F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401CF1A1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316E95B7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7A725A5B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10013CD6" w14:textId="77777777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49858BC9" w14:textId="1A87A740" w:rsidR="00891A35" w:rsidRPr="004B3844" w:rsidRDefault="00891A35" w:rsidP="00891A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8277F6" w:rsidRPr="004C5F8A" w14:paraId="01F7DA10" w14:textId="77777777" w:rsidTr="00BA4212">
        <w:tc>
          <w:tcPr>
            <w:tcW w:w="1418" w:type="dxa"/>
            <w:shd w:val="clear" w:color="auto" w:fill="FFFFFF" w:themeFill="background1"/>
          </w:tcPr>
          <w:p w14:paraId="73802913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16B4C334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FB15AC3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9F38D9A" w14:textId="41F3BF82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F8C0452" w14:textId="3F06C1CF" w:rsidR="008277F6" w:rsidRPr="00A1279E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E1">
              <w:rPr>
                <w:rFonts w:ascii="Times New Roman" w:hAnsi="Times New Roman"/>
                <w:sz w:val="24"/>
                <w:szCs w:val="24"/>
              </w:rPr>
              <w:t>«Формула здоровья» Библиотечно-атлетический помост с приглашением тренера спортшколы</w:t>
            </w:r>
          </w:p>
        </w:tc>
        <w:tc>
          <w:tcPr>
            <w:tcW w:w="2551" w:type="dxa"/>
          </w:tcPr>
          <w:p w14:paraId="0145E50A" w14:textId="77777777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1706501" w14:textId="77777777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298E7A2F" w14:textId="1348F665" w:rsidR="008277F6" w:rsidRPr="00A1279E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59F21FFC" w14:textId="7FDFD64A" w:rsidR="008277F6" w:rsidRPr="004B3844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</w:tcPr>
          <w:p w14:paraId="492CD516" w14:textId="77777777" w:rsidR="008277F6" w:rsidRPr="0029765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Вальц Т.И.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7F77EBD" w14:textId="77777777" w:rsidR="008277F6" w:rsidRPr="0029765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4CC5F904" w14:textId="77777777" w:rsidR="008277F6" w:rsidRDefault="008277F6" w:rsidP="008277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МКУК Баганского района 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297656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4DF2303" w14:textId="77777777" w:rsidR="00E61724" w:rsidRDefault="008277F6" w:rsidP="00D205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3E117BB8" w14:textId="77777777" w:rsidR="00D2050A" w:rsidRDefault="00D2050A" w:rsidP="00D205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E927AD6" w14:textId="77777777" w:rsidR="00073C43" w:rsidRDefault="00073C43" w:rsidP="00D205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8C1E841" w14:textId="3FC408CD" w:rsidR="00073C43" w:rsidRPr="004B3844" w:rsidRDefault="00073C43" w:rsidP="00D205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E97" w:rsidRPr="004C5F8A" w14:paraId="3C43D2E4" w14:textId="77777777" w:rsidTr="00FF1B1D">
        <w:tc>
          <w:tcPr>
            <w:tcW w:w="1418" w:type="dxa"/>
            <w:shd w:val="clear" w:color="auto" w:fill="FFFFFF" w:themeFill="background1"/>
          </w:tcPr>
          <w:p w14:paraId="61797A7D" w14:textId="4EDE248A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  <w:p w14:paraId="0C5CF796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592F7BA" w14:textId="21BEB3FD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F6DFE06" w14:textId="52368A4A" w:rsidR="009D4E97" w:rsidRPr="004D1EA9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1640C0E" w14:textId="77777777" w:rsidR="009D4E97" w:rsidRPr="005842FC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5842FC">
              <w:rPr>
                <w:rFonts w:ascii="Times New Roman" w:hAnsi="Times New Roman"/>
                <w:sz w:val="24"/>
                <w:szCs w:val="24"/>
              </w:rPr>
              <w:t>ессия Совета депутатов Баганског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Pr="005842FC">
              <w:rPr>
                <w:rFonts w:ascii="Times New Roman" w:hAnsi="Times New Roman"/>
                <w:sz w:val="24"/>
                <w:szCs w:val="24"/>
              </w:rPr>
              <w:t>района:</w:t>
            </w:r>
          </w:p>
          <w:p w14:paraId="6FD6B126" w14:textId="16878138" w:rsidR="00736EF3" w:rsidRPr="00736EF3" w:rsidRDefault="00736EF3" w:rsidP="00736EF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736EF3">
              <w:rPr>
                <w:rFonts w:ascii="Times New Roman" w:hAnsi="Times New Roman"/>
                <w:sz w:val="24"/>
                <w:szCs w:val="24"/>
              </w:rPr>
              <w:t>. О внесении изменений в решение 29-й сессии Совета депутатов Баганского района Новосибирской области четвертого созыва от 22 декабря 2023 года № 258 «О бюджете Баганского района Новосибирской области на 2024 год и плановый период 2025 и 2026 годов»;</w:t>
            </w:r>
          </w:p>
          <w:p w14:paraId="7BF1E399" w14:textId="6774F318" w:rsidR="009D4E97" w:rsidRPr="005842FC" w:rsidRDefault="00736EF3" w:rsidP="00736EF3">
            <w:pPr>
              <w:rPr>
                <w:rFonts w:ascii="Times New Roman" w:hAnsi="Times New Roman"/>
                <w:sz w:val="24"/>
                <w:szCs w:val="24"/>
              </w:rPr>
            </w:pPr>
            <w:r w:rsidRPr="00736EF3">
              <w:rPr>
                <w:rFonts w:ascii="Times New Roman" w:hAnsi="Times New Roman"/>
                <w:sz w:val="24"/>
                <w:szCs w:val="24"/>
              </w:rPr>
              <w:t>2. Информация временно исполняющего полномочия Главы Баганского района Новосибирской области о результатах деятельности местной администрации и иных подведомственных ему органов местного самоуправления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9B7074A" w14:textId="09B55E92" w:rsidR="009D4E97" w:rsidRPr="004D1EA9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42F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</w:tcPr>
          <w:p w14:paraId="0DF9AF6E" w14:textId="77777777" w:rsidR="009D4E97" w:rsidRPr="00335C6D" w:rsidRDefault="009D4E97" w:rsidP="009D4E9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D9F9D49" w14:textId="3ECBBEC4" w:rsidR="009D4E97" w:rsidRPr="00B928AB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</w:tcPr>
          <w:p w14:paraId="29623AB3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 Баганского района</w:t>
            </w:r>
          </w:p>
          <w:p w14:paraId="3872A22B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0C42DDB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1FE30F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F566846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0EB3D9E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BA7975D" w14:textId="77777777" w:rsidR="009D4E97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F620003" w14:textId="77777777" w:rsidR="009D4E97" w:rsidRPr="00B928AB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76690C4" w14:textId="77777777" w:rsidR="009D4E97" w:rsidRPr="00335C6D" w:rsidRDefault="009D4E97" w:rsidP="009D4E9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Синица А.Н.,</w:t>
            </w:r>
          </w:p>
          <w:p w14:paraId="14CCA212" w14:textId="77777777" w:rsidR="009D4E97" w:rsidRPr="00335C6D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          Баганского района,</w:t>
            </w:r>
          </w:p>
          <w:p w14:paraId="1DA77518" w14:textId="0972517A" w:rsidR="009D4E97" w:rsidRPr="00B928AB" w:rsidRDefault="009D4E97" w:rsidP="009D4E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21- 650</w:t>
            </w:r>
          </w:p>
        </w:tc>
      </w:tr>
      <w:tr w:rsidR="0057154E" w:rsidRPr="004C5F8A" w14:paraId="549EAA30" w14:textId="77777777" w:rsidTr="0017533F">
        <w:tc>
          <w:tcPr>
            <w:tcW w:w="1418" w:type="dxa"/>
            <w:shd w:val="clear" w:color="auto" w:fill="FFFFFF" w:themeFill="background1"/>
          </w:tcPr>
          <w:p w14:paraId="260E0CFA" w14:textId="34488563" w:rsidR="0057154E" w:rsidRPr="00FA25C6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  <w:p w14:paraId="041486AD" w14:textId="77777777" w:rsidR="0057154E" w:rsidRPr="00FA25C6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27F42A3" w14:textId="77777777" w:rsidR="0057154E" w:rsidRPr="00FA25C6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B25CEDD" w14:textId="072C2C01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4A0CC19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Коллегия при Главе района:</w:t>
            </w:r>
          </w:p>
          <w:p w14:paraId="67C2BB96" w14:textId="77777777" w:rsidR="0057154E" w:rsidRPr="00FA25C6" w:rsidRDefault="0057154E" w:rsidP="0057154E">
            <w:pPr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1. О ходе зимовки скота в</w:t>
            </w:r>
          </w:p>
          <w:p w14:paraId="34A367E6" w14:textId="77777777" w:rsidR="0057154E" w:rsidRPr="00FA25C6" w:rsidRDefault="0057154E" w:rsidP="0057154E">
            <w:pPr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хозяйствах района</w:t>
            </w:r>
          </w:p>
          <w:p w14:paraId="7BD5A670" w14:textId="77777777" w:rsidR="0057154E" w:rsidRPr="00FA25C6" w:rsidRDefault="0057154E" w:rsidP="0057154E">
            <w:pPr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2. О ходе выполнения муниципальной программы «Культура Баганского района на 2022-2024 годы» за 2023 год</w:t>
            </w:r>
          </w:p>
          <w:p w14:paraId="447DB22D" w14:textId="512C649A" w:rsidR="0057154E" w:rsidRDefault="0057154E" w:rsidP="00D2050A">
            <w:pPr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3. О выполнении плана мероприятий по реализации региональных проектов национального проекта «Образование» на территории Баганского Новосибирской области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507D4733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529438A" w14:textId="71214817" w:rsidR="0057154E" w:rsidRPr="00926BE6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B10BAC8" w14:textId="24D78F05" w:rsidR="0057154E" w:rsidRPr="00926BE6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C96859C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3590A6DC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095E2310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7B73C7D1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23C5A72C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70AAFB67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6A7B9600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367A4F" w14:textId="77777777" w:rsidR="0057154E" w:rsidRPr="00335C6D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BDA6699" w14:textId="77777777" w:rsidR="0057154E" w:rsidRPr="00926BE6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25C6" w:rsidRPr="004C5F8A" w14:paraId="67F1499A" w14:textId="77777777" w:rsidTr="0017533F">
        <w:tc>
          <w:tcPr>
            <w:tcW w:w="1418" w:type="dxa"/>
            <w:shd w:val="clear" w:color="auto" w:fill="FFFFFF" w:themeFill="background1"/>
          </w:tcPr>
          <w:p w14:paraId="3D86A438" w14:textId="77777777" w:rsidR="00FA25C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7156BFBF" w14:textId="77777777" w:rsidR="00FA25C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8070690" w14:textId="77777777" w:rsidR="00FA25C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2DB8FFD7" w14:textId="7D97DB4B" w:rsidR="00FA25C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E88D4A3" w14:textId="77777777" w:rsidR="00FA25C6" w:rsidRPr="00FA25C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5C6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BF4B386" w14:textId="77777777" w:rsidR="00FA25C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FA25C6">
              <w:rPr>
                <w:rFonts w:ascii="Times New Roman" w:hAnsi="Times New Roman"/>
                <w:sz w:val="24"/>
                <w:szCs w:val="24"/>
              </w:rPr>
              <w:t xml:space="preserve">О ходе исполнения постановления администрации Лозовского сельсовета   «О проведении профилактический мероприятий по пожарной </w:t>
            </w:r>
            <w:r w:rsidRPr="00FA25C6">
              <w:rPr>
                <w:rFonts w:ascii="Times New Roman" w:hAnsi="Times New Roman"/>
                <w:sz w:val="24"/>
                <w:szCs w:val="24"/>
              </w:rPr>
              <w:lastRenderedPageBreak/>
              <w:t>безопасности территории Лозовского сельсовета Баганского района Новосибирской области на 2024 год»</w:t>
            </w:r>
          </w:p>
          <w:p w14:paraId="571682FC" w14:textId="77777777" w:rsidR="00D2050A" w:rsidRDefault="00D2050A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FF0BA6A" w14:textId="77777777" w:rsidR="00D2050A" w:rsidRDefault="00D2050A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D3BB0C0" w14:textId="15ABEEB1" w:rsidR="00D2050A" w:rsidRDefault="00D2050A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ED25877" w14:textId="77777777" w:rsidR="00FA25C6" w:rsidRPr="00B928AB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lastRenderedPageBreak/>
              <w:t>с. Лозовское,</w:t>
            </w:r>
          </w:p>
          <w:p w14:paraId="65F880D3" w14:textId="369897C9" w:rsidR="00FA25C6" w:rsidRPr="00926BE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9731F02" w14:textId="1703C999" w:rsidR="00FA25C6" w:rsidRPr="00926BE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759A251" w14:textId="77777777" w:rsidR="00FA25C6" w:rsidRPr="00B928AB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14B4A597" w14:textId="77777777" w:rsidR="00FA25C6" w:rsidRPr="00B928AB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207948F9" w14:textId="7141531E" w:rsidR="00FA25C6" w:rsidRPr="00926BE6" w:rsidRDefault="00FA25C6" w:rsidP="00FA25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35-386</w:t>
            </w:r>
          </w:p>
        </w:tc>
      </w:tr>
      <w:tr w:rsidR="0057154E" w:rsidRPr="004C5F8A" w14:paraId="671A687A" w14:textId="77777777" w:rsidTr="00A62B3E">
        <w:tc>
          <w:tcPr>
            <w:tcW w:w="1418" w:type="dxa"/>
            <w:shd w:val="clear" w:color="auto" w:fill="FFFFFF" w:themeFill="background1"/>
          </w:tcPr>
          <w:p w14:paraId="1772621E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1A2ACB07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6BB92DF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DE1CB3C" w14:textId="14FE7238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07095E8" w14:textId="7F63F36B" w:rsidR="0057154E" w:rsidRPr="00545E9A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 xml:space="preserve">Подготовка и экспонирование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545E9A">
              <w:rPr>
                <w:rFonts w:ascii="Times New Roman" w:hAnsi="Times New Roman"/>
                <w:sz w:val="24"/>
                <w:szCs w:val="24"/>
              </w:rPr>
              <w:t>ыставк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 </w:t>
            </w:r>
            <w:r w:rsidRPr="00545E9A">
              <w:rPr>
                <w:rFonts w:ascii="Times New Roman" w:hAnsi="Times New Roman"/>
                <w:sz w:val="24"/>
                <w:szCs w:val="24"/>
              </w:rPr>
              <w:t>посвященн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545E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A3E8686" w14:textId="7A33844C" w:rsidR="0057154E" w:rsidRPr="00FA25C6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E9A">
              <w:rPr>
                <w:rFonts w:ascii="Times New Roman" w:hAnsi="Times New Roman"/>
                <w:sz w:val="24"/>
                <w:szCs w:val="24"/>
              </w:rPr>
              <w:t>70-летию начала освоения целинных и залежных земель</w:t>
            </w:r>
          </w:p>
        </w:tc>
        <w:tc>
          <w:tcPr>
            <w:tcW w:w="2551" w:type="dxa"/>
          </w:tcPr>
          <w:p w14:paraId="25675F75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221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9C5D6A9" w14:textId="77777777" w:rsidR="0057154E" w:rsidRPr="00905221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905221">
              <w:rPr>
                <w:rFonts w:ascii="Times New Roman" w:hAnsi="Times New Roman"/>
                <w:sz w:val="24"/>
                <w:szCs w:val="24"/>
              </w:rPr>
              <w:t>тдел архивной службы администрации Баганского района</w:t>
            </w:r>
          </w:p>
          <w:p w14:paraId="05C8CBFE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221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14:paraId="03468467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3520E94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E060F39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982C4D1" w14:textId="77777777" w:rsidR="0057154E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BBBB8B1" w14:textId="77777777" w:rsidR="0057154E" w:rsidRPr="00B928AB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7BA93B6F" w14:textId="78C547DC" w:rsidR="0057154E" w:rsidRPr="00B928AB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45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Отдел архивной службы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362BD21" w14:textId="77777777" w:rsidR="0057154E" w:rsidRPr="00692771" w:rsidRDefault="0057154E" w:rsidP="0057154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9277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Капинова А.В.,</w:t>
            </w:r>
          </w:p>
          <w:p w14:paraId="265A0910" w14:textId="3DFE7EB8" w:rsidR="0057154E" w:rsidRPr="00B928AB" w:rsidRDefault="0057154E" w:rsidP="005715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277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начальник отдела архивной службы, 21-239</w:t>
            </w:r>
          </w:p>
        </w:tc>
      </w:tr>
      <w:tr w:rsidR="005842FC" w:rsidRPr="004C5F8A" w14:paraId="4429F246" w14:textId="77777777" w:rsidTr="0017533F">
        <w:tc>
          <w:tcPr>
            <w:tcW w:w="1418" w:type="dxa"/>
            <w:shd w:val="clear" w:color="auto" w:fill="FFFFFF" w:themeFill="background1"/>
          </w:tcPr>
          <w:p w14:paraId="3E515E03" w14:textId="77777777" w:rsidR="005842FC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529066A4" w14:textId="77777777" w:rsidR="005842FC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8BE7B59" w14:textId="77777777" w:rsidR="005842FC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DAA3FA8" w14:textId="0C35EC7E" w:rsidR="005842FC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A6BA71B" w14:textId="77777777" w:rsidR="005842FC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Савкинского сельсовета:</w:t>
            </w:r>
          </w:p>
          <w:p w14:paraId="1758E1DB" w14:textId="7BE80AD2" w:rsidR="005842FC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 внесении изменений в бюджет</w:t>
            </w:r>
          </w:p>
        </w:tc>
        <w:tc>
          <w:tcPr>
            <w:tcW w:w="2551" w:type="dxa"/>
            <w:shd w:val="clear" w:color="auto" w:fill="FFFFFF" w:themeFill="background1"/>
          </w:tcPr>
          <w:p w14:paraId="45BC215C" w14:textId="77777777" w:rsidR="005842FC" w:rsidRPr="00FD47C7" w:rsidRDefault="005842FC" w:rsidP="005842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color w:val="000000"/>
                <w:sz w:val="24"/>
                <w:szCs w:val="24"/>
              </w:rPr>
              <w:t>с. Савкино,</w:t>
            </w:r>
          </w:p>
          <w:p w14:paraId="47DD4F85" w14:textId="5D5890F9" w:rsidR="005842FC" w:rsidRPr="00926BE6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color w:val="000000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0408DAA" w14:textId="29BE9665" w:rsidR="005842FC" w:rsidRPr="00926BE6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F9C76CA" w14:textId="77777777" w:rsidR="005842FC" w:rsidRPr="00335C6D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0085CB8C" w14:textId="77777777" w:rsidR="005842FC" w:rsidRPr="00335C6D" w:rsidRDefault="005842FC" w:rsidP="005842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737C75FB" w14:textId="42712D6A" w:rsidR="005842FC" w:rsidRPr="00335C6D" w:rsidRDefault="005842FC" w:rsidP="00E617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17877F43" w14:textId="77777777" w:rsidR="005842FC" w:rsidRPr="00926BE6" w:rsidRDefault="005842FC" w:rsidP="005715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21B58ED6" w14:textId="77777777" w:rsidTr="00AA1402">
        <w:tc>
          <w:tcPr>
            <w:tcW w:w="1418" w:type="dxa"/>
            <w:shd w:val="clear" w:color="auto" w:fill="FFFFFF" w:themeFill="background1"/>
          </w:tcPr>
          <w:p w14:paraId="36996042" w14:textId="5BF97508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350EA263" w14:textId="71C39DEE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D7884B6" w14:textId="788EB60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87FE4D" w14:textId="15EB4E5E" w:rsidR="004106B1" w:rsidRPr="004B3844" w:rsidRDefault="004106B1" w:rsidP="004106B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2A3BC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244DE2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333B50C" w14:textId="04D586C0" w:rsidR="00E434BD" w:rsidRPr="00D4280A" w:rsidRDefault="004106B1" w:rsidP="00D205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4106B1" w:rsidRPr="004C5F8A" w14:paraId="12203D01" w14:textId="77777777" w:rsidTr="00AA1402">
        <w:tc>
          <w:tcPr>
            <w:tcW w:w="1418" w:type="dxa"/>
            <w:shd w:val="clear" w:color="auto" w:fill="FFFFFF" w:themeFill="background1"/>
          </w:tcPr>
          <w:p w14:paraId="07ABF147" w14:textId="23AEF2F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A53DDBF" w14:textId="780B3AE2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551" w:type="dxa"/>
            <w:shd w:val="clear" w:color="auto" w:fill="FFFFFF" w:themeFill="background1"/>
          </w:tcPr>
          <w:p w14:paraId="6904865F" w14:textId="4190A21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57DF8209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ойе 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6FC6BB8F" w14:textId="082D36B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999844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616574F" w14:textId="51272E3B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4106B1" w:rsidRPr="004C5F8A" w14:paraId="3460536A" w14:textId="77777777" w:rsidTr="00AA1402">
        <w:tc>
          <w:tcPr>
            <w:tcW w:w="1418" w:type="dxa"/>
            <w:shd w:val="clear" w:color="auto" w:fill="FFFFFF" w:themeFill="background1"/>
          </w:tcPr>
          <w:p w14:paraId="077C921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6693877" w14:textId="1A32664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A8B36EC" w14:textId="64A7D872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9C6AFE2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2634C5D" w14:textId="06565B2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F2B54A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6757D9B" w14:textId="0E9F30BF" w:rsidR="00E434BD" w:rsidRPr="004B3844" w:rsidRDefault="004106B1" w:rsidP="00D205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</w:tc>
      </w:tr>
      <w:tr w:rsidR="004106B1" w:rsidRPr="004C5F8A" w14:paraId="14092B4E" w14:textId="77777777" w:rsidTr="00AA1402">
        <w:tc>
          <w:tcPr>
            <w:tcW w:w="1418" w:type="dxa"/>
            <w:shd w:val="clear" w:color="auto" w:fill="FFFFFF" w:themeFill="background1"/>
          </w:tcPr>
          <w:p w14:paraId="70A416EE" w14:textId="0228B0A5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lastRenderedPageBreak/>
              <w:t>Ежене -дельно по пятницам</w:t>
            </w:r>
          </w:p>
        </w:tc>
        <w:tc>
          <w:tcPr>
            <w:tcW w:w="4253" w:type="dxa"/>
            <w:shd w:val="clear" w:color="auto" w:fill="FFFFFF" w:themeFill="background1"/>
          </w:tcPr>
          <w:p w14:paraId="62109268" w14:textId="486EB98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Приём граждан по личным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вопросам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исполняющим обязанности Главы района, первым заместителем главы администрации </w:t>
            </w:r>
          </w:p>
        </w:tc>
        <w:tc>
          <w:tcPr>
            <w:tcW w:w="2551" w:type="dxa"/>
            <w:shd w:val="clear" w:color="auto" w:fill="FFFFFF" w:themeFill="background1"/>
          </w:tcPr>
          <w:p w14:paraId="13D96B9F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977" w:type="dxa"/>
            <w:shd w:val="clear" w:color="auto" w:fill="FFFFFF" w:themeFill="background1"/>
          </w:tcPr>
          <w:p w14:paraId="5A996290" w14:textId="5635147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111" w:type="dxa"/>
            <w:shd w:val="clear" w:color="auto" w:fill="FFFFFF" w:themeFill="background1"/>
          </w:tcPr>
          <w:p w14:paraId="4D603FC0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007A8D02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9671E7B" w14:textId="211A388D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21-151</w:t>
            </w:r>
          </w:p>
        </w:tc>
      </w:tr>
      <w:tr w:rsidR="004106B1" w:rsidRPr="004C5F8A" w14:paraId="260F2D34" w14:textId="77777777" w:rsidTr="00AA1402">
        <w:tc>
          <w:tcPr>
            <w:tcW w:w="1418" w:type="dxa"/>
            <w:shd w:val="clear" w:color="auto" w:fill="FFFFFF" w:themeFill="background1"/>
          </w:tcPr>
          <w:p w14:paraId="1094769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5C08D5FE" w14:textId="5138F733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есяца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мере необходимости</w:t>
            </w:r>
          </w:p>
        </w:tc>
        <w:tc>
          <w:tcPr>
            <w:tcW w:w="4253" w:type="dxa"/>
            <w:shd w:val="clear" w:color="auto" w:fill="FFFFFF" w:themeFill="background1"/>
          </w:tcPr>
          <w:p w14:paraId="5A0664A9" w14:textId="3107AD0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Наградная комиссия</w:t>
            </w:r>
          </w:p>
        </w:tc>
        <w:tc>
          <w:tcPr>
            <w:tcW w:w="2551" w:type="dxa"/>
            <w:shd w:val="clear" w:color="auto" w:fill="FFFFFF" w:themeFill="background1"/>
          </w:tcPr>
          <w:p w14:paraId="2F99FD7B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2509D1B" w14:textId="419E193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9A7FC5C" w14:textId="2FBDF37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 xml:space="preserve">Отдел организационно-контрольной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294BE2">
              <w:rPr>
                <w:rFonts w:ascii="Times New Roman" w:hAnsi="Times New Roman"/>
                <w:sz w:val="24"/>
                <w:szCs w:val="24"/>
              </w:rPr>
              <w:t>аботы</w:t>
            </w:r>
          </w:p>
        </w:tc>
        <w:tc>
          <w:tcPr>
            <w:tcW w:w="4111" w:type="dxa"/>
            <w:shd w:val="clear" w:color="auto" w:fill="FFFFFF" w:themeFill="background1"/>
          </w:tcPr>
          <w:p w14:paraId="1B511FB5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123A145C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4539DF39" w14:textId="77777777" w:rsidR="004106B1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21-341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4D4A260" w14:textId="53F3A626" w:rsidR="004106B1" w:rsidRPr="00335C6D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C65EDF3" w14:textId="77777777" w:rsidR="004106B1" w:rsidRPr="00335C6D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C893050" w14:textId="58D39D2D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</w:tbl>
    <w:p w14:paraId="6213A19E" w14:textId="667D480E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2748F2" w14:textId="77777777" w:rsidR="004727E0" w:rsidRPr="00B85BE2" w:rsidRDefault="004727E0" w:rsidP="004727E0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B85BE2">
        <w:rPr>
          <w:rFonts w:ascii="Times New Roman" w:hAnsi="Times New Roman"/>
          <w:sz w:val="26"/>
          <w:szCs w:val="26"/>
        </w:rPr>
        <w:t xml:space="preserve">Начальник отдела организационно-контрольной работы </w:t>
      </w:r>
    </w:p>
    <w:p w14:paraId="2D64229E" w14:textId="347F3FD5" w:rsidR="00B32FC2" w:rsidRDefault="004727E0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B85BE2">
        <w:rPr>
          <w:rFonts w:ascii="Times New Roman" w:hAnsi="Times New Roman"/>
          <w:sz w:val="26"/>
          <w:szCs w:val="26"/>
        </w:rPr>
        <w:t xml:space="preserve">администрации Баганского района                       </w:t>
      </w:r>
      <w:r w:rsidR="00017FDE" w:rsidRPr="00B85BE2">
        <w:rPr>
          <w:rFonts w:ascii="Times New Roman" w:hAnsi="Times New Roman"/>
          <w:sz w:val="26"/>
          <w:szCs w:val="26"/>
        </w:rPr>
        <w:t xml:space="preserve">             </w:t>
      </w:r>
      <w:r w:rsidR="00801DE3" w:rsidRPr="00B85BE2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Н.А. Артёменко</w:t>
      </w:r>
    </w:p>
    <w:p w14:paraId="10C08AED" w14:textId="459E5095" w:rsidR="00073C43" w:rsidRDefault="00073C43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65863D97" w14:textId="69F5C569" w:rsidR="00073C43" w:rsidRDefault="00073C43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14A33B24" w14:textId="5520A06E" w:rsidR="00073C43" w:rsidRDefault="00073C43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5FB77952" w14:textId="1CB62512" w:rsidR="00073C43" w:rsidRDefault="00073C43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12B8D4B2" w14:textId="57C46A22" w:rsidR="00073C43" w:rsidRDefault="00073C43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25288068" w14:textId="1DD2D865" w:rsidR="00073C43" w:rsidRDefault="00073C43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3CC46086" w14:textId="77777777" w:rsidR="00073C43" w:rsidRPr="00B85BE2" w:rsidRDefault="00073C43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tbl>
      <w:tblPr>
        <w:tblW w:w="14400" w:type="dxa"/>
        <w:tblLook w:val="04A0" w:firstRow="1" w:lastRow="0" w:firstColumn="1" w:lastColumn="0" w:noHBand="0" w:noVBand="1"/>
      </w:tblPr>
      <w:tblGrid>
        <w:gridCol w:w="3943"/>
        <w:gridCol w:w="10457"/>
      </w:tblGrid>
      <w:tr w:rsidR="00E61724" w:rsidRPr="00E61724" w14:paraId="3A19E814" w14:textId="77777777" w:rsidTr="00E61724">
        <w:trPr>
          <w:trHeight w:val="390"/>
        </w:trPr>
        <w:tc>
          <w:tcPr>
            <w:tcW w:w="14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A794A08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Праздничные дни и памятные даты</w:t>
            </w:r>
          </w:p>
        </w:tc>
      </w:tr>
      <w:tr w:rsidR="00E61724" w:rsidRPr="00E61724" w14:paraId="539439C6" w14:textId="77777777" w:rsidTr="00E61724">
        <w:trPr>
          <w:trHeight w:val="825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A95EA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E62E8B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воинской славы России.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День разгрома советскими войсками немецко-фашистских войск в Сталинградской битве (1943 год).</w:t>
            </w:r>
          </w:p>
        </w:tc>
      </w:tr>
      <w:tr w:rsidR="00E61724" w:rsidRPr="00E61724" w14:paraId="5378E668" w14:textId="77777777" w:rsidTr="001D613C">
        <w:trPr>
          <w:trHeight w:val="318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9525F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4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59F780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Всемирный день борьбы против рака.</w:t>
            </w:r>
          </w:p>
        </w:tc>
      </w:tr>
      <w:tr w:rsidR="00E61724" w:rsidRPr="00E61724" w14:paraId="6C5CA331" w14:textId="77777777" w:rsidTr="00E61724">
        <w:trPr>
          <w:trHeight w:val="268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BF5C0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6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7FBC04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бармена.</w:t>
            </w:r>
          </w:p>
        </w:tc>
      </w:tr>
      <w:tr w:rsidR="00E61724" w:rsidRPr="00E61724" w14:paraId="4379F3E6" w14:textId="77777777" w:rsidTr="001D613C">
        <w:trPr>
          <w:trHeight w:val="639"/>
        </w:trPr>
        <w:tc>
          <w:tcPr>
            <w:tcW w:w="39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D826A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8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B100D7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российской науки. 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ежегодно с 2000 года на основании Указа Президента РФ от 07.06.1999  № 717.</w:t>
            </w:r>
          </w:p>
        </w:tc>
      </w:tr>
      <w:tr w:rsidR="00E61724" w:rsidRPr="00E61724" w14:paraId="7D810404" w14:textId="77777777" w:rsidTr="00E61724">
        <w:trPr>
          <w:trHeight w:val="270"/>
        </w:trPr>
        <w:tc>
          <w:tcPr>
            <w:tcW w:w="39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8E9672" w14:textId="77777777" w:rsidR="00E61724" w:rsidRPr="00E61724" w:rsidRDefault="00E61724" w:rsidP="00E6172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2E6FBA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военного топографа в России.</w:t>
            </w:r>
          </w:p>
        </w:tc>
      </w:tr>
      <w:tr w:rsidR="00E61724" w:rsidRPr="00E61724" w14:paraId="50922AAF" w14:textId="77777777" w:rsidTr="00E61724">
        <w:trPr>
          <w:trHeight w:val="359"/>
        </w:trPr>
        <w:tc>
          <w:tcPr>
            <w:tcW w:w="39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3F84D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9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D97CB6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гражданской авиации России.</w:t>
            </w:r>
          </w:p>
        </w:tc>
      </w:tr>
      <w:tr w:rsidR="00E61724" w:rsidRPr="00E61724" w14:paraId="1A3D2BF1" w14:textId="77777777" w:rsidTr="00E61724">
        <w:trPr>
          <w:trHeight w:val="266"/>
        </w:trPr>
        <w:tc>
          <w:tcPr>
            <w:tcW w:w="39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7C49E1" w14:textId="77777777" w:rsidR="00E61724" w:rsidRPr="00E61724" w:rsidRDefault="00E61724" w:rsidP="00E6172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2AE919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стоматолога.</w:t>
            </w:r>
          </w:p>
        </w:tc>
      </w:tr>
      <w:tr w:rsidR="00E61724" w:rsidRPr="00E61724" w14:paraId="33B8A08C" w14:textId="77777777" w:rsidTr="001D613C">
        <w:trPr>
          <w:trHeight w:val="663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B7772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10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B2216A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дипломатического работника в России. 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на основании Указа Президента Российской Федерации от 31.10.2002 №  1279.</w:t>
            </w:r>
          </w:p>
        </w:tc>
      </w:tr>
      <w:tr w:rsidR="00E61724" w:rsidRPr="00E61724" w14:paraId="5645AF39" w14:textId="77777777" w:rsidTr="00E61724">
        <w:trPr>
          <w:trHeight w:val="325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3E7CF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13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10DEF1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Всемирный день радио.</w:t>
            </w:r>
          </w:p>
        </w:tc>
      </w:tr>
      <w:tr w:rsidR="00E61724" w:rsidRPr="00E61724" w14:paraId="62DDFECF" w14:textId="77777777" w:rsidTr="00E61724">
        <w:trPr>
          <w:trHeight w:val="416"/>
        </w:trPr>
        <w:tc>
          <w:tcPr>
            <w:tcW w:w="39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FF838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14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C2665E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Святого Валентина (День всех влюбленных)</w:t>
            </w:r>
          </w:p>
        </w:tc>
      </w:tr>
      <w:tr w:rsidR="00E61724" w:rsidRPr="00E61724" w14:paraId="0ABF4BC7" w14:textId="77777777" w:rsidTr="00E61724">
        <w:trPr>
          <w:trHeight w:val="705"/>
        </w:trPr>
        <w:tc>
          <w:tcPr>
            <w:tcW w:w="39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854328" w14:textId="77777777" w:rsidR="00E61724" w:rsidRPr="00E61724" w:rsidRDefault="00E61724" w:rsidP="00E6172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6E4E52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компьютерщика.</w:t>
            </w:r>
            <w:r w:rsidRPr="00E617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Именно в этот день в 1946 году был запущен первый реально работающий электронный компьютер ENIAC.</w:t>
            </w:r>
          </w:p>
        </w:tc>
      </w:tr>
      <w:tr w:rsidR="00E61724" w:rsidRPr="00E61724" w14:paraId="0C33A7A8" w14:textId="77777777" w:rsidTr="00E61724">
        <w:trPr>
          <w:trHeight w:val="971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AB64E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15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C0C432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Памятная дата России. День памяти о россиянах, исполнявших служебный долг за пределами Отечества.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Федеральный закон от 13.03.1995 № 32-ФЗ «О днях воинской славы и памятных датах России».</w:t>
            </w:r>
          </w:p>
        </w:tc>
      </w:tr>
      <w:tr w:rsidR="00E61724" w:rsidRPr="00E61724" w14:paraId="0A625A72" w14:textId="77777777" w:rsidTr="001D613C">
        <w:trPr>
          <w:trHeight w:val="701"/>
        </w:trPr>
        <w:tc>
          <w:tcPr>
            <w:tcW w:w="39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38451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17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E7D850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российских студенческих отрядов. 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21.02.2015 № 86 «О Дне российских студенческих отрядов»</w:t>
            </w:r>
          </w:p>
        </w:tc>
      </w:tr>
      <w:tr w:rsidR="00E61724" w:rsidRPr="00E61724" w14:paraId="300A7D6A" w14:textId="77777777" w:rsidTr="001D613C">
        <w:trPr>
          <w:trHeight w:val="414"/>
        </w:trPr>
        <w:tc>
          <w:tcPr>
            <w:tcW w:w="39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3471AC" w14:textId="77777777" w:rsidR="00E61724" w:rsidRPr="00E61724" w:rsidRDefault="00E61724" w:rsidP="00E6172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F9BE68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Службы горючего Вооруженных Сил России.</w:t>
            </w:r>
          </w:p>
        </w:tc>
      </w:tr>
      <w:tr w:rsidR="00E61724" w:rsidRPr="00E61724" w14:paraId="2F5354CB" w14:textId="77777777" w:rsidTr="001D613C">
        <w:trPr>
          <w:trHeight w:val="1123"/>
        </w:trPr>
        <w:tc>
          <w:tcPr>
            <w:tcW w:w="39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A18FC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18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1D4E57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транспортной полиции России.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В этот день 1919 года был подписан декрет «Об организации межведомственной комиссии по охране железных дорог». Этот документ стал первым на пути создания охраны железнодорожного транспорта.</w:t>
            </w:r>
          </w:p>
        </w:tc>
      </w:tr>
      <w:tr w:rsidR="00E61724" w:rsidRPr="00E61724" w14:paraId="2C72C4D7" w14:textId="77777777" w:rsidTr="001D613C">
        <w:trPr>
          <w:trHeight w:val="415"/>
        </w:trPr>
        <w:tc>
          <w:tcPr>
            <w:tcW w:w="39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E8CCE2" w14:textId="77777777" w:rsidR="00E61724" w:rsidRPr="00E61724" w:rsidRDefault="00E61724" w:rsidP="00E6172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08CB79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продовольственной и вещевой службы Вооруженных Сил России.</w:t>
            </w:r>
          </w:p>
        </w:tc>
      </w:tr>
      <w:tr w:rsidR="00E61724" w:rsidRPr="00E61724" w14:paraId="16703CC2" w14:textId="77777777" w:rsidTr="001D613C">
        <w:trPr>
          <w:trHeight w:val="1549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62474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21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E14066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родного языка.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Международный день родного языка, провозглашенный Генеральной конференцией ЮНЕСКО в ноябре 1999 года, отмечается каждый год с февраля 2000 года для содействия языковому и культурному разнообразию и многоязычию.</w:t>
            </w:r>
          </w:p>
        </w:tc>
      </w:tr>
      <w:tr w:rsidR="00E61724" w:rsidRPr="00E61724" w14:paraId="4718133D" w14:textId="77777777" w:rsidTr="00E61724">
        <w:trPr>
          <w:trHeight w:val="795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79EB1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23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EFD054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воинской славы России. День победы Красной Армии над кайзеровскими войсками Германии (1918 год) – День защитника Отечества.</w:t>
            </w:r>
          </w:p>
        </w:tc>
      </w:tr>
      <w:tr w:rsidR="00E61724" w:rsidRPr="00E61724" w14:paraId="3652B25E" w14:textId="77777777" w:rsidTr="00E61724">
        <w:trPr>
          <w:trHeight w:val="1020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6D438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27 февраля</w:t>
            </w:r>
          </w:p>
        </w:tc>
        <w:tc>
          <w:tcPr>
            <w:tcW w:w="10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281FA3" w14:textId="77777777" w:rsidR="00E61724" w:rsidRPr="00E61724" w:rsidRDefault="00E61724" w:rsidP="00E617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61724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Сил специальных операций. </w:t>
            </w:r>
            <w:r w:rsidRPr="00E617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31.05.2006 № 549 «Об установлении профессиональных праздников и памятных дней в Вооруженных Силах Российской Федерации»</w:t>
            </w:r>
          </w:p>
        </w:tc>
      </w:tr>
    </w:tbl>
    <w:p w14:paraId="47685641" w14:textId="6EFE8C71" w:rsidR="00BC4095" w:rsidRPr="00D2571F" w:rsidRDefault="00BC4095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BC4095" w:rsidRPr="00D2571F" w:rsidSect="00D2050A">
      <w:pgSz w:w="16838" w:h="11906" w:orient="landscape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5C9D67" w14:textId="77777777" w:rsidR="00F84765" w:rsidRDefault="00F84765" w:rsidP="00123E98">
      <w:pPr>
        <w:spacing w:after="0" w:line="240" w:lineRule="auto"/>
      </w:pPr>
      <w:r>
        <w:separator/>
      </w:r>
    </w:p>
  </w:endnote>
  <w:endnote w:type="continuationSeparator" w:id="0">
    <w:p w14:paraId="56D5B17A" w14:textId="77777777" w:rsidR="00F84765" w:rsidRDefault="00F84765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C8767" w14:textId="77777777" w:rsidR="00F84765" w:rsidRDefault="00F84765" w:rsidP="00123E98">
      <w:pPr>
        <w:spacing w:after="0" w:line="240" w:lineRule="auto"/>
      </w:pPr>
      <w:r>
        <w:separator/>
      </w:r>
    </w:p>
  </w:footnote>
  <w:footnote w:type="continuationSeparator" w:id="0">
    <w:p w14:paraId="4F5D3048" w14:textId="77777777" w:rsidR="00F84765" w:rsidRDefault="00F84765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20F88"/>
    <w:multiLevelType w:val="hybridMultilevel"/>
    <w:tmpl w:val="F5C669E6"/>
    <w:lvl w:ilvl="0" w:tplc="EA961F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32692D"/>
    <w:multiLevelType w:val="hybridMultilevel"/>
    <w:tmpl w:val="A64E9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67970"/>
    <w:multiLevelType w:val="hybridMultilevel"/>
    <w:tmpl w:val="36DAD41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A553C2"/>
    <w:multiLevelType w:val="hybridMultilevel"/>
    <w:tmpl w:val="FB1A9998"/>
    <w:lvl w:ilvl="0" w:tplc="C09A51B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223B02"/>
    <w:multiLevelType w:val="hybridMultilevel"/>
    <w:tmpl w:val="8CB453EA"/>
    <w:lvl w:ilvl="0" w:tplc="49048AF6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A66463"/>
    <w:multiLevelType w:val="hybridMultilevel"/>
    <w:tmpl w:val="28940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94148C"/>
    <w:multiLevelType w:val="hybridMultilevel"/>
    <w:tmpl w:val="7CB25A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6F3F4D"/>
    <w:multiLevelType w:val="hybridMultilevel"/>
    <w:tmpl w:val="6344C5CE"/>
    <w:lvl w:ilvl="0" w:tplc="CE66B9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9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2" w15:restartNumberingAfterBreak="0">
    <w:nsid w:val="60207320"/>
    <w:multiLevelType w:val="hybridMultilevel"/>
    <w:tmpl w:val="FD0697DC"/>
    <w:lvl w:ilvl="0" w:tplc="36FCE0EA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4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F102A2"/>
    <w:multiLevelType w:val="hybridMultilevel"/>
    <w:tmpl w:val="AEF2F5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7"/>
  </w:num>
  <w:num w:numId="5">
    <w:abstractNumId w:val="1"/>
  </w:num>
  <w:num w:numId="6">
    <w:abstractNumId w:val="5"/>
  </w:num>
  <w:num w:numId="7">
    <w:abstractNumId w:val="20"/>
  </w:num>
  <w:num w:numId="8">
    <w:abstractNumId w:val="19"/>
  </w:num>
  <w:num w:numId="9">
    <w:abstractNumId w:val="25"/>
  </w:num>
  <w:num w:numId="10">
    <w:abstractNumId w:val="8"/>
  </w:num>
  <w:num w:numId="11">
    <w:abstractNumId w:val="24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21"/>
  </w:num>
  <w:num w:numId="17">
    <w:abstractNumId w:val="17"/>
  </w:num>
  <w:num w:numId="18">
    <w:abstractNumId w:val="23"/>
  </w:num>
  <w:num w:numId="19">
    <w:abstractNumId w:val="4"/>
  </w:num>
  <w:num w:numId="20">
    <w:abstractNumId w:val="2"/>
  </w:num>
  <w:num w:numId="21">
    <w:abstractNumId w:val="12"/>
  </w:num>
  <w:num w:numId="22">
    <w:abstractNumId w:val="16"/>
  </w:num>
  <w:num w:numId="23">
    <w:abstractNumId w:val="10"/>
  </w:num>
  <w:num w:numId="24">
    <w:abstractNumId w:val="14"/>
  </w:num>
  <w:num w:numId="25">
    <w:abstractNumId w:val="11"/>
  </w:num>
  <w:num w:numId="26">
    <w:abstractNumId w:val="13"/>
  </w:num>
  <w:num w:numId="27">
    <w:abstractNumId w:val="22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105"/>
    <w:rsid w:val="00000990"/>
    <w:rsid w:val="00001D8C"/>
    <w:rsid w:val="00003479"/>
    <w:rsid w:val="000048AA"/>
    <w:rsid w:val="00005892"/>
    <w:rsid w:val="0000715B"/>
    <w:rsid w:val="0001150B"/>
    <w:rsid w:val="00011886"/>
    <w:rsid w:val="00011E70"/>
    <w:rsid w:val="00011E99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17FDE"/>
    <w:rsid w:val="00020960"/>
    <w:rsid w:val="00020E75"/>
    <w:rsid w:val="000211AE"/>
    <w:rsid w:val="000215A5"/>
    <w:rsid w:val="0002282F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2D42"/>
    <w:rsid w:val="000336FB"/>
    <w:rsid w:val="000340BD"/>
    <w:rsid w:val="000347AD"/>
    <w:rsid w:val="00034D66"/>
    <w:rsid w:val="000351BD"/>
    <w:rsid w:val="000369E1"/>
    <w:rsid w:val="00037119"/>
    <w:rsid w:val="0003737A"/>
    <w:rsid w:val="0003773D"/>
    <w:rsid w:val="00042F70"/>
    <w:rsid w:val="00043151"/>
    <w:rsid w:val="000438BC"/>
    <w:rsid w:val="00045606"/>
    <w:rsid w:val="000467D8"/>
    <w:rsid w:val="00050556"/>
    <w:rsid w:val="00051CEA"/>
    <w:rsid w:val="00052530"/>
    <w:rsid w:val="00052B32"/>
    <w:rsid w:val="000548DB"/>
    <w:rsid w:val="00055861"/>
    <w:rsid w:val="00056420"/>
    <w:rsid w:val="000577F9"/>
    <w:rsid w:val="00057C3A"/>
    <w:rsid w:val="00057E72"/>
    <w:rsid w:val="00060122"/>
    <w:rsid w:val="000622D8"/>
    <w:rsid w:val="00063654"/>
    <w:rsid w:val="00064D2C"/>
    <w:rsid w:val="000650A8"/>
    <w:rsid w:val="00065D59"/>
    <w:rsid w:val="00066342"/>
    <w:rsid w:val="00066B36"/>
    <w:rsid w:val="00066F63"/>
    <w:rsid w:val="0006756E"/>
    <w:rsid w:val="000676B6"/>
    <w:rsid w:val="00067EB5"/>
    <w:rsid w:val="00070A50"/>
    <w:rsid w:val="00070EBA"/>
    <w:rsid w:val="00071E44"/>
    <w:rsid w:val="00073341"/>
    <w:rsid w:val="00073946"/>
    <w:rsid w:val="00073C43"/>
    <w:rsid w:val="00073E83"/>
    <w:rsid w:val="00075F0D"/>
    <w:rsid w:val="0007695A"/>
    <w:rsid w:val="00077D82"/>
    <w:rsid w:val="00080D7E"/>
    <w:rsid w:val="00081BCE"/>
    <w:rsid w:val="00082F25"/>
    <w:rsid w:val="0008320A"/>
    <w:rsid w:val="00083CFB"/>
    <w:rsid w:val="00083D08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480"/>
    <w:rsid w:val="00097C00"/>
    <w:rsid w:val="000A031F"/>
    <w:rsid w:val="000A07A0"/>
    <w:rsid w:val="000A0A75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98"/>
    <w:rsid w:val="000B15CC"/>
    <w:rsid w:val="000B1973"/>
    <w:rsid w:val="000B4EE9"/>
    <w:rsid w:val="000B5A20"/>
    <w:rsid w:val="000B5D9D"/>
    <w:rsid w:val="000B6B43"/>
    <w:rsid w:val="000B7904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B63"/>
    <w:rsid w:val="000C7DC5"/>
    <w:rsid w:val="000D0D74"/>
    <w:rsid w:val="000D2424"/>
    <w:rsid w:val="000D4827"/>
    <w:rsid w:val="000D4AD8"/>
    <w:rsid w:val="000D4CB6"/>
    <w:rsid w:val="000D691C"/>
    <w:rsid w:val="000D6DF8"/>
    <w:rsid w:val="000D702F"/>
    <w:rsid w:val="000D786C"/>
    <w:rsid w:val="000D7DBB"/>
    <w:rsid w:val="000E0E52"/>
    <w:rsid w:val="000E1052"/>
    <w:rsid w:val="000E169F"/>
    <w:rsid w:val="000E19C2"/>
    <w:rsid w:val="000E1C79"/>
    <w:rsid w:val="000E2816"/>
    <w:rsid w:val="000E2C66"/>
    <w:rsid w:val="000E3F7C"/>
    <w:rsid w:val="000E47CA"/>
    <w:rsid w:val="000E5145"/>
    <w:rsid w:val="000E7EE3"/>
    <w:rsid w:val="000F1240"/>
    <w:rsid w:val="000F2A51"/>
    <w:rsid w:val="000F5071"/>
    <w:rsid w:val="000F5998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29EE"/>
    <w:rsid w:val="00102DDA"/>
    <w:rsid w:val="00104DC8"/>
    <w:rsid w:val="00106968"/>
    <w:rsid w:val="00106CDB"/>
    <w:rsid w:val="00107159"/>
    <w:rsid w:val="00110279"/>
    <w:rsid w:val="001103D1"/>
    <w:rsid w:val="001107C1"/>
    <w:rsid w:val="0011176E"/>
    <w:rsid w:val="00112283"/>
    <w:rsid w:val="00112822"/>
    <w:rsid w:val="001129F8"/>
    <w:rsid w:val="00113A80"/>
    <w:rsid w:val="00115D40"/>
    <w:rsid w:val="00115E04"/>
    <w:rsid w:val="001169C2"/>
    <w:rsid w:val="00117B67"/>
    <w:rsid w:val="0012058B"/>
    <w:rsid w:val="00121251"/>
    <w:rsid w:val="0012313F"/>
    <w:rsid w:val="001236D9"/>
    <w:rsid w:val="001238C5"/>
    <w:rsid w:val="00123E98"/>
    <w:rsid w:val="00124084"/>
    <w:rsid w:val="0012526A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5B8C"/>
    <w:rsid w:val="00146272"/>
    <w:rsid w:val="0014698F"/>
    <w:rsid w:val="00150E66"/>
    <w:rsid w:val="0015180E"/>
    <w:rsid w:val="001533AC"/>
    <w:rsid w:val="00153C61"/>
    <w:rsid w:val="00154084"/>
    <w:rsid w:val="001540D3"/>
    <w:rsid w:val="00154A7D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472A"/>
    <w:rsid w:val="0016518D"/>
    <w:rsid w:val="001678A5"/>
    <w:rsid w:val="00167900"/>
    <w:rsid w:val="00167C4A"/>
    <w:rsid w:val="00167F2E"/>
    <w:rsid w:val="00170A88"/>
    <w:rsid w:val="00170BB7"/>
    <w:rsid w:val="00170E8F"/>
    <w:rsid w:val="001716AB"/>
    <w:rsid w:val="00173EE5"/>
    <w:rsid w:val="00175206"/>
    <w:rsid w:val="001764CA"/>
    <w:rsid w:val="00176F0C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CF6"/>
    <w:rsid w:val="0019197E"/>
    <w:rsid w:val="00191BC7"/>
    <w:rsid w:val="00192886"/>
    <w:rsid w:val="00192A39"/>
    <w:rsid w:val="00193634"/>
    <w:rsid w:val="0019369E"/>
    <w:rsid w:val="001939C5"/>
    <w:rsid w:val="0019400E"/>
    <w:rsid w:val="001945DD"/>
    <w:rsid w:val="00194B70"/>
    <w:rsid w:val="00194C20"/>
    <w:rsid w:val="001952FB"/>
    <w:rsid w:val="001967E6"/>
    <w:rsid w:val="00196BCC"/>
    <w:rsid w:val="00196C7D"/>
    <w:rsid w:val="00197BD2"/>
    <w:rsid w:val="001A0A48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C9C"/>
    <w:rsid w:val="001C0437"/>
    <w:rsid w:val="001C0A62"/>
    <w:rsid w:val="001C0DF9"/>
    <w:rsid w:val="001C2139"/>
    <w:rsid w:val="001C2140"/>
    <w:rsid w:val="001C23B3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10C"/>
    <w:rsid w:val="001D1572"/>
    <w:rsid w:val="001D253F"/>
    <w:rsid w:val="001D2F30"/>
    <w:rsid w:val="001D3694"/>
    <w:rsid w:val="001D3C49"/>
    <w:rsid w:val="001D427F"/>
    <w:rsid w:val="001D535D"/>
    <w:rsid w:val="001D54A3"/>
    <w:rsid w:val="001D5658"/>
    <w:rsid w:val="001D613C"/>
    <w:rsid w:val="001E0B14"/>
    <w:rsid w:val="001E0E18"/>
    <w:rsid w:val="001E10E8"/>
    <w:rsid w:val="001E1176"/>
    <w:rsid w:val="001E126A"/>
    <w:rsid w:val="001E144E"/>
    <w:rsid w:val="001E14A9"/>
    <w:rsid w:val="001E16B0"/>
    <w:rsid w:val="001E1C6A"/>
    <w:rsid w:val="001E2CCA"/>
    <w:rsid w:val="001E2FBC"/>
    <w:rsid w:val="001E3D55"/>
    <w:rsid w:val="001E4191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6F50"/>
    <w:rsid w:val="0020722F"/>
    <w:rsid w:val="00207281"/>
    <w:rsid w:val="00207E85"/>
    <w:rsid w:val="002113A8"/>
    <w:rsid w:val="002116BB"/>
    <w:rsid w:val="0021245C"/>
    <w:rsid w:val="00215234"/>
    <w:rsid w:val="00215902"/>
    <w:rsid w:val="00215E30"/>
    <w:rsid w:val="00216B58"/>
    <w:rsid w:val="002211F2"/>
    <w:rsid w:val="002237CD"/>
    <w:rsid w:val="002247A0"/>
    <w:rsid w:val="00225317"/>
    <w:rsid w:val="0022657D"/>
    <w:rsid w:val="0022698C"/>
    <w:rsid w:val="00226EB4"/>
    <w:rsid w:val="00230501"/>
    <w:rsid w:val="00230710"/>
    <w:rsid w:val="00230E16"/>
    <w:rsid w:val="00230E59"/>
    <w:rsid w:val="002322B8"/>
    <w:rsid w:val="00233320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48D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5921"/>
    <w:rsid w:val="00266A57"/>
    <w:rsid w:val="00266BA7"/>
    <w:rsid w:val="00270341"/>
    <w:rsid w:val="0027084E"/>
    <w:rsid w:val="002711FC"/>
    <w:rsid w:val="0027132C"/>
    <w:rsid w:val="00271A3B"/>
    <w:rsid w:val="00272B22"/>
    <w:rsid w:val="0027306F"/>
    <w:rsid w:val="00274243"/>
    <w:rsid w:val="0027446B"/>
    <w:rsid w:val="00274B68"/>
    <w:rsid w:val="00274D0E"/>
    <w:rsid w:val="00276754"/>
    <w:rsid w:val="002779A2"/>
    <w:rsid w:val="00280019"/>
    <w:rsid w:val="00280489"/>
    <w:rsid w:val="002804C3"/>
    <w:rsid w:val="002808D3"/>
    <w:rsid w:val="00283521"/>
    <w:rsid w:val="00283831"/>
    <w:rsid w:val="0028420B"/>
    <w:rsid w:val="00284477"/>
    <w:rsid w:val="00284F78"/>
    <w:rsid w:val="00285A24"/>
    <w:rsid w:val="00286420"/>
    <w:rsid w:val="00286FAB"/>
    <w:rsid w:val="002873D0"/>
    <w:rsid w:val="00290F2F"/>
    <w:rsid w:val="002910CE"/>
    <w:rsid w:val="00291391"/>
    <w:rsid w:val="00291E83"/>
    <w:rsid w:val="0029252D"/>
    <w:rsid w:val="00293CE2"/>
    <w:rsid w:val="00294A71"/>
    <w:rsid w:val="00294BE2"/>
    <w:rsid w:val="00294EE6"/>
    <w:rsid w:val="00294FD4"/>
    <w:rsid w:val="002963C9"/>
    <w:rsid w:val="00296D10"/>
    <w:rsid w:val="002971E1"/>
    <w:rsid w:val="0029725C"/>
    <w:rsid w:val="0029798A"/>
    <w:rsid w:val="002A04D9"/>
    <w:rsid w:val="002A0B9F"/>
    <w:rsid w:val="002A0BF0"/>
    <w:rsid w:val="002A0D98"/>
    <w:rsid w:val="002A12E4"/>
    <w:rsid w:val="002A19D6"/>
    <w:rsid w:val="002A1CD0"/>
    <w:rsid w:val="002A1FC1"/>
    <w:rsid w:val="002A206E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7B2"/>
    <w:rsid w:val="002B57D0"/>
    <w:rsid w:val="002B5E07"/>
    <w:rsid w:val="002B69F1"/>
    <w:rsid w:val="002B6AF2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4299"/>
    <w:rsid w:val="002C5179"/>
    <w:rsid w:val="002C5E98"/>
    <w:rsid w:val="002C6010"/>
    <w:rsid w:val="002C63BD"/>
    <w:rsid w:val="002C6CB5"/>
    <w:rsid w:val="002C77B2"/>
    <w:rsid w:val="002D0A3D"/>
    <w:rsid w:val="002D0F12"/>
    <w:rsid w:val="002D110D"/>
    <w:rsid w:val="002D1AAC"/>
    <w:rsid w:val="002D1F41"/>
    <w:rsid w:val="002D2045"/>
    <w:rsid w:val="002D253A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63C6"/>
    <w:rsid w:val="002F076B"/>
    <w:rsid w:val="002F0DB2"/>
    <w:rsid w:val="002F3C8C"/>
    <w:rsid w:val="002F3DB7"/>
    <w:rsid w:val="002F43C2"/>
    <w:rsid w:val="002F5F8D"/>
    <w:rsid w:val="002F72B7"/>
    <w:rsid w:val="002F75DF"/>
    <w:rsid w:val="003020E0"/>
    <w:rsid w:val="00302571"/>
    <w:rsid w:val="00302E6B"/>
    <w:rsid w:val="003048EB"/>
    <w:rsid w:val="00305072"/>
    <w:rsid w:val="00306340"/>
    <w:rsid w:val="00306368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30EC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5B7"/>
    <w:rsid w:val="00321D74"/>
    <w:rsid w:val="00321F14"/>
    <w:rsid w:val="003225BE"/>
    <w:rsid w:val="00323CED"/>
    <w:rsid w:val="00324187"/>
    <w:rsid w:val="0032436A"/>
    <w:rsid w:val="003257EC"/>
    <w:rsid w:val="0032598E"/>
    <w:rsid w:val="003267C0"/>
    <w:rsid w:val="00327FC0"/>
    <w:rsid w:val="00330425"/>
    <w:rsid w:val="00330CAB"/>
    <w:rsid w:val="0033124C"/>
    <w:rsid w:val="00331286"/>
    <w:rsid w:val="0033152A"/>
    <w:rsid w:val="00331A23"/>
    <w:rsid w:val="00333300"/>
    <w:rsid w:val="00333503"/>
    <w:rsid w:val="003351CA"/>
    <w:rsid w:val="003354D9"/>
    <w:rsid w:val="0033584C"/>
    <w:rsid w:val="00335AEE"/>
    <w:rsid w:val="00335C6D"/>
    <w:rsid w:val="00336551"/>
    <w:rsid w:val="0033661D"/>
    <w:rsid w:val="00337C85"/>
    <w:rsid w:val="00337D76"/>
    <w:rsid w:val="00341B4B"/>
    <w:rsid w:val="00343223"/>
    <w:rsid w:val="003438CF"/>
    <w:rsid w:val="00343D14"/>
    <w:rsid w:val="00344A87"/>
    <w:rsid w:val="00344D09"/>
    <w:rsid w:val="00344F46"/>
    <w:rsid w:val="003458F6"/>
    <w:rsid w:val="00346066"/>
    <w:rsid w:val="00346544"/>
    <w:rsid w:val="00346AAF"/>
    <w:rsid w:val="00346C5F"/>
    <w:rsid w:val="00347576"/>
    <w:rsid w:val="00347F25"/>
    <w:rsid w:val="0035014A"/>
    <w:rsid w:val="0035099E"/>
    <w:rsid w:val="003515BA"/>
    <w:rsid w:val="00351FB4"/>
    <w:rsid w:val="003520CC"/>
    <w:rsid w:val="00352D41"/>
    <w:rsid w:val="003532D4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1E8"/>
    <w:rsid w:val="0037147A"/>
    <w:rsid w:val="003716BE"/>
    <w:rsid w:val="00371BD7"/>
    <w:rsid w:val="00372436"/>
    <w:rsid w:val="003729A0"/>
    <w:rsid w:val="00372F2C"/>
    <w:rsid w:val="0037322A"/>
    <w:rsid w:val="00375CCC"/>
    <w:rsid w:val="00377BE4"/>
    <w:rsid w:val="00380C01"/>
    <w:rsid w:val="00381C00"/>
    <w:rsid w:val="00381DB6"/>
    <w:rsid w:val="0038294A"/>
    <w:rsid w:val="0038307A"/>
    <w:rsid w:val="003834FF"/>
    <w:rsid w:val="00383735"/>
    <w:rsid w:val="00384574"/>
    <w:rsid w:val="00385019"/>
    <w:rsid w:val="00385CA9"/>
    <w:rsid w:val="00386D6B"/>
    <w:rsid w:val="00387215"/>
    <w:rsid w:val="00387DFD"/>
    <w:rsid w:val="00387F4D"/>
    <w:rsid w:val="0039004D"/>
    <w:rsid w:val="0039040A"/>
    <w:rsid w:val="003904D1"/>
    <w:rsid w:val="00390678"/>
    <w:rsid w:val="00391DF6"/>
    <w:rsid w:val="003921CD"/>
    <w:rsid w:val="00394E2E"/>
    <w:rsid w:val="00395CD3"/>
    <w:rsid w:val="00395DFB"/>
    <w:rsid w:val="00397BEB"/>
    <w:rsid w:val="003A0476"/>
    <w:rsid w:val="003A08F9"/>
    <w:rsid w:val="003A1F01"/>
    <w:rsid w:val="003A2357"/>
    <w:rsid w:val="003A43A1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36BE"/>
    <w:rsid w:val="003B3CC4"/>
    <w:rsid w:val="003B3FBB"/>
    <w:rsid w:val="003B43B0"/>
    <w:rsid w:val="003B4656"/>
    <w:rsid w:val="003B5AB3"/>
    <w:rsid w:val="003B669A"/>
    <w:rsid w:val="003C2A4D"/>
    <w:rsid w:val="003C3E74"/>
    <w:rsid w:val="003C4A4B"/>
    <w:rsid w:val="003C50E6"/>
    <w:rsid w:val="003C528D"/>
    <w:rsid w:val="003C62D0"/>
    <w:rsid w:val="003C66E2"/>
    <w:rsid w:val="003C68C5"/>
    <w:rsid w:val="003C6BF9"/>
    <w:rsid w:val="003C770F"/>
    <w:rsid w:val="003D08A7"/>
    <w:rsid w:val="003D0A45"/>
    <w:rsid w:val="003D0D7A"/>
    <w:rsid w:val="003D1037"/>
    <w:rsid w:val="003D1060"/>
    <w:rsid w:val="003D1252"/>
    <w:rsid w:val="003D1281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6F"/>
    <w:rsid w:val="003E49B6"/>
    <w:rsid w:val="003E4D6E"/>
    <w:rsid w:val="003E6D05"/>
    <w:rsid w:val="003E7323"/>
    <w:rsid w:val="003E7F13"/>
    <w:rsid w:val="003F0ADF"/>
    <w:rsid w:val="003F174F"/>
    <w:rsid w:val="003F1E19"/>
    <w:rsid w:val="003F1EF5"/>
    <w:rsid w:val="003F2FB2"/>
    <w:rsid w:val="003F33E1"/>
    <w:rsid w:val="003F44A5"/>
    <w:rsid w:val="003F4F0B"/>
    <w:rsid w:val="003F594D"/>
    <w:rsid w:val="003F68D2"/>
    <w:rsid w:val="00400050"/>
    <w:rsid w:val="00400ABF"/>
    <w:rsid w:val="00400C70"/>
    <w:rsid w:val="00403B7D"/>
    <w:rsid w:val="0040414E"/>
    <w:rsid w:val="00404151"/>
    <w:rsid w:val="00404DDF"/>
    <w:rsid w:val="00405127"/>
    <w:rsid w:val="004056B0"/>
    <w:rsid w:val="00406AD8"/>
    <w:rsid w:val="004104CE"/>
    <w:rsid w:val="004106B1"/>
    <w:rsid w:val="0041155A"/>
    <w:rsid w:val="00412498"/>
    <w:rsid w:val="0041251F"/>
    <w:rsid w:val="0041336D"/>
    <w:rsid w:val="004140BD"/>
    <w:rsid w:val="004161A1"/>
    <w:rsid w:val="004170C9"/>
    <w:rsid w:val="004176E5"/>
    <w:rsid w:val="004232D0"/>
    <w:rsid w:val="0042382A"/>
    <w:rsid w:val="00425B6B"/>
    <w:rsid w:val="0043266D"/>
    <w:rsid w:val="00434F6C"/>
    <w:rsid w:val="0043698C"/>
    <w:rsid w:val="004370E7"/>
    <w:rsid w:val="00437362"/>
    <w:rsid w:val="004405E8"/>
    <w:rsid w:val="00440BCF"/>
    <w:rsid w:val="00440D08"/>
    <w:rsid w:val="00441B42"/>
    <w:rsid w:val="00441C77"/>
    <w:rsid w:val="00444012"/>
    <w:rsid w:val="00444770"/>
    <w:rsid w:val="004453BB"/>
    <w:rsid w:val="00445C49"/>
    <w:rsid w:val="00446CBD"/>
    <w:rsid w:val="00447031"/>
    <w:rsid w:val="00447880"/>
    <w:rsid w:val="0044788A"/>
    <w:rsid w:val="004478CB"/>
    <w:rsid w:val="00450829"/>
    <w:rsid w:val="004525A5"/>
    <w:rsid w:val="00452AB0"/>
    <w:rsid w:val="00455595"/>
    <w:rsid w:val="00455CD5"/>
    <w:rsid w:val="00455F17"/>
    <w:rsid w:val="00455F8B"/>
    <w:rsid w:val="004561CA"/>
    <w:rsid w:val="00457DDE"/>
    <w:rsid w:val="00460C9D"/>
    <w:rsid w:val="00463454"/>
    <w:rsid w:val="004643A5"/>
    <w:rsid w:val="00464B70"/>
    <w:rsid w:val="00465547"/>
    <w:rsid w:val="00466037"/>
    <w:rsid w:val="004666CA"/>
    <w:rsid w:val="00470DF7"/>
    <w:rsid w:val="004713C6"/>
    <w:rsid w:val="00471A78"/>
    <w:rsid w:val="00472597"/>
    <w:rsid w:val="00472787"/>
    <w:rsid w:val="004727E0"/>
    <w:rsid w:val="00474A6E"/>
    <w:rsid w:val="00474B3C"/>
    <w:rsid w:val="00475083"/>
    <w:rsid w:val="0047564A"/>
    <w:rsid w:val="00475ED3"/>
    <w:rsid w:val="00480046"/>
    <w:rsid w:val="004802DA"/>
    <w:rsid w:val="00482EFD"/>
    <w:rsid w:val="00484959"/>
    <w:rsid w:val="00484F8E"/>
    <w:rsid w:val="00484FEF"/>
    <w:rsid w:val="00485159"/>
    <w:rsid w:val="0048616C"/>
    <w:rsid w:val="004865E8"/>
    <w:rsid w:val="00490CCB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1ECE"/>
    <w:rsid w:val="004A45FF"/>
    <w:rsid w:val="004A49E1"/>
    <w:rsid w:val="004A5724"/>
    <w:rsid w:val="004A5ACC"/>
    <w:rsid w:val="004A5ED9"/>
    <w:rsid w:val="004A70DF"/>
    <w:rsid w:val="004A7A89"/>
    <w:rsid w:val="004B07D2"/>
    <w:rsid w:val="004B1109"/>
    <w:rsid w:val="004B1494"/>
    <w:rsid w:val="004B1960"/>
    <w:rsid w:val="004B3844"/>
    <w:rsid w:val="004B4342"/>
    <w:rsid w:val="004B445D"/>
    <w:rsid w:val="004B458F"/>
    <w:rsid w:val="004B4A6B"/>
    <w:rsid w:val="004B6D71"/>
    <w:rsid w:val="004C006B"/>
    <w:rsid w:val="004C1FB1"/>
    <w:rsid w:val="004C2917"/>
    <w:rsid w:val="004C487E"/>
    <w:rsid w:val="004C49C8"/>
    <w:rsid w:val="004C4E70"/>
    <w:rsid w:val="004C4E72"/>
    <w:rsid w:val="004C523E"/>
    <w:rsid w:val="004C57BE"/>
    <w:rsid w:val="004C5F8A"/>
    <w:rsid w:val="004C6149"/>
    <w:rsid w:val="004C635C"/>
    <w:rsid w:val="004C6727"/>
    <w:rsid w:val="004C7090"/>
    <w:rsid w:val="004D1EA9"/>
    <w:rsid w:val="004D24BA"/>
    <w:rsid w:val="004D322D"/>
    <w:rsid w:val="004D3770"/>
    <w:rsid w:val="004D48F7"/>
    <w:rsid w:val="004D4951"/>
    <w:rsid w:val="004D4A46"/>
    <w:rsid w:val="004D5DF1"/>
    <w:rsid w:val="004D7873"/>
    <w:rsid w:val="004D793F"/>
    <w:rsid w:val="004E0A05"/>
    <w:rsid w:val="004E0E3B"/>
    <w:rsid w:val="004E1EF6"/>
    <w:rsid w:val="004E2605"/>
    <w:rsid w:val="004E29CC"/>
    <w:rsid w:val="004E2D5D"/>
    <w:rsid w:val="004E35E8"/>
    <w:rsid w:val="004E6D7B"/>
    <w:rsid w:val="004E7826"/>
    <w:rsid w:val="004E7DDE"/>
    <w:rsid w:val="004F1736"/>
    <w:rsid w:val="004F2812"/>
    <w:rsid w:val="004F2FB2"/>
    <w:rsid w:val="004F3743"/>
    <w:rsid w:val="004F3A07"/>
    <w:rsid w:val="004F3E71"/>
    <w:rsid w:val="004F77AB"/>
    <w:rsid w:val="00500E18"/>
    <w:rsid w:val="00501453"/>
    <w:rsid w:val="0050248F"/>
    <w:rsid w:val="00506278"/>
    <w:rsid w:val="00507326"/>
    <w:rsid w:val="0051015F"/>
    <w:rsid w:val="0051154F"/>
    <w:rsid w:val="00511AEC"/>
    <w:rsid w:val="00511B1F"/>
    <w:rsid w:val="005121B1"/>
    <w:rsid w:val="00512357"/>
    <w:rsid w:val="00512C66"/>
    <w:rsid w:val="00512D8C"/>
    <w:rsid w:val="00512FBD"/>
    <w:rsid w:val="00513247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27F28"/>
    <w:rsid w:val="00530779"/>
    <w:rsid w:val="0053343A"/>
    <w:rsid w:val="005334E6"/>
    <w:rsid w:val="0053472E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775"/>
    <w:rsid w:val="00542ABE"/>
    <w:rsid w:val="00543183"/>
    <w:rsid w:val="005441EE"/>
    <w:rsid w:val="00545A35"/>
    <w:rsid w:val="00545E9A"/>
    <w:rsid w:val="00545EC5"/>
    <w:rsid w:val="0054608A"/>
    <w:rsid w:val="005461AB"/>
    <w:rsid w:val="00546446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AD7"/>
    <w:rsid w:val="00564D48"/>
    <w:rsid w:val="00565B1F"/>
    <w:rsid w:val="005662CE"/>
    <w:rsid w:val="005667F9"/>
    <w:rsid w:val="00567199"/>
    <w:rsid w:val="00567246"/>
    <w:rsid w:val="00567665"/>
    <w:rsid w:val="00570079"/>
    <w:rsid w:val="00570713"/>
    <w:rsid w:val="00570A1F"/>
    <w:rsid w:val="0057154E"/>
    <w:rsid w:val="005746B4"/>
    <w:rsid w:val="0057475A"/>
    <w:rsid w:val="005755B8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4D3"/>
    <w:rsid w:val="00583626"/>
    <w:rsid w:val="005838E2"/>
    <w:rsid w:val="00583AB6"/>
    <w:rsid w:val="00584143"/>
    <w:rsid w:val="005842FC"/>
    <w:rsid w:val="00584309"/>
    <w:rsid w:val="005851F9"/>
    <w:rsid w:val="0058595F"/>
    <w:rsid w:val="00585EE8"/>
    <w:rsid w:val="00586D05"/>
    <w:rsid w:val="00587121"/>
    <w:rsid w:val="00587D17"/>
    <w:rsid w:val="0059018B"/>
    <w:rsid w:val="0059158F"/>
    <w:rsid w:val="0059293D"/>
    <w:rsid w:val="00592A9D"/>
    <w:rsid w:val="00592EAD"/>
    <w:rsid w:val="005942DA"/>
    <w:rsid w:val="00594F8B"/>
    <w:rsid w:val="00595209"/>
    <w:rsid w:val="005958C7"/>
    <w:rsid w:val="005959B9"/>
    <w:rsid w:val="00597667"/>
    <w:rsid w:val="00597D59"/>
    <w:rsid w:val="005A0D0A"/>
    <w:rsid w:val="005A0EFD"/>
    <w:rsid w:val="005A1341"/>
    <w:rsid w:val="005A1EEB"/>
    <w:rsid w:val="005A28DA"/>
    <w:rsid w:val="005A2FA0"/>
    <w:rsid w:val="005A3949"/>
    <w:rsid w:val="005A3A24"/>
    <w:rsid w:val="005B0510"/>
    <w:rsid w:val="005B0F42"/>
    <w:rsid w:val="005B1275"/>
    <w:rsid w:val="005B1D6D"/>
    <w:rsid w:val="005B2BFB"/>
    <w:rsid w:val="005B4234"/>
    <w:rsid w:val="005B4F05"/>
    <w:rsid w:val="005B608D"/>
    <w:rsid w:val="005B61C2"/>
    <w:rsid w:val="005B7A5B"/>
    <w:rsid w:val="005C23F5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791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2A1"/>
    <w:rsid w:val="005E7BE6"/>
    <w:rsid w:val="005F1F89"/>
    <w:rsid w:val="005F2322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5EA"/>
    <w:rsid w:val="00603FDA"/>
    <w:rsid w:val="0060448C"/>
    <w:rsid w:val="00604628"/>
    <w:rsid w:val="00604D24"/>
    <w:rsid w:val="006052F3"/>
    <w:rsid w:val="006062C7"/>
    <w:rsid w:val="0060648B"/>
    <w:rsid w:val="006068A1"/>
    <w:rsid w:val="00606E7E"/>
    <w:rsid w:val="00607EDD"/>
    <w:rsid w:val="00610184"/>
    <w:rsid w:val="00610BB7"/>
    <w:rsid w:val="0061140A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D29"/>
    <w:rsid w:val="0062091B"/>
    <w:rsid w:val="0062175C"/>
    <w:rsid w:val="006221BF"/>
    <w:rsid w:val="00622C70"/>
    <w:rsid w:val="00622F9F"/>
    <w:rsid w:val="00623F94"/>
    <w:rsid w:val="00626045"/>
    <w:rsid w:val="0063048C"/>
    <w:rsid w:val="006304A4"/>
    <w:rsid w:val="006313E4"/>
    <w:rsid w:val="00632C3A"/>
    <w:rsid w:val="006330F4"/>
    <w:rsid w:val="0063480D"/>
    <w:rsid w:val="0063558A"/>
    <w:rsid w:val="00636364"/>
    <w:rsid w:val="00637415"/>
    <w:rsid w:val="00641A09"/>
    <w:rsid w:val="0064230D"/>
    <w:rsid w:val="00642B9D"/>
    <w:rsid w:val="00643AB7"/>
    <w:rsid w:val="00644D81"/>
    <w:rsid w:val="0064502B"/>
    <w:rsid w:val="0064545E"/>
    <w:rsid w:val="006455C2"/>
    <w:rsid w:val="00645D65"/>
    <w:rsid w:val="006461C8"/>
    <w:rsid w:val="00646C3D"/>
    <w:rsid w:val="00647595"/>
    <w:rsid w:val="006504A1"/>
    <w:rsid w:val="00650931"/>
    <w:rsid w:val="00650B4E"/>
    <w:rsid w:val="00651026"/>
    <w:rsid w:val="00651B75"/>
    <w:rsid w:val="006520BA"/>
    <w:rsid w:val="0065213B"/>
    <w:rsid w:val="006524D4"/>
    <w:rsid w:val="006552DB"/>
    <w:rsid w:val="0065555A"/>
    <w:rsid w:val="006563A7"/>
    <w:rsid w:val="00660FCE"/>
    <w:rsid w:val="00663870"/>
    <w:rsid w:val="006646C9"/>
    <w:rsid w:val="006652E0"/>
    <w:rsid w:val="0066750E"/>
    <w:rsid w:val="00667ADB"/>
    <w:rsid w:val="00671AC5"/>
    <w:rsid w:val="00672478"/>
    <w:rsid w:val="0067328D"/>
    <w:rsid w:val="006739AF"/>
    <w:rsid w:val="0067426F"/>
    <w:rsid w:val="0068069F"/>
    <w:rsid w:val="00681A5C"/>
    <w:rsid w:val="00682896"/>
    <w:rsid w:val="006843E6"/>
    <w:rsid w:val="0068469A"/>
    <w:rsid w:val="00686859"/>
    <w:rsid w:val="00686CDF"/>
    <w:rsid w:val="00687384"/>
    <w:rsid w:val="00690C32"/>
    <w:rsid w:val="00691D17"/>
    <w:rsid w:val="006923A4"/>
    <w:rsid w:val="00692771"/>
    <w:rsid w:val="00692A34"/>
    <w:rsid w:val="00692BF0"/>
    <w:rsid w:val="00692F0A"/>
    <w:rsid w:val="0069360D"/>
    <w:rsid w:val="00693E5C"/>
    <w:rsid w:val="006950B9"/>
    <w:rsid w:val="006956AD"/>
    <w:rsid w:val="00695DEF"/>
    <w:rsid w:val="00696416"/>
    <w:rsid w:val="0069731F"/>
    <w:rsid w:val="0069764D"/>
    <w:rsid w:val="006A0543"/>
    <w:rsid w:val="006A0CB2"/>
    <w:rsid w:val="006A12E9"/>
    <w:rsid w:val="006A1762"/>
    <w:rsid w:val="006A276D"/>
    <w:rsid w:val="006A2FA7"/>
    <w:rsid w:val="006A3FEC"/>
    <w:rsid w:val="006A4FC1"/>
    <w:rsid w:val="006A53CE"/>
    <w:rsid w:val="006A5FC0"/>
    <w:rsid w:val="006A6D4B"/>
    <w:rsid w:val="006A73E1"/>
    <w:rsid w:val="006A77A9"/>
    <w:rsid w:val="006A78E2"/>
    <w:rsid w:val="006A7C8E"/>
    <w:rsid w:val="006B17C4"/>
    <w:rsid w:val="006B1B71"/>
    <w:rsid w:val="006B215B"/>
    <w:rsid w:val="006B38A7"/>
    <w:rsid w:val="006B514A"/>
    <w:rsid w:val="006C0840"/>
    <w:rsid w:val="006C11C9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606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944"/>
    <w:rsid w:val="006E0908"/>
    <w:rsid w:val="006E10BA"/>
    <w:rsid w:val="006E179F"/>
    <w:rsid w:val="006E30D4"/>
    <w:rsid w:val="006E532C"/>
    <w:rsid w:val="006E53F7"/>
    <w:rsid w:val="006E620D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55F2"/>
    <w:rsid w:val="006F5B31"/>
    <w:rsid w:val="006F64A9"/>
    <w:rsid w:val="006F6706"/>
    <w:rsid w:val="006F6925"/>
    <w:rsid w:val="00701A7A"/>
    <w:rsid w:val="00702048"/>
    <w:rsid w:val="00702090"/>
    <w:rsid w:val="007036C3"/>
    <w:rsid w:val="00703D9B"/>
    <w:rsid w:val="00704372"/>
    <w:rsid w:val="00704A22"/>
    <w:rsid w:val="00704C10"/>
    <w:rsid w:val="00704D9B"/>
    <w:rsid w:val="0070645D"/>
    <w:rsid w:val="0070671F"/>
    <w:rsid w:val="0071118C"/>
    <w:rsid w:val="007111D9"/>
    <w:rsid w:val="0071128C"/>
    <w:rsid w:val="0071197F"/>
    <w:rsid w:val="00712B61"/>
    <w:rsid w:val="00712F03"/>
    <w:rsid w:val="007148EA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5B71"/>
    <w:rsid w:val="007261A9"/>
    <w:rsid w:val="0072623A"/>
    <w:rsid w:val="00726A14"/>
    <w:rsid w:val="007270C3"/>
    <w:rsid w:val="00727ABF"/>
    <w:rsid w:val="00727C83"/>
    <w:rsid w:val="00727D14"/>
    <w:rsid w:val="00730C62"/>
    <w:rsid w:val="00730D90"/>
    <w:rsid w:val="00731B58"/>
    <w:rsid w:val="00731E86"/>
    <w:rsid w:val="00732145"/>
    <w:rsid w:val="007331ED"/>
    <w:rsid w:val="00733F68"/>
    <w:rsid w:val="00733FC2"/>
    <w:rsid w:val="00734B59"/>
    <w:rsid w:val="00734D74"/>
    <w:rsid w:val="00735136"/>
    <w:rsid w:val="0073548C"/>
    <w:rsid w:val="00735A89"/>
    <w:rsid w:val="00736275"/>
    <w:rsid w:val="007369B1"/>
    <w:rsid w:val="00736A5F"/>
    <w:rsid w:val="00736EE7"/>
    <w:rsid w:val="00736EF3"/>
    <w:rsid w:val="0073701D"/>
    <w:rsid w:val="0073709D"/>
    <w:rsid w:val="0073744D"/>
    <w:rsid w:val="00737729"/>
    <w:rsid w:val="00737889"/>
    <w:rsid w:val="00740F98"/>
    <w:rsid w:val="00741300"/>
    <w:rsid w:val="007424CD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26CD"/>
    <w:rsid w:val="00752CF2"/>
    <w:rsid w:val="00753E3D"/>
    <w:rsid w:val="00753E9F"/>
    <w:rsid w:val="00754F7E"/>
    <w:rsid w:val="00754FD2"/>
    <w:rsid w:val="00755AAC"/>
    <w:rsid w:val="00755D8F"/>
    <w:rsid w:val="0075731D"/>
    <w:rsid w:val="00760556"/>
    <w:rsid w:val="00761FC9"/>
    <w:rsid w:val="007625AF"/>
    <w:rsid w:val="00762818"/>
    <w:rsid w:val="007628A4"/>
    <w:rsid w:val="00762A4A"/>
    <w:rsid w:val="0076324A"/>
    <w:rsid w:val="00763F33"/>
    <w:rsid w:val="007642BC"/>
    <w:rsid w:val="007644F0"/>
    <w:rsid w:val="007645B7"/>
    <w:rsid w:val="007655D1"/>
    <w:rsid w:val="007660AF"/>
    <w:rsid w:val="0076741C"/>
    <w:rsid w:val="00767E3B"/>
    <w:rsid w:val="00770FFB"/>
    <w:rsid w:val="00771346"/>
    <w:rsid w:val="0077419E"/>
    <w:rsid w:val="007768B8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32C"/>
    <w:rsid w:val="007849A3"/>
    <w:rsid w:val="00786352"/>
    <w:rsid w:val="00787741"/>
    <w:rsid w:val="0078778B"/>
    <w:rsid w:val="00787B4F"/>
    <w:rsid w:val="00787BA4"/>
    <w:rsid w:val="00790833"/>
    <w:rsid w:val="0079093A"/>
    <w:rsid w:val="00791298"/>
    <w:rsid w:val="0079326C"/>
    <w:rsid w:val="0079374B"/>
    <w:rsid w:val="007947F4"/>
    <w:rsid w:val="007949F1"/>
    <w:rsid w:val="00795832"/>
    <w:rsid w:val="00795AEB"/>
    <w:rsid w:val="00796D08"/>
    <w:rsid w:val="007A0EFA"/>
    <w:rsid w:val="007A17A6"/>
    <w:rsid w:val="007A252C"/>
    <w:rsid w:val="007A2A97"/>
    <w:rsid w:val="007A2C47"/>
    <w:rsid w:val="007A2D01"/>
    <w:rsid w:val="007A4465"/>
    <w:rsid w:val="007A4B13"/>
    <w:rsid w:val="007A4D22"/>
    <w:rsid w:val="007A5D2D"/>
    <w:rsid w:val="007A72B4"/>
    <w:rsid w:val="007A7CF7"/>
    <w:rsid w:val="007B018F"/>
    <w:rsid w:val="007B0334"/>
    <w:rsid w:val="007B0EA3"/>
    <w:rsid w:val="007B23FD"/>
    <w:rsid w:val="007B2F60"/>
    <w:rsid w:val="007B37FA"/>
    <w:rsid w:val="007B3DD4"/>
    <w:rsid w:val="007B410C"/>
    <w:rsid w:val="007B42D1"/>
    <w:rsid w:val="007B42E5"/>
    <w:rsid w:val="007B495E"/>
    <w:rsid w:val="007B7FF0"/>
    <w:rsid w:val="007C0087"/>
    <w:rsid w:val="007C02A5"/>
    <w:rsid w:val="007C114E"/>
    <w:rsid w:val="007C170D"/>
    <w:rsid w:val="007C38A1"/>
    <w:rsid w:val="007C53A6"/>
    <w:rsid w:val="007C60EE"/>
    <w:rsid w:val="007C6361"/>
    <w:rsid w:val="007C71A2"/>
    <w:rsid w:val="007D160B"/>
    <w:rsid w:val="007D2A61"/>
    <w:rsid w:val="007D3885"/>
    <w:rsid w:val="007D39B4"/>
    <w:rsid w:val="007D3DD5"/>
    <w:rsid w:val="007D4218"/>
    <w:rsid w:val="007D44C5"/>
    <w:rsid w:val="007D4662"/>
    <w:rsid w:val="007D4B2D"/>
    <w:rsid w:val="007D6DE9"/>
    <w:rsid w:val="007D6EC9"/>
    <w:rsid w:val="007D7378"/>
    <w:rsid w:val="007E03DF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F93"/>
    <w:rsid w:val="007F1874"/>
    <w:rsid w:val="007F3596"/>
    <w:rsid w:val="007F3E9B"/>
    <w:rsid w:val="007F48FB"/>
    <w:rsid w:val="007F5917"/>
    <w:rsid w:val="007F5D56"/>
    <w:rsid w:val="007F62E0"/>
    <w:rsid w:val="007F66A9"/>
    <w:rsid w:val="007F72A1"/>
    <w:rsid w:val="007F73B8"/>
    <w:rsid w:val="00800181"/>
    <w:rsid w:val="0080148F"/>
    <w:rsid w:val="0080162A"/>
    <w:rsid w:val="00801DE3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0FD5"/>
    <w:rsid w:val="00811F48"/>
    <w:rsid w:val="0081253E"/>
    <w:rsid w:val="00812CE4"/>
    <w:rsid w:val="008135C8"/>
    <w:rsid w:val="00814474"/>
    <w:rsid w:val="008146A5"/>
    <w:rsid w:val="0081641F"/>
    <w:rsid w:val="00816427"/>
    <w:rsid w:val="008167A2"/>
    <w:rsid w:val="00816C34"/>
    <w:rsid w:val="00816D67"/>
    <w:rsid w:val="0082117F"/>
    <w:rsid w:val="00821819"/>
    <w:rsid w:val="00822FD7"/>
    <w:rsid w:val="00825715"/>
    <w:rsid w:val="00826804"/>
    <w:rsid w:val="00826F61"/>
    <w:rsid w:val="008277F6"/>
    <w:rsid w:val="00830627"/>
    <w:rsid w:val="008308FA"/>
    <w:rsid w:val="00830DBC"/>
    <w:rsid w:val="008317C1"/>
    <w:rsid w:val="00832407"/>
    <w:rsid w:val="00832871"/>
    <w:rsid w:val="008339FD"/>
    <w:rsid w:val="00833C5C"/>
    <w:rsid w:val="00833F93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3F6D"/>
    <w:rsid w:val="00844277"/>
    <w:rsid w:val="0084538A"/>
    <w:rsid w:val="008453C4"/>
    <w:rsid w:val="0084547E"/>
    <w:rsid w:val="00845732"/>
    <w:rsid w:val="00847158"/>
    <w:rsid w:val="008475B4"/>
    <w:rsid w:val="00847EC5"/>
    <w:rsid w:val="00850347"/>
    <w:rsid w:val="0085047B"/>
    <w:rsid w:val="008508A2"/>
    <w:rsid w:val="00850F11"/>
    <w:rsid w:val="00851468"/>
    <w:rsid w:val="00851B4C"/>
    <w:rsid w:val="00851C69"/>
    <w:rsid w:val="008523FB"/>
    <w:rsid w:val="008524D4"/>
    <w:rsid w:val="00853264"/>
    <w:rsid w:val="00853373"/>
    <w:rsid w:val="008552E0"/>
    <w:rsid w:val="008564DF"/>
    <w:rsid w:val="00856639"/>
    <w:rsid w:val="00856AE2"/>
    <w:rsid w:val="00857B06"/>
    <w:rsid w:val="00860B5B"/>
    <w:rsid w:val="0086188C"/>
    <w:rsid w:val="00861D22"/>
    <w:rsid w:val="00864EA0"/>
    <w:rsid w:val="008658A8"/>
    <w:rsid w:val="00866533"/>
    <w:rsid w:val="00866662"/>
    <w:rsid w:val="0086718B"/>
    <w:rsid w:val="00867343"/>
    <w:rsid w:val="00867ACB"/>
    <w:rsid w:val="00867FE2"/>
    <w:rsid w:val="00870548"/>
    <w:rsid w:val="00871257"/>
    <w:rsid w:val="008717F6"/>
    <w:rsid w:val="00871ACB"/>
    <w:rsid w:val="00872693"/>
    <w:rsid w:val="008737E7"/>
    <w:rsid w:val="0087549B"/>
    <w:rsid w:val="00875D55"/>
    <w:rsid w:val="008768C9"/>
    <w:rsid w:val="00876981"/>
    <w:rsid w:val="00877B65"/>
    <w:rsid w:val="0088044C"/>
    <w:rsid w:val="008812FB"/>
    <w:rsid w:val="00881451"/>
    <w:rsid w:val="008845B2"/>
    <w:rsid w:val="00885ADB"/>
    <w:rsid w:val="0088663A"/>
    <w:rsid w:val="00887B6C"/>
    <w:rsid w:val="00890463"/>
    <w:rsid w:val="00890685"/>
    <w:rsid w:val="00890C57"/>
    <w:rsid w:val="00891A35"/>
    <w:rsid w:val="00891B31"/>
    <w:rsid w:val="00891E8F"/>
    <w:rsid w:val="008933F6"/>
    <w:rsid w:val="00894246"/>
    <w:rsid w:val="00894B30"/>
    <w:rsid w:val="00895B8F"/>
    <w:rsid w:val="008A0210"/>
    <w:rsid w:val="008A25F4"/>
    <w:rsid w:val="008A38F8"/>
    <w:rsid w:val="008A3E0C"/>
    <w:rsid w:val="008A3F67"/>
    <w:rsid w:val="008A42EE"/>
    <w:rsid w:val="008A4539"/>
    <w:rsid w:val="008A6621"/>
    <w:rsid w:val="008A743A"/>
    <w:rsid w:val="008A7730"/>
    <w:rsid w:val="008A7AC4"/>
    <w:rsid w:val="008B107B"/>
    <w:rsid w:val="008B1501"/>
    <w:rsid w:val="008B151D"/>
    <w:rsid w:val="008B16DD"/>
    <w:rsid w:val="008B388A"/>
    <w:rsid w:val="008B517B"/>
    <w:rsid w:val="008B7AC7"/>
    <w:rsid w:val="008C04EF"/>
    <w:rsid w:val="008C15B0"/>
    <w:rsid w:val="008C1677"/>
    <w:rsid w:val="008C17DF"/>
    <w:rsid w:val="008C20AC"/>
    <w:rsid w:val="008C2DC3"/>
    <w:rsid w:val="008C2FB5"/>
    <w:rsid w:val="008C38C1"/>
    <w:rsid w:val="008C5A1C"/>
    <w:rsid w:val="008C5E29"/>
    <w:rsid w:val="008C68D8"/>
    <w:rsid w:val="008D230B"/>
    <w:rsid w:val="008D508C"/>
    <w:rsid w:val="008D513D"/>
    <w:rsid w:val="008D6259"/>
    <w:rsid w:val="008D79CB"/>
    <w:rsid w:val="008D7BA9"/>
    <w:rsid w:val="008E0DB0"/>
    <w:rsid w:val="008E11F1"/>
    <w:rsid w:val="008E1D42"/>
    <w:rsid w:val="008E1E1B"/>
    <w:rsid w:val="008E32ED"/>
    <w:rsid w:val="008E39E1"/>
    <w:rsid w:val="008E428E"/>
    <w:rsid w:val="008E4E36"/>
    <w:rsid w:val="008E5D1A"/>
    <w:rsid w:val="008E636A"/>
    <w:rsid w:val="008E7D3C"/>
    <w:rsid w:val="008F08F1"/>
    <w:rsid w:val="008F2C9A"/>
    <w:rsid w:val="008F3176"/>
    <w:rsid w:val="008F368A"/>
    <w:rsid w:val="008F3C90"/>
    <w:rsid w:val="008F590E"/>
    <w:rsid w:val="008F7552"/>
    <w:rsid w:val="008F7834"/>
    <w:rsid w:val="00900FA6"/>
    <w:rsid w:val="0090146D"/>
    <w:rsid w:val="009026FD"/>
    <w:rsid w:val="00902909"/>
    <w:rsid w:val="00905221"/>
    <w:rsid w:val="00906195"/>
    <w:rsid w:val="009065E5"/>
    <w:rsid w:val="009068A1"/>
    <w:rsid w:val="00906F39"/>
    <w:rsid w:val="0090711A"/>
    <w:rsid w:val="009100D9"/>
    <w:rsid w:val="00910A48"/>
    <w:rsid w:val="0091120E"/>
    <w:rsid w:val="00911A2B"/>
    <w:rsid w:val="00914197"/>
    <w:rsid w:val="009147D1"/>
    <w:rsid w:val="00920C36"/>
    <w:rsid w:val="00920D4A"/>
    <w:rsid w:val="00920EF8"/>
    <w:rsid w:val="00922698"/>
    <w:rsid w:val="00922DCA"/>
    <w:rsid w:val="00924F01"/>
    <w:rsid w:val="009251A8"/>
    <w:rsid w:val="00925608"/>
    <w:rsid w:val="00925F42"/>
    <w:rsid w:val="00926006"/>
    <w:rsid w:val="009264B8"/>
    <w:rsid w:val="00926696"/>
    <w:rsid w:val="00926BE6"/>
    <w:rsid w:val="00930B14"/>
    <w:rsid w:val="00931C07"/>
    <w:rsid w:val="00931DCE"/>
    <w:rsid w:val="009327A4"/>
    <w:rsid w:val="0093348D"/>
    <w:rsid w:val="0093386B"/>
    <w:rsid w:val="009341CB"/>
    <w:rsid w:val="0093485A"/>
    <w:rsid w:val="00934D7A"/>
    <w:rsid w:val="009355B1"/>
    <w:rsid w:val="00935D35"/>
    <w:rsid w:val="00936418"/>
    <w:rsid w:val="009402C6"/>
    <w:rsid w:val="009423D4"/>
    <w:rsid w:val="0094278C"/>
    <w:rsid w:val="00943C32"/>
    <w:rsid w:val="00944058"/>
    <w:rsid w:val="009451C1"/>
    <w:rsid w:val="00945C81"/>
    <w:rsid w:val="00946C2F"/>
    <w:rsid w:val="0094728A"/>
    <w:rsid w:val="00947515"/>
    <w:rsid w:val="009505AE"/>
    <w:rsid w:val="00950FA5"/>
    <w:rsid w:val="009512EF"/>
    <w:rsid w:val="00951A58"/>
    <w:rsid w:val="00951F92"/>
    <w:rsid w:val="0095357D"/>
    <w:rsid w:val="00953E3A"/>
    <w:rsid w:val="009540FE"/>
    <w:rsid w:val="0095423A"/>
    <w:rsid w:val="0095448A"/>
    <w:rsid w:val="0095459C"/>
    <w:rsid w:val="00956B05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342C"/>
    <w:rsid w:val="0096423E"/>
    <w:rsid w:val="00964360"/>
    <w:rsid w:val="00965845"/>
    <w:rsid w:val="0096627E"/>
    <w:rsid w:val="00970747"/>
    <w:rsid w:val="0097190F"/>
    <w:rsid w:val="00971B42"/>
    <w:rsid w:val="00971EE1"/>
    <w:rsid w:val="00972CDC"/>
    <w:rsid w:val="00973CD7"/>
    <w:rsid w:val="00973ED5"/>
    <w:rsid w:val="00973FBF"/>
    <w:rsid w:val="009745B3"/>
    <w:rsid w:val="00974A29"/>
    <w:rsid w:val="0097514B"/>
    <w:rsid w:val="00975BFA"/>
    <w:rsid w:val="009762E9"/>
    <w:rsid w:val="00976B22"/>
    <w:rsid w:val="0097747E"/>
    <w:rsid w:val="009777C1"/>
    <w:rsid w:val="00980909"/>
    <w:rsid w:val="009814F4"/>
    <w:rsid w:val="0098173B"/>
    <w:rsid w:val="00982853"/>
    <w:rsid w:val="009830D0"/>
    <w:rsid w:val="00983163"/>
    <w:rsid w:val="009832F2"/>
    <w:rsid w:val="00983480"/>
    <w:rsid w:val="009843E2"/>
    <w:rsid w:val="009844D1"/>
    <w:rsid w:val="00984ABE"/>
    <w:rsid w:val="0098537F"/>
    <w:rsid w:val="00985447"/>
    <w:rsid w:val="00986B3F"/>
    <w:rsid w:val="009877A1"/>
    <w:rsid w:val="00987B47"/>
    <w:rsid w:val="009909A6"/>
    <w:rsid w:val="009911D5"/>
    <w:rsid w:val="009917C2"/>
    <w:rsid w:val="0099234B"/>
    <w:rsid w:val="009933A8"/>
    <w:rsid w:val="00996324"/>
    <w:rsid w:val="00996865"/>
    <w:rsid w:val="00996DD9"/>
    <w:rsid w:val="009978D3"/>
    <w:rsid w:val="00997F77"/>
    <w:rsid w:val="009A0F81"/>
    <w:rsid w:val="009A1411"/>
    <w:rsid w:val="009A20A3"/>
    <w:rsid w:val="009A2265"/>
    <w:rsid w:val="009A29F6"/>
    <w:rsid w:val="009A38E1"/>
    <w:rsid w:val="009A46EB"/>
    <w:rsid w:val="009A4C8F"/>
    <w:rsid w:val="009A538D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93C"/>
    <w:rsid w:val="009B7C29"/>
    <w:rsid w:val="009C03CE"/>
    <w:rsid w:val="009C0A7E"/>
    <w:rsid w:val="009C0D51"/>
    <w:rsid w:val="009C0E65"/>
    <w:rsid w:val="009C1DFE"/>
    <w:rsid w:val="009C2883"/>
    <w:rsid w:val="009C3B8C"/>
    <w:rsid w:val="009C449C"/>
    <w:rsid w:val="009C5260"/>
    <w:rsid w:val="009C5E15"/>
    <w:rsid w:val="009C600F"/>
    <w:rsid w:val="009D0899"/>
    <w:rsid w:val="009D0BDB"/>
    <w:rsid w:val="009D11BC"/>
    <w:rsid w:val="009D1EA5"/>
    <w:rsid w:val="009D2634"/>
    <w:rsid w:val="009D3704"/>
    <w:rsid w:val="009D40BD"/>
    <w:rsid w:val="009D49C4"/>
    <w:rsid w:val="009D4E97"/>
    <w:rsid w:val="009D5019"/>
    <w:rsid w:val="009D62C6"/>
    <w:rsid w:val="009D7319"/>
    <w:rsid w:val="009D744B"/>
    <w:rsid w:val="009D7BA5"/>
    <w:rsid w:val="009E0B70"/>
    <w:rsid w:val="009E0E09"/>
    <w:rsid w:val="009E1340"/>
    <w:rsid w:val="009E14A7"/>
    <w:rsid w:val="009E153E"/>
    <w:rsid w:val="009E4136"/>
    <w:rsid w:val="009E4512"/>
    <w:rsid w:val="009E47B7"/>
    <w:rsid w:val="009E4DB5"/>
    <w:rsid w:val="009E564B"/>
    <w:rsid w:val="009E5D1D"/>
    <w:rsid w:val="009E5D56"/>
    <w:rsid w:val="009E7453"/>
    <w:rsid w:val="009E7EB2"/>
    <w:rsid w:val="009F11C1"/>
    <w:rsid w:val="009F1970"/>
    <w:rsid w:val="009F232C"/>
    <w:rsid w:val="009F25CB"/>
    <w:rsid w:val="009F26DF"/>
    <w:rsid w:val="009F2CCB"/>
    <w:rsid w:val="009F3781"/>
    <w:rsid w:val="009F3D6E"/>
    <w:rsid w:val="009F3F96"/>
    <w:rsid w:val="009F4381"/>
    <w:rsid w:val="009F4BA2"/>
    <w:rsid w:val="009F634D"/>
    <w:rsid w:val="009F6A81"/>
    <w:rsid w:val="009F6C4B"/>
    <w:rsid w:val="009F7A1C"/>
    <w:rsid w:val="00A0075A"/>
    <w:rsid w:val="00A00A88"/>
    <w:rsid w:val="00A01812"/>
    <w:rsid w:val="00A02280"/>
    <w:rsid w:val="00A02681"/>
    <w:rsid w:val="00A03501"/>
    <w:rsid w:val="00A0392E"/>
    <w:rsid w:val="00A039AA"/>
    <w:rsid w:val="00A04019"/>
    <w:rsid w:val="00A04927"/>
    <w:rsid w:val="00A059C9"/>
    <w:rsid w:val="00A06021"/>
    <w:rsid w:val="00A0719B"/>
    <w:rsid w:val="00A07323"/>
    <w:rsid w:val="00A07AF7"/>
    <w:rsid w:val="00A109C2"/>
    <w:rsid w:val="00A122A3"/>
    <w:rsid w:val="00A123B5"/>
    <w:rsid w:val="00A125C4"/>
    <w:rsid w:val="00A1279E"/>
    <w:rsid w:val="00A12F08"/>
    <w:rsid w:val="00A13B3B"/>
    <w:rsid w:val="00A14003"/>
    <w:rsid w:val="00A148DB"/>
    <w:rsid w:val="00A15F33"/>
    <w:rsid w:val="00A1675B"/>
    <w:rsid w:val="00A16D53"/>
    <w:rsid w:val="00A175A8"/>
    <w:rsid w:val="00A17B65"/>
    <w:rsid w:val="00A17DEB"/>
    <w:rsid w:val="00A202C4"/>
    <w:rsid w:val="00A22502"/>
    <w:rsid w:val="00A22DE6"/>
    <w:rsid w:val="00A2433A"/>
    <w:rsid w:val="00A24820"/>
    <w:rsid w:val="00A25D5B"/>
    <w:rsid w:val="00A26BC8"/>
    <w:rsid w:val="00A26C9C"/>
    <w:rsid w:val="00A27A66"/>
    <w:rsid w:val="00A27BF0"/>
    <w:rsid w:val="00A315B9"/>
    <w:rsid w:val="00A31B39"/>
    <w:rsid w:val="00A32CF4"/>
    <w:rsid w:val="00A3345D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0C01"/>
    <w:rsid w:val="00A51152"/>
    <w:rsid w:val="00A52EFF"/>
    <w:rsid w:val="00A53AD9"/>
    <w:rsid w:val="00A53F87"/>
    <w:rsid w:val="00A54793"/>
    <w:rsid w:val="00A548F1"/>
    <w:rsid w:val="00A54DD3"/>
    <w:rsid w:val="00A54E4D"/>
    <w:rsid w:val="00A54FC8"/>
    <w:rsid w:val="00A55522"/>
    <w:rsid w:val="00A55C8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478"/>
    <w:rsid w:val="00A66B5C"/>
    <w:rsid w:val="00A67934"/>
    <w:rsid w:val="00A715A1"/>
    <w:rsid w:val="00A715EF"/>
    <w:rsid w:val="00A71697"/>
    <w:rsid w:val="00A730BC"/>
    <w:rsid w:val="00A73C7E"/>
    <w:rsid w:val="00A80184"/>
    <w:rsid w:val="00A80607"/>
    <w:rsid w:val="00A80F59"/>
    <w:rsid w:val="00A816EE"/>
    <w:rsid w:val="00A8263F"/>
    <w:rsid w:val="00A83907"/>
    <w:rsid w:val="00A84043"/>
    <w:rsid w:val="00A84573"/>
    <w:rsid w:val="00A84EE9"/>
    <w:rsid w:val="00A854F2"/>
    <w:rsid w:val="00A85799"/>
    <w:rsid w:val="00A86353"/>
    <w:rsid w:val="00A866D2"/>
    <w:rsid w:val="00A87E9E"/>
    <w:rsid w:val="00A90630"/>
    <w:rsid w:val="00A90BA0"/>
    <w:rsid w:val="00A912D6"/>
    <w:rsid w:val="00A91413"/>
    <w:rsid w:val="00A95EF8"/>
    <w:rsid w:val="00A9601C"/>
    <w:rsid w:val="00A964DD"/>
    <w:rsid w:val="00A96925"/>
    <w:rsid w:val="00A96F6D"/>
    <w:rsid w:val="00A97789"/>
    <w:rsid w:val="00AA105C"/>
    <w:rsid w:val="00AA1402"/>
    <w:rsid w:val="00AA1AF2"/>
    <w:rsid w:val="00AA20A0"/>
    <w:rsid w:val="00AA231A"/>
    <w:rsid w:val="00AA2753"/>
    <w:rsid w:val="00AA2BD2"/>
    <w:rsid w:val="00AA3DB9"/>
    <w:rsid w:val="00AA5158"/>
    <w:rsid w:val="00AA6E86"/>
    <w:rsid w:val="00AA6F17"/>
    <w:rsid w:val="00AA7323"/>
    <w:rsid w:val="00AA74E8"/>
    <w:rsid w:val="00AB219C"/>
    <w:rsid w:val="00AB22BB"/>
    <w:rsid w:val="00AB5A13"/>
    <w:rsid w:val="00AB6B7F"/>
    <w:rsid w:val="00AC04AF"/>
    <w:rsid w:val="00AC0640"/>
    <w:rsid w:val="00AC0E50"/>
    <w:rsid w:val="00AC0E77"/>
    <w:rsid w:val="00AC14DF"/>
    <w:rsid w:val="00AC2689"/>
    <w:rsid w:val="00AC3378"/>
    <w:rsid w:val="00AC4CD7"/>
    <w:rsid w:val="00AC5349"/>
    <w:rsid w:val="00AC677E"/>
    <w:rsid w:val="00AC6F0D"/>
    <w:rsid w:val="00AC79DD"/>
    <w:rsid w:val="00AC7BB3"/>
    <w:rsid w:val="00AD04AB"/>
    <w:rsid w:val="00AD0810"/>
    <w:rsid w:val="00AD10F3"/>
    <w:rsid w:val="00AD1323"/>
    <w:rsid w:val="00AD1429"/>
    <w:rsid w:val="00AD1C27"/>
    <w:rsid w:val="00AD2200"/>
    <w:rsid w:val="00AD2935"/>
    <w:rsid w:val="00AD2E74"/>
    <w:rsid w:val="00AD31DF"/>
    <w:rsid w:val="00AD34AD"/>
    <w:rsid w:val="00AD4A05"/>
    <w:rsid w:val="00AD5F6B"/>
    <w:rsid w:val="00AD7425"/>
    <w:rsid w:val="00AE05D9"/>
    <w:rsid w:val="00AE1415"/>
    <w:rsid w:val="00AE1ABC"/>
    <w:rsid w:val="00AE29C0"/>
    <w:rsid w:val="00AE3FED"/>
    <w:rsid w:val="00AE4B31"/>
    <w:rsid w:val="00AE4D9C"/>
    <w:rsid w:val="00AE4E84"/>
    <w:rsid w:val="00AE5B6A"/>
    <w:rsid w:val="00AE7F80"/>
    <w:rsid w:val="00AF0281"/>
    <w:rsid w:val="00AF195E"/>
    <w:rsid w:val="00AF2FBF"/>
    <w:rsid w:val="00AF39D7"/>
    <w:rsid w:val="00AF3BBA"/>
    <w:rsid w:val="00AF3F62"/>
    <w:rsid w:val="00AF47BA"/>
    <w:rsid w:val="00AF58AA"/>
    <w:rsid w:val="00AF679A"/>
    <w:rsid w:val="00AF75AA"/>
    <w:rsid w:val="00B0179C"/>
    <w:rsid w:val="00B017E0"/>
    <w:rsid w:val="00B036AE"/>
    <w:rsid w:val="00B04942"/>
    <w:rsid w:val="00B05CB7"/>
    <w:rsid w:val="00B07F05"/>
    <w:rsid w:val="00B10BDA"/>
    <w:rsid w:val="00B11491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17D46"/>
    <w:rsid w:val="00B2001C"/>
    <w:rsid w:val="00B20D14"/>
    <w:rsid w:val="00B20E82"/>
    <w:rsid w:val="00B2117B"/>
    <w:rsid w:val="00B21853"/>
    <w:rsid w:val="00B23567"/>
    <w:rsid w:val="00B23868"/>
    <w:rsid w:val="00B2505C"/>
    <w:rsid w:val="00B254A5"/>
    <w:rsid w:val="00B25ABA"/>
    <w:rsid w:val="00B263F7"/>
    <w:rsid w:val="00B27192"/>
    <w:rsid w:val="00B276FB"/>
    <w:rsid w:val="00B27FB4"/>
    <w:rsid w:val="00B30B29"/>
    <w:rsid w:val="00B313B6"/>
    <w:rsid w:val="00B315D1"/>
    <w:rsid w:val="00B323ED"/>
    <w:rsid w:val="00B32D25"/>
    <w:rsid w:val="00B32FC2"/>
    <w:rsid w:val="00B33094"/>
    <w:rsid w:val="00B33122"/>
    <w:rsid w:val="00B3388E"/>
    <w:rsid w:val="00B33EFF"/>
    <w:rsid w:val="00B34D9E"/>
    <w:rsid w:val="00B34EF1"/>
    <w:rsid w:val="00B35516"/>
    <w:rsid w:val="00B365C7"/>
    <w:rsid w:val="00B365CE"/>
    <w:rsid w:val="00B37D67"/>
    <w:rsid w:val="00B37F49"/>
    <w:rsid w:val="00B4061B"/>
    <w:rsid w:val="00B413F3"/>
    <w:rsid w:val="00B42007"/>
    <w:rsid w:val="00B44AC5"/>
    <w:rsid w:val="00B459C4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F1B"/>
    <w:rsid w:val="00B54098"/>
    <w:rsid w:val="00B540A0"/>
    <w:rsid w:val="00B5598E"/>
    <w:rsid w:val="00B55F8E"/>
    <w:rsid w:val="00B56A26"/>
    <w:rsid w:val="00B600F9"/>
    <w:rsid w:val="00B61378"/>
    <w:rsid w:val="00B61F96"/>
    <w:rsid w:val="00B62437"/>
    <w:rsid w:val="00B6279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5DB5"/>
    <w:rsid w:val="00B764F6"/>
    <w:rsid w:val="00B7789F"/>
    <w:rsid w:val="00B801B9"/>
    <w:rsid w:val="00B80C8B"/>
    <w:rsid w:val="00B80DF9"/>
    <w:rsid w:val="00B81DE9"/>
    <w:rsid w:val="00B81FB8"/>
    <w:rsid w:val="00B8289C"/>
    <w:rsid w:val="00B828FC"/>
    <w:rsid w:val="00B82AC6"/>
    <w:rsid w:val="00B82E3D"/>
    <w:rsid w:val="00B84C13"/>
    <w:rsid w:val="00B84CA2"/>
    <w:rsid w:val="00B854EF"/>
    <w:rsid w:val="00B85BE2"/>
    <w:rsid w:val="00B865EC"/>
    <w:rsid w:val="00B87A8D"/>
    <w:rsid w:val="00B90E40"/>
    <w:rsid w:val="00B92054"/>
    <w:rsid w:val="00B928AB"/>
    <w:rsid w:val="00B94AB4"/>
    <w:rsid w:val="00B9541E"/>
    <w:rsid w:val="00B962E7"/>
    <w:rsid w:val="00B96830"/>
    <w:rsid w:val="00B96ADA"/>
    <w:rsid w:val="00B971FB"/>
    <w:rsid w:val="00BA0216"/>
    <w:rsid w:val="00BA0F55"/>
    <w:rsid w:val="00BA148D"/>
    <w:rsid w:val="00BA252D"/>
    <w:rsid w:val="00BA3396"/>
    <w:rsid w:val="00BA38A0"/>
    <w:rsid w:val="00BA3E20"/>
    <w:rsid w:val="00BA411B"/>
    <w:rsid w:val="00BA4506"/>
    <w:rsid w:val="00BA58B3"/>
    <w:rsid w:val="00BA6C21"/>
    <w:rsid w:val="00BA6D5C"/>
    <w:rsid w:val="00BB17FE"/>
    <w:rsid w:val="00BB19E5"/>
    <w:rsid w:val="00BB3589"/>
    <w:rsid w:val="00BB392D"/>
    <w:rsid w:val="00BB44B2"/>
    <w:rsid w:val="00BB5BB0"/>
    <w:rsid w:val="00BB683D"/>
    <w:rsid w:val="00BB6DE1"/>
    <w:rsid w:val="00BC0126"/>
    <w:rsid w:val="00BC0902"/>
    <w:rsid w:val="00BC17B9"/>
    <w:rsid w:val="00BC27D7"/>
    <w:rsid w:val="00BC3106"/>
    <w:rsid w:val="00BC3355"/>
    <w:rsid w:val="00BC3FE7"/>
    <w:rsid w:val="00BC4095"/>
    <w:rsid w:val="00BC6731"/>
    <w:rsid w:val="00BC7362"/>
    <w:rsid w:val="00BC7AB0"/>
    <w:rsid w:val="00BC7E5C"/>
    <w:rsid w:val="00BD0A71"/>
    <w:rsid w:val="00BD1432"/>
    <w:rsid w:val="00BD165C"/>
    <w:rsid w:val="00BD17EA"/>
    <w:rsid w:val="00BD2653"/>
    <w:rsid w:val="00BD3935"/>
    <w:rsid w:val="00BD3BCA"/>
    <w:rsid w:val="00BD5A92"/>
    <w:rsid w:val="00BD5E54"/>
    <w:rsid w:val="00BD5F07"/>
    <w:rsid w:val="00BD69B9"/>
    <w:rsid w:val="00BD69BE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99"/>
    <w:rsid w:val="00BE75E3"/>
    <w:rsid w:val="00BE79A5"/>
    <w:rsid w:val="00BF0D1E"/>
    <w:rsid w:val="00BF16B1"/>
    <w:rsid w:val="00BF1FAE"/>
    <w:rsid w:val="00BF215E"/>
    <w:rsid w:val="00BF2213"/>
    <w:rsid w:val="00BF440F"/>
    <w:rsid w:val="00BF5034"/>
    <w:rsid w:val="00BF5E2D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0E45"/>
    <w:rsid w:val="00C1154B"/>
    <w:rsid w:val="00C13994"/>
    <w:rsid w:val="00C160CA"/>
    <w:rsid w:val="00C16FB6"/>
    <w:rsid w:val="00C17078"/>
    <w:rsid w:val="00C179CE"/>
    <w:rsid w:val="00C20171"/>
    <w:rsid w:val="00C22AA4"/>
    <w:rsid w:val="00C22BAF"/>
    <w:rsid w:val="00C239D2"/>
    <w:rsid w:val="00C23C9A"/>
    <w:rsid w:val="00C27894"/>
    <w:rsid w:val="00C300BD"/>
    <w:rsid w:val="00C302E3"/>
    <w:rsid w:val="00C30479"/>
    <w:rsid w:val="00C3369B"/>
    <w:rsid w:val="00C346D8"/>
    <w:rsid w:val="00C348A8"/>
    <w:rsid w:val="00C35FAC"/>
    <w:rsid w:val="00C4031F"/>
    <w:rsid w:val="00C405C7"/>
    <w:rsid w:val="00C40934"/>
    <w:rsid w:val="00C4098E"/>
    <w:rsid w:val="00C40D36"/>
    <w:rsid w:val="00C4203B"/>
    <w:rsid w:val="00C420C0"/>
    <w:rsid w:val="00C42B32"/>
    <w:rsid w:val="00C42CA6"/>
    <w:rsid w:val="00C4344E"/>
    <w:rsid w:val="00C4366F"/>
    <w:rsid w:val="00C4371E"/>
    <w:rsid w:val="00C43B2D"/>
    <w:rsid w:val="00C443C9"/>
    <w:rsid w:val="00C447B6"/>
    <w:rsid w:val="00C44BD7"/>
    <w:rsid w:val="00C45A47"/>
    <w:rsid w:val="00C469F2"/>
    <w:rsid w:val="00C475A2"/>
    <w:rsid w:val="00C47648"/>
    <w:rsid w:val="00C47A14"/>
    <w:rsid w:val="00C51977"/>
    <w:rsid w:val="00C51D86"/>
    <w:rsid w:val="00C526AC"/>
    <w:rsid w:val="00C52912"/>
    <w:rsid w:val="00C53501"/>
    <w:rsid w:val="00C53602"/>
    <w:rsid w:val="00C5383A"/>
    <w:rsid w:val="00C546DD"/>
    <w:rsid w:val="00C554B0"/>
    <w:rsid w:val="00C55DFF"/>
    <w:rsid w:val="00C60A6D"/>
    <w:rsid w:val="00C61297"/>
    <w:rsid w:val="00C61B4F"/>
    <w:rsid w:val="00C630FA"/>
    <w:rsid w:val="00C636BE"/>
    <w:rsid w:val="00C63AE0"/>
    <w:rsid w:val="00C63F04"/>
    <w:rsid w:val="00C645EA"/>
    <w:rsid w:val="00C64EBD"/>
    <w:rsid w:val="00C64F25"/>
    <w:rsid w:val="00C65DA5"/>
    <w:rsid w:val="00C66320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5441"/>
    <w:rsid w:val="00C7563C"/>
    <w:rsid w:val="00C762B1"/>
    <w:rsid w:val="00C7659B"/>
    <w:rsid w:val="00C77B33"/>
    <w:rsid w:val="00C813CE"/>
    <w:rsid w:val="00C81515"/>
    <w:rsid w:val="00C815E1"/>
    <w:rsid w:val="00C81AF3"/>
    <w:rsid w:val="00C81AF6"/>
    <w:rsid w:val="00C8229C"/>
    <w:rsid w:val="00C83088"/>
    <w:rsid w:val="00C83E10"/>
    <w:rsid w:val="00C8629D"/>
    <w:rsid w:val="00C87019"/>
    <w:rsid w:val="00C87F63"/>
    <w:rsid w:val="00C902A8"/>
    <w:rsid w:val="00C90972"/>
    <w:rsid w:val="00C9158F"/>
    <w:rsid w:val="00C91BDF"/>
    <w:rsid w:val="00C91FC5"/>
    <w:rsid w:val="00C920B9"/>
    <w:rsid w:val="00C922F0"/>
    <w:rsid w:val="00C93074"/>
    <w:rsid w:val="00C945B7"/>
    <w:rsid w:val="00C947EF"/>
    <w:rsid w:val="00C94A46"/>
    <w:rsid w:val="00C94D9F"/>
    <w:rsid w:val="00C97185"/>
    <w:rsid w:val="00CA0309"/>
    <w:rsid w:val="00CA0885"/>
    <w:rsid w:val="00CA1FF9"/>
    <w:rsid w:val="00CA3875"/>
    <w:rsid w:val="00CA3BD8"/>
    <w:rsid w:val="00CA4657"/>
    <w:rsid w:val="00CA6982"/>
    <w:rsid w:val="00CA6C17"/>
    <w:rsid w:val="00CA7769"/>
    <w:rsid w:val="00CB1473"/>
    <w:rsid w:val="00CB2485"/>
    <w:rsid w:val="00CB2924"/>
    <w:rsid w:val="00CB4EC9"/>
    <w:rsid w:val="00CB5507"/>
    <w:rsid w:val="00CB5F08"/>
    <w:rsid w:val="00CB6DD4"/>
    <w:rsid w:val="00CC064F"/>
    <w:rsid w:val="00CC078C"/>
    <w:rsid w:val="00CC0E03"/>
    <w:rsid w:val="00CC20A7"/>
    <w:rsid w:val="00CC2CE1"/>
    <w:rsid w:val="00CC3A54"/>
    <w:rsid w:val="00CC3E9F"/>
    <w:rsid w:val="00CC4016"/>
    <w:rsid w:val="00CC669D"/>
    <w:rsid w:val="00CC6D98"/>
    <w:rsid w:val="00CC7910"/>
    <w:rsid w:val="00CC7AB6"/>
    <w:rsid w:val="00CC7D34"/>
    <w:rsid w:val="00CD07D2"/>
    <w:rsid w:val="00CD0A0D"/>
    <w:rsid w:val="00CD10B4"/>
    <w:rsid w:val="00CD1DDD"/>
    <w:rsid w:val="00CD2CD6"/>
    <w:rsid w:val="00CD42F1"/>
    <w:rsid w:val="00CD4B2C"/>
    <w:rsid w:val="00CD4FFB"/>
    <w:rsid w:val="00CD517C"/>
    <w:rsid w:val="00CD5921"/>
    <w:rsid w:val="00CD5AF5"/>
    <w:rsid w:val="00CD62F1"/>
    <w:rsid w:val="00CE02E7"/>
    <w:rsid w:val="00CE0F3E"/>
    <w:rsid w:val="00CE1FA2"/>
    <w:rsid w:val="00CE251D"/>
    <w:rsid w:val="00CE27E1"/>
    <w:rsid w:val="00CE34A3"/>
    <w:rsid w:val="00CE35A1"/>
    <w:rsid w:val="00CE39A8"/>
    <w:rsid w:val="00CE410D"/>
    <w:rsid w:val="00CE5182"/>
    <w:rsid w:val="00CF168A"/>
    <w:rsid w:val="00CF1D07"/>
    <w:rsid w:val="00CF1F21"/>
    <w:rsid w:val="00CF2A1C"/>
    <w:rsid w:val="00CF2DED"/>
    <w:rsid w:val="00CF2FA1"/>
    <w:rsid w:val="00CF3539"/>
    <w:rsid w:val="00CF364F"/>
    <w:rsid w:val="00CF5CF2"/>
    <w:rsid w:val="00CF5E3C"/>
    <w:rsid w:val="00CF6BEE"/>
    <w:rsid w:val="00CF6E60"/>
    <w:rsid w:val="00CF7044"/>
    <w:rsid w:val="00CF796D"/>
    <w:rsid w:val="00CF7CF2"/>
    <w:rsid w:val="00D00E26"/>
    <w:rsid w:val="00D00E5D"/>
    <w:rsid w:val="00D01E0F"/>
    <w:rsid w:val="00D03DA2"/>
    <w:rsid w:val="00D03FC8"/>
    <w:rsid w:val="00D04A84"/>
    <w:rsid w:val="00D05503"/>
    <w:rsid w:val="00D055FB"/>
    <w:rsid w:val="00D05FE9"/>
    <w:rsid w:val="00D07AC4"/>
    <w:rsid w:val="00D100C2"/>
    <w:rsid w:val="00D12523"/>
    <w:rsid w:val="00D12ECC"/>
    <w:rsid w:val="00D13780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50A"/>
    <w:rsid w:val="00D20A37"/>
    <w:rsid w:val="00D23985"/>
    <w:rsid w:val="00D2434E"/>
    <w:rsid w:val="00D24471"/>
    <w:rsid w:val="00D24EE5"/>
    <w:rsid w:val="00D2571F"/>
    <w:rsid w:val="00D262AD"/>
    <w:rsid w:val="00D270CF"/>
    <w:rsid w:val="00D27BDB"/>
    <w:rsid w:val="00D30193"/>
    <w:rsid w:val="00D303D8"/>
    <w:rsid w:val="00D30A33"/>
    <w:rsid w:val="00D30B98"/>
    <w:rsid w:val="00D31A6A"/>
    <w:rsid w:val="00D32DF4"/>
    <w:rsid w:val="00D3318A"/>
    <w:rsid w:val="00D33959"/>
    <w:rsid w:val="00D33A4F"/>
    <w:rsid w:val="00D34B1E"/>
    <w:rsid w:val="00D34D5B"/>
    <w:rsid w:val="00D34EB7"/>
    <w:rsid w:val="00D3530D"/>
    <w:rsid w:val="00D35769"/>
    <w:rsid w:val="00D35AC9"/>
    <w:rsid w:val="00D369BF"/>
    <w:rsid w:val="00D36C5A"/>
    <w:rsid w:val="00D415E4"/>
    <w:rsid w:val="00D41B1C"/>
    <w:rsid w:val="00D41D01"/>
    <w:rsid w:val="00D4280A"/>
    <w:rsid w:val="00D43501"/>
    <w:rsid w:val="00D438ED"/>
    <w:rsid w:val="00D44D05"/>
    <w:rsid w:val="00D452EF"/>
    <w:rsid w:val="00D4532A"/>
    <w:rsid w:val="00D46561"/>
    <w:rsid w:val="00D47DAA"/>
    <w:rsid w:val="00D47F2D"/>
    <w:rsid w:val="00D500F5"/>
    <w:rsid w:val="00D50358"/>
    <w:rsid w:val="00D505D3"/>
    <w:rsid w:val="00D506CB"/>
    <w:rsid w:val="00D50842"/>
    <w:rsid w:val="00D50919"/>
    <w:rsid w:val="00D5098A"/>
    <w:rsid w:val="00D52795"/>
    <w:rsid w:val="00D52A22"/>
    <w:rsid w:val="00D53054"/>
    <w:rsid w:val="00D55B6B"/>
    <w:rsid w:val="00D55BE8"/>
    <w:rsid w:val="00D57341"/>
    <w:rsid w:val="00D57E64"/>
    <w:rsid w:val="00D61E76"/>
    <w:rsid w:val="00D61F73"/>
    <w:rsid w:val="00D642EB"/>
    <w:rsid w:val="00D64356"/>
    <w:rsid w:val="00D64EDC"/>
    <w:rsid w:val="00D659C8"/>
    <w:rsid w:val="00D66E45"/>
    <w:rsid w:val="00D6713C"/>
    <w:rsid w:val="00D678B5"/>
    <w:rsid w:val="00D67E3D"/>
    <w:rsid w:val="00D707A3"/>
    <w:rsid w:val="00D70CD1"/>
    <w:rsid w:val="00D71091"/>
    <w:rsid w:val="00D71739"/>
    <w:rsid w:val="00D71BFB"/>
    <w:rsid w:val="00D731E3"/>
    <w:rsid w:val="00D747B9"/>
    <w:rsid w:val="00D74D76"/>
    <w:rsid w:val="00D761B2"/>
    <w:rsid w:val="00D76E94"/>
    <w:rsid w:val="00D76F46"/>
    <w:rsid w:val="00D775C5"/>
    <w:rsid w:val="00D80247"/>
    <w:rsid w:val="00D828A4"/>
    <w:rsid w:val="00D82FC7"/>
    <w:rsid w:val="00D83096"/>
    <w:rsid w:val="00D83E2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4D8D"/>
    <w:rsid w:val="00D95473"/>
    <w:rsid w:val="00D962EE"/>
    <w:rsid w:val="00D976BC"/>
    <w:rsid w:val="00D97A78"/>
    <w:rsid w:val="00D97BEA"/>
    <w:rsid w:val="00DA1D87"/>
    <w:rsid w:val="00DA1E8A"/>
    <w:rsid w:val="00DA23E0"/>
    <w:rsid w:val="00DA43DD"/>
    <w:rsid w:val="00DA6210"/>
    <w:rsid w:val="00DA6329"/>
    <w:rsid w:val="00DA68FC"/>
    <w:rsid w:val="00DA6A69"/>
    <w:rsid w:val="00DA6F4E"/>
    <w:rsid w:val="00DA7D5A"/>
    <w:rsid w:val="00DB08F7"/>
    <w:rsid w:val="00DB13E8"/>
    <w:rsid w:val="00DB162D"/>
    <w:rsid w:val="00DB20B3"/>
    <w:rsid w:val="00DB2AD4"/>
    <w:rsid w:val="00DB2D25"/>
    <w:rsid w:val="00DB38ED"/>
    <w:rsid w:val="00DB44BE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48C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4266"/>
    <w:rsid w:val="00DE6EE8"/>
    <w:rsid w:val="00DE77A1"/>
    <w:rsid w:val="00DE78A2"/>
    <w:rsid w:val="00DF02C5"/>
    <w:rsid w:val="00DF1B25"/>
    <w:rsid w:val="00DF2607"/>
    <w:rsid w:val="00DF2D95"/>
    <w:rsid w:val="00DF3477"/>
    <w:rsid w:val="00DF3BC0"/>
    <w:rsid w:val="00DF40EE"/>
    <w:rsid w:val="00DF41E3"/>
    <w:rsid w:val="00DF53E3"/>
    <w:rsid w:val="00DF5A9E"/>
    <w:rsid w:val="00DF5EB3"/>
    <w:rsid w:val="00DF6590"/>
    <w:rsid w:val="00DF7B42"/>
    <w:rsid w:val="00E0045F"/>
    <w:rsid w:val="00E00D78"/>
    <w:rsid w:val="00E0251C"/>
    <w:rsid w:val="00E030EC"/>
    <w:rsid w:val="00E03CAD"/>
    <w:rsid w:val="00E04C55"/>
    <w:rsid w:val="00E04EC1"/>
    <w:rsid w:val="00E0542D"/>
    <w:rsid w:val="00E05C26"/>
    <w:rsid w:val="00E0681E"/>
    <w:rsid w:val="00E0782E"/>
    <w:rsid w:val="00E11D8C"/>
    <w:rsid w:val="00E123E7"/>
    <w:rsid w:val="00E124D4"/>
    <w:rsid w:val="00E12DA1"/>
    <w:rsid w:val="00E13206"/>
    <w:rsid w:val="00E134EE"/>
    <w:rsid w:val="00E13585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2F5D"/>
    <w:rsid w:val="00E239F9"/>
    <w:rsid w:val="00E23E36"/>
    <w:rsid w:val="00E24794"/>
    <w:rsid w:val="00E256A7"/>
    <w:rsid w:val="00E3008B"/>
    <w:rsid w:val="00E30400"/>
    <w:rsid w:val="00E30F65"/>
    <w:rsid w:val="00E320C1"/>
    <w:rsid w:val="00E32D76"/>
    <w:rsid w:val="00E33045"/>
    <w:rsid w:val="00E344EB"/>
    <w:rsid w:val="00E351F7"/>
    <w:rsid w:val="00E356EA"/>
    <w:rsid w:val="00E35A32"/>
    <w:rsid w:val="00E366C2"/>
    <w:rsid w:val="00E367B5"/>
    <w:rsid w:val="00E368A6"/>
    <w:rsid w:val="00E3737C"/>
    <w:rsid w:val="00E374E3"/>
    <w:rsid w:val="00E400B0"/>
    <w:rsid w:val="00E4021F"/>
    <w:rsid w:val="00E41756"/>
    <w:rsid w:val="00E41AC5"/>
    <w:rsid w:val="00E427DD"/>
    <w:rsid w:val="00E42BBD"/>
    <w:rsid w:val="00E43241"/>
    <w:rsid w:val="00E434BD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102B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724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19FB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7FF"/>
    <w:rsid w:val="00E87E86"/>
    <w:rsid w:val="00E908CE"/>
    <w:rsid w:val="00E92B61"/>
    <w:rsid w:val="00E94368"/>
    <w:rsid w:val="00E943A7"/>
    <w:rsid w:val="00E94DB5"/>
    <w:rsid w:val="00E95C2E"/>
    <w:rsid w:val="00E961A5"/>
    <w:rsid w:val="00E96921"/>
    <w:rsid w:val="00E96B81"/>
    <w:rsid w:val="00E97CC1"/>
    <w:rsid w:val="00E97E50"/>
    <w:rsid w:val="00EA07FB"/>
    <w:rsid w:val="00EA0CCD"/>
    <w:rsid w:val="00EA1CF0"/>
    <w:rsid w:val="00EA20E3"/>
    <w:rsid w:val="00EA32A8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1AA"/>
    <w:rsid w:val="00EA722F"/>
    <w:rsid w:val="00EA744F"/>
    <w:rsid w:val="00EB0B8A"/>
    <w:rsid w:val="00EB0DFA"/>
    <w:rsid w:val="00EB10C0"/>
    <w:rsid w:val="00EB2F5A"/>
    <w:rsid w:val="00EB305D"/>
    <w:rsid w:val="00EB3DE7"/>
    <w:rsid w:val="00EB4F0F"/>
    <w:rsid w:val="00EB5639"/>
    <w:rsid w:val="00EB56E1"/>
    <w:rsid w:val="00EB6252"/>
    <w:rsid w:val="00EB63B7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F2B"/>
    <w:rsid w:val="00EC60CE"/>
    <w:rsid w:val="00EC6B58"/>
    <w:rsid w:val="00EC75E8"/>
    <w:rsid w:val="00EC76B4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57C"/>
    <w:rsid w:val="00F026CE"/>
    <w:rsid w:val="00F0311B"/>
    <w:rsid w:val="00F036B2"/>
    <w:rsid w:val="00F03FF7"/>
    <w:rsid w:val="00F04B96"/>
    <w:rsid w:val="00F05094"/>
    <w:rsid w:val="00F05F81"/>
    <w:rsid w:val="00F06BF8"/>
    <w:rsid w:val="00F07B28"/>
    <w:rsid w:val="00F10388"/>
    <w:rsid w:val="00F10CC6"/>
    <w:rsid w:val="00F10E1D"/>
    <w:rsid w:val="00F10F0C"/>
    <w:rsid w:val="00F110AC"/>
    <w:rsid w:val="00F11949"/>
    <w:rsid w:val="00F11F3C"/>
    <w:rsid w:val="00F121B1"/>
    <w:rsid w:val="00F1239E"/>
    <w:rsid w:val="00F127B9"/>
    <w:rsid w:val="00F1372A"/>
    <w:rsid w:val="00F13B10"/>
    <w:rsid w:val="00F14151"/>
    <w:rsid w:val="00F1426F"/>
    <w:rsid w:val="00F147FD"/>
    <w:rsid w:val="00F148FD"/>
    <w:rsid w:val="00F14AEE"/>
    <w:rsid w:val="00F150AC"/>
    <w:rsid w:val="00F155B8"/>
    <w:rsid w:val="00F1718F"/>
    <w:rsid w:val="00F17618"/>
    <w:rsid w:val="00F17AAC"/>
    <w:rsid w:val="00F17F51"/>
    <w:rsid w:val="00F204C6"/>
    <w:rsid w:val="00F20713"/>
    <w:rsid w:val="00F2144D"/>
    <w:rsid w:val="00F21B65"/>
    <w:rsid w:val="00F22FB0"/>
    <w:rsid w:val="00F23CDC"/>
    <w:rsid w:val="00F24132"/>
    <w:rsid w:val="00F246C1"/>
    <w:rsid w:val="00F25C07"/>
    <w:rsid w:val="00F27F07"/>
    <w:rsid w:val="00F30046"/>
    <w:rsid w:val="00F322AB"/>
    <w:rsid w:val="00F32B21"/>
    <w:rsid w:val="00F33CF9"/>
    <w:rsid w:val="00F3539A"/>
    <w:rsid w:val="00F357D1"/>
    <w:rsid w:val="00F37B4C"/>
    <w:rsid w:val="00F37E57"/>
    <w:rsid w:val="00F40A91"/>
    <w:rsid w:val="00F40F0C"/>
    <w:rsid w:val="00F41432"/>
    <w:rsid w:val="00F44242"/>
    <w:rsid w:val="00F44BAE"/>
    <w:rsid w:val="00F454BA"/>
    <w:rsid w:val="00F462AA"/>
    <w:rsid w:val="00F4651D"/>
    <w:rsid w:val="00F50429"/>
    <w:rsid w:val="00F50B5E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6D7"/>
    <w:rsid w:val="00F56846"/>
    <w:rsid w:val="00F573AC"/>
    <w:rsid w:val="00F57DC3"/>
    <w:rsid w:val="00F57EED"/>
    <w:rsid w:val="00F60FB8"/>
    <w:rsid w:val="00F615FF"/>
    <w:rsid w:val="00F6197E"/>
    <w:rsid w:val="00F61EA2"/>
    <w:rsid w:val="00F62B2F"/>
    <w:rsid w:val="00F63342"/>
    <w:rsid w:val="00F63D9B"/>
    <w:rsid w:val="00F64227"/>
    <w:rsid w:val="00F65315"/>
    <w:rsid w:val="00F66599"/>
    <w:rsid w:val="00F6661D"/>
    <w:rsid w:val="00F66A42"/>
    <w:rsid w:val="00F66AF1"/>
    <w:rsid w:val="00F67334"/>
    <w:rsid w:val="00F6747E"/>
    <w:rsid w:val="00F67896"/>
    <w:rsid w:val="00F70777"/>
    <w:rsid w:val="00F72087"/>
    <w:rsid w:val="00F722AE"/>
    <w:rsid w:val="00F72457"/>
    <w:rsid w:val="00F72856"/>
    <w:rsid w:val="00F72978"/>
    <w:rsid w:val="00F72FDB"/>
    <w:rsid w:val="00F73BEB"/>
    <w:rsid w:val="00F73C2F"/>
    <w:rsid w:val="00F74531"/>
    <w:rsid w:val="00F74EDC"/>
    <w:rsid w:val="00F75199"/>
    <w:rsid w:val="00F757EA"/>
    <w:rsid w:val="00F7591A"/>
    <w:rsid w:val="00F75B66"/>
    <w:rsid w:val="00F7675E"/>
    <w:rsid w:val="00F76819"/>
    <w:rsid w:val="00F77A3B"/>
    <w:rsid w:val="00F8090B"/>
    <w:rsid w:val="00F81D84"/>
    <w:rsid w:val="00F82194"/>
    <w:rsid w:val="00F83A75"/>
    <w:rsid w:val="00F83D0A"/>
    <w:rsid w:val="00F83D9B"/>
    <w:rsid w:val="00F84765"/>
    <w:rsid w:val="00F859A3"/>
    <w:rsid w:val="00F87267"/>
    <w:rsid w:val="00F8772B"/>
    <w:rsid w:val="00F87F9A"/>
    <w:rsid w:val="00F90F16"/>
    <w:rsid w:val="00F91137"/>
    <w:rsid w:val="00F9176C"/>
    <w:rsid w:val="00F935B0"/>
    <w:rsid w:val="00F93CF7"/>
    <w:rsid w:val="00F9413F"/>
    <w:rsid w:val="00F947D3"/>
    <w:rsid w:val="00F95161"/>
    <w:rsid w:val="00F957BB"/>
    <w:rsid w:val="00F96179"/>
    <w:rsid w:val="00F96526"/>
    <w:rsid w:val="00F97E1C"/>
    <w:rsid w:val="00FA0FF6"/>
    <w:rsid w:val="00FA10DA"/>
    <w:rsid w:val="00FA1974"/>
    <w:rsid w:val="00FA1CD8"/>
    <w:rsid w:val="00FA1ECD"/>
    <w:rsid w:val="00FA22D7"/>
    <w:rsid w:val="00FA2436"/>
    <w:rsid w:val="00FA25C6"/>
    <w:rsid w:val="00FA279B"/>
    <w:rsid w:val="00FA290B"/>
    <w:rsid w:val="00FA2A64"/>
    <w:rsid w:val="00FA455D"/>
    <w:rsid w:val="00FA591E"/>
    <w:rsid w:val="00FA6DD2"/>
    <w:rsid w:val="00FA74A4"/>
    <w:rsid w:val="00FA7F15"/>
    <w:rsid w:val="00FB004C"/>
    <w:rsid w:val="00FB10F2"/>
    <w:rsid w:val="00FB1592"/>
    <w:rsid w:val="00FB2C66"/>
    <w:rsid w:val="00FB3EC6"/>
    <w:rsid w:val="00FB3ED4"/>
    <w:rsid w:val="00FB477A"/>
    <w:rsid w:val="00FB4B8D"/>
    <w:rsid w:val="00FB4D5E"/>
    <w:rsid w:val="00FB5A73"/>
    <w:rsid w:val="00FB656C"/>
    <w:rsid w:val="00FC09E6"/>
    <w:rsid w:val="00FC0D3D"/>
    <w:rsid w:val="00FC16D7"/>
    <w:rsid w:val="00FC2457"/>
    <w:rsid w:val="00FC2F27"/>
    <w:rsid w:val="00FC3F47"/>
    <w:rsid w:val="00FC3F57"/>
    <w:rsid w:val="00FC4C3D"/>
    <w:rsid w:val="00FC4EF4"/>
    <w:rsid w:val="00FC532E"/>
    <w:rsid w:val="00FC5384"/>
    <w:rsid w:val="00FC7B6F"/>
    <w:rsid w:val="00FD0631"/>
    <w:rsid w:val="00FD0FF7"/>
    <w:rsid w:val="00FD11A4"/>
    <w:rsid w:val="00FD2EF1"/>
    <w:rsid w:val="00FD3A6D"/>
    <w:rsid w:val="00FD4345"/>
    <w:rsid w:val="00FD4462"/>
    <w:rsid w:val="00FD47C7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3FC"/>
    <w:rsid w:val="00FF34A3"/>
    <w:rsid w:val="00FF3888"/>
    <w:rsid w:val="00FF3B71"/>
    <w:rsid w:val="00FF64A2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47909366-3084-4295-AE1A-6F064E20A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77F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rsid w:val="00767E3B"/>
    <w:pPr>
      <w:widowControl w:val="0"/>
      <w:autoSpaceDE w:val="0"/>
      <w:autoSpaceDN w:val="0"/>
      <w:spacing w:after="0" w:line="240" w:lineRule="auto"/>
      <w:ind w:left="107"/>
      <w:jc w:val="center"/>
    </w:pPr>
    <w:rPr>
      <w:rFonts w:ascii="Times New Roman" w:eastAsia="Times New Roman" w:hAnsi="Times New Roman"/>
    </w:rPr>
  </w:style>
  <w:style w:type="character" w:styleId="af9">
    <w:name w:val="Subtle Emphasis"/>
    <w:uiPriority w:val="19"/>
    <w:qFormat/>
    <w:rsid w:val="00767E3B"/>
    <w:rPr>
      <w:i/>
      <w:iCs/>
      <w:color w:val="4040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2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203C4A-DBF8-4EA3-A58C-E3FDFE7DF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1585</TotalTime>
  <Pages>1</Pages>
  <Words>2882</Words>
  <Characters>16429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User</cp:lastModifiedBy>
  <cp:revision>52</cp:revision>
  <cp:lastPrinted>2024-01-26T05:40:00Z</cp:lastPrinted>
  <dcterms:created xsi:type="dcterms:W3CDTF">2023-11-15T04:05:00Z</dcterms:created>
  <dcterms:modified xsi:type="dcterms:W3CDTF">2024-01-26T07:47:00Z</dcterms:modified>
</cp:coreProperties>
</file>