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827E" w14:textId="7E0FC1DF" w:rsidR="002113A8" w:rsidRDefault="003215B7" w:rsidP="003215B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20150613" w14:textId="0DE7F7E5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>Глав</w:t>
      </w:r>
      <w:r w:rsidR="00A33461">
        <w:rPr>
          <w:rFonts w:ascii="Times New Roman" w:hAnsi="Times New Roman"/>
          <w:sz w:val="28"/>
          <w:szCs w:val="28"/>
        </w:rPr>
        <w:t>а</w:t>
      </w:r>
      <w:r w:rsidRPr="00E51262">
        <w:rPr>
          <w:rFonts w:ascii="Times New Roman" w:hAnsi="Times New Roman"/>
          <w:sz w:val="28"/>
          <w:szCs w:val="28"/>
        </w:rPr>
        <w:t xml:space="preserve"> </w:t>
      </w:r>
    </w:p>
    <w:p w14:paraId="6196BE59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области,                                                                                               </w:t>
      </w:r>
    </w:p>
    <w:p w14:paraId="43BBEF8F" w14:textId="5AC278EF" w:rsid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    </w:t>
      </w:r>
      <w:r w:rsidR="000347AD">
        <w:rPr>
          <w:rFonts w:ascii="Times New Roman" w:hAnsi="Times New Roman"/>
          <w:sz w:val="28"/>
          <w:szCs w:val="28"/>
        </w:rPr>
        <w:t>А.А. Воличенко</w:t>
      </w:r>
    </w:p>
    <w:p w14:paraId="1C8C83D6" w14:textId="6EC70CD4" w:rsidR="00BD5A92" w:rsidRPr="00BD5A92" w:rsidRDefault="004161A1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A33461">
        <w:rPr>
          <w:rFonts w:ascii="Times New Roman" w:hAnsi="Times New Roman"/>
          <w:sz w:val="24"/>
          <w:szCs w:val="24"/>
        </w:rPr>
        <w:t>7</w:t>
      </w:r>
      <w:r w:rsidR="00BD5A92">
        <w:rPr>
          <w:rFonts w:ascii="Times New Roman" w:hAnsi="Times New Roman"/>
          <w:sz w:val="24"/>
          <w:szCs w:val="24"/>
        </w:rPr>
        <w:t>.</w:t>
      </w:r>
      <w:r w:rsidR="000347AD">
        <w:rPr>
          <w:rFonts w:ascii="Times New Roman" w:hAnsi="Times New Roman"/>
          <w:sz w:val="24"/>
          <w:szCs w:val="24"/>
        </w:rPr>
        <w:t>0</w:t>
      </w:r>
      <w:r w:rsidR="000B79B9">
        <w:rPr>
          <w:rFonts w:ascii="Times New Roman" w:hAnsi="Times New Roman"/>
          <w:sz w:val="24"/>
          <w:szCs w:val="24"/>
        </w:rPr>
        <w:t>3</w:t>
      </w:r>
      <w:r w:rsidR="00BD5A92">
        <w:rPr>
          <w:rFonts w:ascii="Times New Roman" w:hAnsi="Times New Roman"/>
          <w:sz w:val="24"/>
          <w:szCs w:val="24"/>
        </w:rPr>
        <w:t>.202</w:t>
      </w:r>
      <w:r w:rsidR="006E179F">
        <w:rPr>
          <w:rFonts w:ascii="Times New Roman" w:hAnsi="Times New Roman"/>
          <w:sz w:val="24"/>
          <w:szCs w:val="24"/>
        </w:rPr>
        <w:t>3</w:t>
      </w:r>
    </w:p>
    <w:p w14:paraId="55AA5ADE" w14:textId="77777777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>План основных организационных мероприятий на территории</w:t>
      </w:r>
    </w:p>
    <w:p w14:paraId="036CE459" w14:textId="03BC7472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 xml:space="preserve">Баганского района </w:t>
      </w:r>
      <w:r w:rsidR="00AE4D9C" w:rsidRPr="003215B7">
        <w:rPr>
          <w:rFonts w:ascii="Times New Roman" w:hAnsi="Times New Roman"/>
          <w:sz w:val="26"/>
          <w:szCs w:val="26"/>
        </w:rPr>
        <w:t>на</w:t>
      </w:r>
      <w:r w:rsidR="00DB7338">
        <w:rPr>
          <w:rFonts w:ascii="Times New Roman" w:hAnsi="Times New Roman"/>
          <w:sz w:val="26"/>
          <w:szCs w:val="26"/>
        </w:rPr>
        <w:t xml:space="preserve"> </w:t>
      </w:r>
      <w:r w:rsidR="000B79B9">
        <w:rPr>
          <w:rFonts w:ascii="Times New Roman" w:hAnsi="Times New Roman"/>
          <w:sz w:val="26"/>
          <w:szCs w:val="26"/>
        </w:rPr>
        <w:t>апрель</w:t>
      </w:r>
      <w:r w:rsidR="00DB7338">
        <w:rPr>
          <w:rFonts w:ascii="Times New Roman" w:hAnsi="Times New Roman"/>
          <w:sz w:val="26"/>
          <w:szCs w:val="26"/>
        </w:rPr>
        <w:t xml:space="preserve"> </w:t>
      </w:r>
      <w:r w:rsidR="0096330B" w:rsidRPr="003215B7">
        <w:rPr>
          <w:rFonts w:ascii="Times New Roman" w:hAnsi="Times New Roman"/>
          <w:sz w:val="26"/>
          <w:szCs w:val="26"/>
        </w:rPr>
        <w:t>202</w:t>
      </w:r>
      <w:r w:rsidR="004161A1">
        <w:rPr>
          <w:rFonts w:ascii="Times New Roman" w:hAnsi="Times New Roman"/>
          <w:sz w:val="26"/>
          <w:szCs w:val="26"/>
        </w:rPr>
        <w:t>4</w:t>
      </w:r>
      <w:r w:rsidRPr="003215B7">
        <w:rPr>
          <w:rFonts w:ascii="Times New Roman" w:hAnsi="Times New Roman"/>
          <w:sz w:val="26"/>
          <w:szCs w:val="26"/>
        </w:rPr>
        <w:t xml:space="preserve"> год</w:t>
      </w:r>
      <w:r w:rsidR="00B1335B" w:rsidRPr="003215B7">
        <w:rPr>
          <w:rFonts w:ascii="Times New Roman" w:hAnsi="Times New Roman"/>
          <w:sz w:val="26"/>
          <w:szCs w:val="26"/>
        </w:rPr>
        <w:t>а</w:t>
      </w:r>
    </w:p>
    <w:p w14:paraId="0380DAD1" w14:textId="77777777" w:rsidR="003E2B0E" w:rsidRPr="004C5F8A" w:rsidRDefault="003E2B0E" w:rsidP="007F591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140"/>
        <w:gridCol w:w="2664"/>
        <w:gridCol w:w="2977"/>
        <w:gridCol w:w="4111"/>
      </w:tblGrid>
      <w:tr w:rsidR="0051533C" w:rsidRPr="004C5F8A" w14:paraId="6F358DC5" w14:textId="77777777" w:rsidTr="00396273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140" w:type="dxa"/>
            <w:shd w:val="clear" w:color="auto" w:fill="FFFFFF" w:themeFill="background1"/>
            <w:hideMark/>
          </w:tcPr>
          <w:p w14:paraId="0734FBC7" w14:textId="77777777" w:rsidR="004D4951" w:rsidRPr="004B3844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64" w:type="dxa"/>
            <w:shd w:val="clear" w:color="auto" w:fill="FFFFFF" w:themeFill="background1"/>
            <w:hideMark/>
          </w:tcPr>
          <w:p w14:paraId="16ABC089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977" w:type="dxa"/>
            <w:shd w:val="clear" w:color="auto" w:fill="FFFFFF" w:themeFill="background1"/>
            <w:hideMark/>
          </w:tcPr>
          <w:p w14:paraId="41FE1988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111" w:type="dxa"/>
            <w:shd w:val="clear" w:color="auto" w:fill="FFFFFF" w:themeFill="background1"/>
            <w:hideMark/>
          </w:tcPr>
          <w:p w14:paraId="7642E2A6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396273">
        <w:tc>
          <w:tcPr>
            <w:tcW w:w="1418" w:type="dxa"/>
            <w:shd w:val="clear" w:color="auto" w:fill="FFFFFF" w:themeFill="background1"/>
          </w:tcPr>
          <w:p w14:paraId="6C6041B1" w14:textId="43B4DFC1" w:rsidR="00CC078C" w:rsidRDefault="00424396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01,08,15,22</w:t>
            </w:r>
          </w:p>
          <w:p w14:paraId="33CA1DF5" w14:textId="64EF6DEE" w:rsidR="00DB7338" w:rsidRPr="004B3844" w:rsidRDefault="000B79B9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</w:t>
            </w:r>
            <w:r w:rsidR="00990E25">
              <w:rPr>
                <w:rFonts w:ascii="Times New Roman" w:hAnsi="Times New Roman"/>
                <w:sz w:val="24"/>
                <w:szCs w:val="24"/>
              </w:rPr>
              <w:t>я</w:t>
            </w:r>
          </w:p>
          <w:p w14:paraId="755FF2A4" w14:textId="27A862E7" w:rsidR="003267C0" w:rsidRPr="004B3844" w:rsidRDefault="000347AD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7CEC70E4" w14:textId="6191AAA5" w:rsidR="00B85BE2" w:rsidRPr="004B3844" w:rsidRDefault="003267C0" w:rsidP="00200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Планёрные заседания </w:t>
            </w:r>
            <w:r w:rsidR="00A87D79">
              <w:rPr>
                <w:rFonts w:ascii="Times New Roman" w:hAnsi="Times New Roman"/>
                <w:sz w:val="24"/>
                <w:szCs w:val="24"/>
              </w:rPr>
              <w:t>при</w:t>
            </w:r>
            <w:r w:rsidR="000347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A87D79">
              <w:rPr>
                <w:rFonts w:ascii="Times New Roman" w:hAnsi="Times New Roman"/>
                <w:sz w:val="24"/>
                <w:szCs w:val="24"/>
              </w:rPr>
              <w:t>е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района с участием председателя Совета депутатов Баганского района, заместителей главы администрации, начальника УФ и НП Баганского района, начальника отделения полиции «Баганское» </w:t>
            </w:r>
            <w:r w:rsidR="00830DBC">
              <w:rPr>
                <w:rFonts w:ascii="Times New Roman" w:hAnsi="Times New Roman"/>
                <w:sz w:val="24"/>
                <w:szCs w:val="24"/>
              </w:rPr>
              <w:t>МО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МВД России «Карасукский», редактора газеты «Степная Нива», </w:t>
            </w:r>
            <w:r w:rsidR="00C52912" w:rsidRPr="004B3844">
              <w:rPr>
                <w:rFonts w:ascii="Times New Roman" w:hAnsi="Times New Roman"/>
                <w:sz w:val="24"/>
                <w:szCs w:val="24"/>
              </w:rPr>
              <w:t xml:space="preserve">главного врача ГБУЗ НСО «Баганская ЦРБ»,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Главы Баганского сельсовета</w:t>
            </w:r>
          </w:p>
        </w:tc>
        <w:tc>
          <w:tcPr>
            <w:tcW w:w="2664" w:type="dxa"/>
            <w:shd w:val="clear" w:color="auto" w:fill="FFFFFF" w:themeFill="background1"/>
          </w:tcPr>
          <w:p w14:paraId="0A5B78AA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34E8274C" w:rsidR="003267C0" w:rsidRPr="004B3844" w:rsidRDefault="001E419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здание администрации 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47AD">
              <w:rPr>
                <w:rFonts w:ascii="Times New Roman" w:hAnsi="Times New Roman"/>
                <w:sz w:val="24"/>
                <w:szCs w:val="24"/>
              </w:rPr>
              <w:t xml:space="preserve">временно исполняющего полномочия </w:t>
            </w:r>
            <w:r w:rsidR="003267C0" w:rsidRPr="004B3844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4BB1A8" w14:textId="49384DA0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47AD">
              <w:rPr>
                <w:rFonts w:ascii="Times New Roman" w:hAnsi="Times New Roman"/>
                <w:sz w:val="24"/>
                <w:szCs w:val="24"/>
              </w:rPr>
              <w:t xml:space="preserve">Временно исполняющий полномочия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>ы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5D03297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5D5A1A0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483C8E5" w14:textId="77777777" w:rsidR="003267C0" w:rsidRDefault="003267C0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4BEB5764" w14:textId="3AB7494C" w:rsidR="008E1E1B" w:rsidRPr="004B3844" w:rsidRDefault="008E1E1B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24396" w:rsidRPr="004C5F8A" w14:paraId="669F4DD3" w14:textId="77777777" w:rsidTr="00396273">
        <w:tc>
          <w:tcPr>
            <w:tcW w:w="1418" w:type="dxa"/>
            <w:shd w:val="clear" w:color="auto" w:fill="FFFFFF" w:themeFill="background1"/>
          </w:tcPr>
          <w:p w14:paraId="43D403E4" w14:textId="77777777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15CE6F70" w14:textId="1ED877D6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56099ED" w14:textId="74BFA3F7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8D2F535" w14:textId="121B6A22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6BCC4D26" w14:textId="77777777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Расширенное планёрное заседание при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  <w:p w14:paraId="0015DC5B" w14:textId="158F69F9" w:rsidR="00424396" w:rsidRPr="004B3844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396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2664" w:type="dxa"/>
            <w:shd w:val="clear" w:color="auto" w:fill="FFFFFF" w:themeFill="background1"/>
          </w:tcPr>
          <w:p w14:paraId="1C61CFDC" w14:textId="77777777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F6FFD44" w14:textId="77777777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</w:t>
            </w:r>
          </w:p>
          <w:p w14:paraId="36540B72" w14:textId="77777777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  <w:p w14:paraId="61B34A53" w14:textId="77777777" w:rsidR="00424396" w:rsidRPr="004B3844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363745FE" w14:textId="7DB336D1" w:rsidR="00424396" w:rsidRPr="004B3844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4E0516DF" w14:textId="77777777" w:rsidR="00424396" w:rsidRPr="00926BE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344B59C8" w14:textId="77777777" w:rsidR="00424396" w:rsidRPr="00926BE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Баганского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района,</w:t>
            </w:r>
          </w:p>
          <w:p w14:paraId="49C00F4B" w14:textId="77777777" w:rsidR="00424396" w:rsidRPr="00926BE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8178E94" w14:textId="77777777" w:rsidR="00424396" w:rsidRPr="00926BE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AC5B7E7" w14:textId="77777777" w:rsidR="00424396" w:rsidRPr="00926BE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018501B6" w14:textId="3E2D0796" w:rsidR="00424396" w:rsidRPr="004B3844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  <w:tr w:rsidR="00672690" w:rsidRPr="004C5F8A" w14:paraId="164EEE1E" w14:textId="77777777" w:rsidTr="002C1993">
        <w:tc>
          <w:tcPr>
            <w:tcW w:w="1418" w:type="dxa"/>
            <w:shd w:val="clear" w:color="auto" w:fill="FFFFFF" w:themeFill="background1"/>
          </w:tcPr>
          <w:p w14:paraId="41A1A104" w14:textId="77777777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</w:p>
          <w:p w14:paraId="4FB6CC3F" w14:textId="671065A0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79748B1" w14:textId="265B9098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B589BCF" w14:textId="68FC137F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0F171D0D" w14:textId="77777777" w:rsidR="00200C08" w:rsidRDefault="00672690" w:rsidP="00200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2690">
              <w:rPr>
                <w:rFonts w:ascii="Times New Roman" w:hAnsi="Times New Roman"/>
                <w:sz w:val="24"/>
                <w:szCs w:val="24"/>
              </w:rPr>
              <w:t>Эстафетный бег в зачет Муниципального этапа Всероссийских спортивных игр школьников «Президентски</w:t>
            </w:r>
            <w:r w:rsidR="00A87D79">
              <w:rPr>
                <w:rFonts w:ascii="Times New Roman" w:hAnsi="Times New Roman"/>
                <w:sz w:val="24"/>
                <w:szCs w:val="24"/>
              </w:rPr>
              <w:t>е</w:t>
            </w:r>
            <w:r w:rsidRPr="00672690">
              <w:rPr>
                <w:rFonts w:ascii="Times New Roman" w:hAnsi="Times New Roman"/>
                <w:sz w:val="24"/>
                <w:szCs w:val="24"/>
              </w:rPr>
              <w:t xml:space="preserve"> состязани</w:t>
            </w:r>
            <w:r w:rsidR="00A87D79">
              <w:rPr>
                <w:rFonts w:ascii="Times New Roman" w:hAnsi="Times New Roman"/>
                <w:sz w:val="24"/>
                <w:szCs w:val="24"/>
              </w:rPr>
              <w:t>я</w:t>
            </w:r>
            <w:r w:rsidRPr="00672690">
              <w:rPr>
                <w:rFonts w:ascii="Times New Roman" w:hAnsi="Times New Roman"/>
                <w:sz w:val="24"/>
                <w:szCs w:val="24"/>
              </w:rPr>
              <w:t xml:space="preserve">». </w:t>
            </w:r>
            <w:r w:rsidR="00A87D79">
              <w:rPr>
                <w:rFonts w:ascii="Times New Roman" w:hAnsi="Times New Roman"/>
                <w:sz w:val="24"/>
                <w:szCs w:val="24"/>
              </w:rPr>
              <w:t>(с</w:t>
            </w:r>
            <w:r w:rsidRPr="00672690">
              <w:rPr>
                <w:rFonts w:ascii="Times New Roman" w:hAnsi="Times New Roman"/>
                <w:sz w:val="24"/>
                <w:szCs w:val="24"/>
              </w:rPr>
              <w:t>реди 5, 6, и 7 классов.</w:t>
            </w:r>
            <w:r w:rsidR="00A87D79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278B555C" w14:textId="77777777" w:rsidR="00424396" w:rsidRDefault="00424396" w:rsidP="00200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5E1E75" w14:textId="04C22829" w:rsidR="00424396" w:rsidRPr="004B3844" w:rsidRDefault="00424396" w:rsidP="00200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55171AB" w14:textId="77777777" w:rsidR="00672690" w:rsidRPr="00DE4266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426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0828F82" w14:textId="3F8C789E" w:rsidR="00672690" w:rsidRPr="00DE4266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манеж</w:t>
            </w:r>
            <w:r w:rsidRPr="00DE4266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</w:p>
          <w:p w14:paraId="32C32235" w14:textId="77777777" w:rsidR="00672690" w:rsidRPr="004B3844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3040B79" w14:textId="2BC80E4C" w:rsidR="00672690" w:rsidRPr="004B3844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34D9498F" w14:textId="77777777" w:rsidR="00672690" w:rsidRPr="00335C6D" w:rsidRDefault="00672690" w:rsidP="0067269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0EE7D106" w14:textId="77777777" w:rsidR="00672690" w:rsidRPr="00335C6D" w:rsidRDefault="00672690" w:rsidP="0067269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4D38C79F" w14:textId="6E4A9BBF" w:rsidR="00672690" w:rsidRPr="004B3844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424396" w:rsidRPr="004C5F8A" w14:paraId="690D83BE" w14:textId="77777777" w:rsidTr="003E55CB">
        <w:tc>
          <w:tcPr>
            <w:tcW w:w="1418" w:type="dxa"/>
            <w:shd w:val="clear" w:color="auto" w:fill="FFFFFF" w:themeFill="background1"/>
          </w:tcPr>
          <w:p w14:paraId="20EFF772" w14:textId="77777777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03</w:t>
            </w:r>
          </w:p>
          <w:p w14:paraId="0BED0BA3" w14:textId="351DA923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94471C2" w14:textId="4FF7B1E8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F83A61D" w14:textId="20A2E95F" w:rsidR="0042439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188877FC" w14:textId="1445B709" w:rsidR="00424396" w:rsidRPr="00672690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7B16">
              <w:rPr>
                <w:rFonts w:ascii="Times New Roman" w:hAnsi="Times New Roman"/>
                <w:sz w:val="24"/>
                <w:szCs w:val="24"/>
              </w:rPr>
              <w:t>Совещание с Главами сельсоветов</w:t>
            </w:r>
          </w:p>
        </w:tc>
        <w:tc>
          <w:tcPr>
            <w:tcW w:w="2664" w:type="dxa"/>
            <w:shd w:val="clear" w:color="auto" w:fill="FFFFFF" w:themeFill="background1"/>
          </w:tcPr>
          <w:p w14:paraId="518B978E" w14:textId="77777777" w:rsidR="00424396" w:rsidRPr="00DC7B1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7B1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66FC308" w14:textId="734200C5" w:rsidR="00424396" w:rsidRPr="00DE4266" w:rsidRDefault="00424396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7B16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899E47F" w14:textId="46246BC5" w:rsidR="00424396" w:rsidRPr="00335C6D" w:rsidRDefault="00424396" w:rsidP="004243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DC7B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E47351C" w14:textId="77777777" w:rsidR="00424396" w:rsidRPr="00DC7B16" w:rsidRDefault="00424396" w:rsidP="0042439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C7B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Прахт</w:t>
            </w:r>
            <w:proofErr w:type="spellEnd"/>
            <w:r w:rsidRPr="00DC7B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Ю.М.,</w:t>
            </w:r>
          </w:p>
          <w:p w14:paraId="0CCD7D7E" w14:textId="77777777" w:rsidR="00424396" w:rsidRPr="00DC7B16" w:rsidRDefault="00424396" w:rsidP="0042439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C7B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управляющий делами администрации района,</w:t>
            </w:r>
          </w:p>
          <w:p w14:paraId="42540A3D" w14:textId="77777777" w:rsidR="00424396" w:rsidRDefault="00424396" w:rsidP="0042439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C7B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21-341</w:t>
            </w:r>
          </w:p>
          <w:p w14:paraId="52DFA6C4" w14:textId="77777777" w:rsidR="00424396" w:rsidRDefault="00424396" w:rsidP="0042439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ED05E2" w:rsidRPr="004C5F8A" w14:paraId="04FE8821" w14:textId="77777777" w:rsidTr="001810B6">
        <w:tc>
          <w:tcPr>
            <w:tcW w:w="1418" w:type="dxa"/>
            <w:shd w:val="clear" w:color="auto" w:fill="FFFFFF" w:themeFill="background1"/>
          </w:tcPr>
          <w:p w14:paraId="7E01F54C" w14:textId="77777777" w:rsidR="00ED05E2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</w:t>
            </w:r>
          </w:p>
          <w:p w14:paraId="7F4B4009" w14:textId="73F0A4D0" w:rsidR="00ED05E2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D873E6E" w14:textId="13522E56" w:rsidR="00ED05E2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197568C" w14:textId="2361DBD2" w:rsidR="00ED05E2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65E01D1D" w14:textId="67E6CF80" w:rsidR="00ED05E2" w:rsidRPr="00672690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5E2">
              <w:rPr>
                <w:rFonts w:ascii="Times New Roman" w:hAnsi="Times New Roman"/>
                <w:sz w:val="24"/>
                <w:szCs w:val="24"/>
              </w:rPr>
              <w:t>Районный турнир по логическому многоборью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7107F" w14:textId="77777777" w:rsidR="00ED05E2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1C9BCB9" w14:textId="1F30997A" w:rsidR="00ED05E2" w:rsidRPr="00DE4266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C9FC9" w14:textId="163A7C77" w:rsidR="00ED05E2" w:rsidRDefault="00ED05E2" w:rsidP="00200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района»,</w:t>
            </w:r>
          </w:p>
          <w:p w14:paraId="1359E139" w14:textId="160A99EB" w:rsidR="00ED05E2" w:rsidRPr="00335C6D" w:rsidRDefault="00ED05E2" w:rsidP="00200C0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FBF932E" w14:textId="77777777" w:rsidR="00ED05E2" w:rsidRPr="006E532C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637E1823" w14:textId="77777777" w:rsidR="00ED05E2" w:rsidRPr="006E532C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7770DB0A" w14:textId="73D84460" w:rsidR="00ED05E2" w:rsidRDefault="00ED05E2" w:rsidP="00ED0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49-325</w:t>
            </w:r>
            <w:r w:rsidR="009F438E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F95680F" w14:textId="77777777" w:rsidR="009F438E" w:rsidRPr="009F438E" w:rsidRDefault="009F438E" w:rsidP="009F43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Остертаг Л.В.,</w:t>
            </w:r>
          </w:p>
          <w:p w14:paraId="01C600E9" w14:textId="77777777" w:rsidR="009F438E" w:rsidRPr="009F438E" w:rsidRDefault="009F438E" w:rsidP="009F43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7A21FD47" w14:textId="27566132" w:rsidR="00A87D79" w:rsidRPr="00200C08" w:rsidRDefault="009F438E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DF6DC8" w:rsidRPr="004C5F8A" w14:paraId="23A8749C" w14:textId="77777777" w:rsidTr="00396273">
        <w:tc>
          <w:tcPr>
            <w:tcW w:w="1418" w:type="dxa"/>
            <w:shd w:val="clear" w:color="auto" w:fill="FFFFFF" w:themeFill="background1"/>
          </w:tcPr>
          <w:p w14:paraId="6837AC23" w14:textId="77777777" w:rsidR="00DF6DC8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1AEFDA25" w14:textId="12FFE73D" w:rsidR="00DF6DC8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A33DB56" w14:textId="61FCD2CE" w:rsidR="00DF6DC8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7866CD9" w14:textId="50B024C7" w:rsidR="00DF6DC8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0B0AAA69" w14:textId="33643C01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комиссии по отдыху и оздоровлению детей</w:t>
            </w:r>
          </w:p>
        </w:tc>
        <w:tc>
          <w:tcPr>
            <w:tcW w:w="2664" w:type="dxa"/>
            <w:shd w:val="clear" w:color="auto" w:fill="FFFFFF" w:themeFill="background1"/>
          </w:tcPr>
          <w:p w14:paraId="7DF32EE6" w14:textId="77777777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3382F00" w14:textId="755B3852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D6FD6F7" w14:textId="310D0C74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отдыху и оздоровлени</w:t>
            </w:r>
            <w:r w:rsidR="00EE5F23">
              <w:rPr>
                <w:rFonts w:ascii="Times New Roman" w:hAnsi="Times New Roman"/>
                <w:sz w:val="24"/>
                <w:szCs w:val="24"/>
              </w:rPr>
              <w:t>ю детей</w:t>
            </w:r>
          </w:p>
        </w:tc>
        <w:tc>
          <w:tcPr>
            <w:tcW w:w="4111" w:type="dxa"/>
            <w:shd w:val="clear" w:color="auto" w:fill="FFFFFF" w:themeFill="background1"/>
          </w:tcPr>
          <w:p w14:paraId="7CA5BCD9" w14:textId="77777777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7D4AC125" w14:textId="77777777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37E0B36F" w14:textId="77777777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42508111" w14:textId="77777777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2574378D" w14:textId="77777777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7683F5E9" w14:textId="77777777" w:rsidR="00DF6DC8" w:rsidRPr="004B3844" w:rsidRDefault="00DF6DC8" w:rsidP="00DF6D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16966B8B" w14:textId="37DB8C89" w:rsidR="00A71EF6" w:rsidRPr="004B3844" w:rsidRDefault="00DF6DC8" w:rsidP="004243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333B68" w:rsidRPr="004C5F8A" w14:paraId="3916B539" w14:textId="77777777" w:rsidTr="00396273">
        <w:tc>
          <w:tcPr>
            <w:tcW w:w="1418" w:type="dxa"/>
            <w:shd w:val="clear" w:color="auto" w:fill="FFFFFF" w:themeFill="background1"/>
          </w:tcPr>
          <w:p w14:paraId="546855D9" w14:textId="77777777" w:rsidR="00333B68" w:rsidRP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41B2401F" w14:textId="77777777" w:rsidR="00333B68" w:rsidRP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E52BA61" w14:textId="77777777" w:rsidR="00333B68" w:rsidRP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86C3062" w14:textId="0DC06A48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33B68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7D4FFD10" w14:textId="00AC3D7C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Мироновского сельсовета:</w:t>
            </w:r>
          </w:p>
          <w:p w14:paraId="4828566A" w14:textId="77777777" w:rsidR="00A87D79" w:rsidRDefault="00333B68" w:rsidP="00333B68">
            <w:pPr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 xml:space="preserve">1. Об утверждении отчета об исполнении бюджета Мироновского сельсовета Баганского района Новосибирской области за 2023 год </w:t>
            </w:r>
          </w:p>
          <w:p w14:paraId="6B035EA7" w14:textId="133089EF" w:rsidR="00333B68" w:rsidRPr="00333B68" w:rsidRDefault="00333B68" w:rsidP="00333B68">
            <w:pPr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2.  О внесении изменений в решение 40-ой сессии Совета депутатов Мироновского сельсовета Баганского района Новосибирской области от 22.12.2023 № 183 «Об утверждении бюджета Мироновского сельсовета Баганского района Новосибирской области на 2024 год и на плановый период 2025 и 2026 годов»</w:t>
            </w:r>
          </w:p>
          <w:p w14:paraId="49890F05" w14:textId="7CAB47A5" w:rsidR="0004613B" w:rsidRDefault="00333B68" w:rsidP="00333B68">
            <w:pPr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3. Другие</w:t>
            </w:r>
          </w:p>
        </w:tc>
        <w:tc>
          <w:tcPr>
            <w:tcW w:w="2664" w:type="dxa"/>
            <w:shd w:val="clear" w:color="auto" w:fill="FFFFFF" w:themeFill="background1"/>
          </w:tcPr>
          <w:p w14:paraId="6BD515A3" w14:textId="77777777" w:rsidR="00333B68" w:rsidRPr="00335C6D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68AC105D" w14:textId="77777777" w:rsidR="00333B68" w:rsidRPr="00335C6D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2BFCAD42" w14:textId="77777777" w:rsidR="00333B68" w:rsidRPr="00335C6D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78F7EEB" w14:textId="77777777" w:rsidR="00333B68" w:rsidRPr="00335C6D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A12107A" w14:textId="77777777" w:rsidR="00333B68" w:rsidRPr="004B3844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7704AAD9" w14:textId="77777777" w:rsidR="00333B68" w:rsidRPr="00335C6D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120EF41C" w14:textId="091B50DB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Мироновского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7F98525" w14:textId="77777777" w:rsidR="00333B68" w:rsidRPr="00335C6D" w:rsidRDefault="00333B68" w:rsidP="00333B6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Капицкий В.Н.,</w:t>
            </w:r>
          </w:p>
          <w:p w14:paraId="3A75E75C" w14:textId="77777777" w:rsidR="00333B68" w:rsidRPr="00335C6D" w:rsidRDefault="00333B68" w:rsidP="00333B6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редседатель Совета депутатов Мироновского сельсовета,</w:t>
            </w:r>
          </w:p>
          <w:p w14:paraId="62B79D34" w14:textId="58398545" w:rsidR="00333B68" w:rsidRPr="004B3844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34-131</w:t>
            </w:r>
          </w:p>
        </w:tc>
      </w:tr>
      <w:tr w:rsidR="008A5B77" w:rsidRPr="004C5F8A" w14:paraId="0A2CB4CA" w14:textId="77777777" w:rsidTr="00396273">
        <w:tc>
          <w:tcPr>
            <w:tcW w:w="1418" w:type="dxa"/>
            <w:shd w:val="clear" w:color="auto" w:fill="FFFFFF" w:themeFill="background1"/>
          </w:tcPr>
          <w:p w14:paraId="0BD14A63" w14:textId="77777777" w:rsid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07</w:t>
            </w:r>
          </w:p>
          <w:p w14:paraId="17FD5412" w14:textId="052D66A2" w:rsid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E95EE28" w14:textId="2594194C" w:rsid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28E4B875" w14:textId="0F724D90" w:rsidR="008A5B77" w:rsidRPr="00333B68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6985230A" w14:textId="010549F5" w:rsid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B77">
              <w:rPr>
                <w:rFonts w:ascii="Times New Roman" w:hAnsi="Times New Roman"/>
                <w:sz w:val="24"/>
                <w:szCs w:val="24"/>
              </w:rPr>
              <w:t>Спортивная программа, посвященная Всемирному Дню здоровья</w:t>
            </w:r>
          </w:p>
        </w:tc>
        <w:tc>
          <w:tcPr>
            <w:tcW w:w="2664" w:type="dxa"/>
            <w:shd w:val="clear" w:color="auto" w:fill="FFFFFF" w:themeFill="background1"/>
          </w:tcPr>
          <w:p w14:paraId="2890CD2F" w14:textId="77777777" w:rsid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39E1BDD" w14:textId="0B728DAF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39FAFF8" w14:textId="17D31CA0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8FDDBED" w14:textId="77777777" w:rsidR="008A5B77" w:rsidRPr="004B3844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5DEAD69B" w14:textId="77777777" w:rsidR="008A5B77" w:rsidRPr="004B3844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02EB043" w14:textId="1537EB67" w:rsidR="008A5B77" w:rsidRPr="00335C6D" w:rsidRDefault="008A5B77" w:rsidP="008A5B7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672690" w:rsidRPr="004C5F8A" w14:paraId="078DFC8B" w14:textId="77777777" w:rsidTr="009163A5">
        <w:tc>
          <w:tcPr>
            <w:tcW w:w="1418" w:type="dxa"/>
            <w:shd w:val="clear" w:color="auto" w:fill="FFFFFF" w:themeFill="background1"/>
          </w:tcPr>
          <w:p w14:paraId="389B3BD2" w14:textId="77777777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7F658A00" w14:textId="0BBFF05D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6B57F78" w14:textId="63A05C9E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216C6C8E" w14:textId="61D792BF" w:rsidR="00672690" w:rsidRPr="00333B68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7A538321" w14:textId="7D53294F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2690">
              <w:rPr>
                <w:rFonts w:ascii="Times New Roman" w:hAnsi="Times New Roman"/>
                <w:sz w:val="24"/>
                <w:szCs w:val="24"/>
              </w:rPr>
              <w:t xml:space="preserve">Спортивное многоборье в </w:t>
            </w:r>
            <w:r w:rsidR="00D65AD8">
              <w:rPr>
                <w:rFonts w:ascii="Times New Roman" w:hAnsi="Times New Roman"/>
                <w:sz w:val="24"/>
                <w:szCs w:val="24"/>
              </w:rPr>
              <w:t xml:space="preserve">зачет </w:t>
            </w:r>
            <w:r w:rsidR="00D65AD8" w:rsidRPr="00D65AD8">
              <w:rPr>
                <w:rFonts w:ascii="Times New Roman" w:hAnsi="Times New Roman"/>
                <w:sz w:val="24"/>
                <w:szCs w:val="24"/>
              </w:rPr>
              <w:t xml:space="preserve">Муниципального этапа Всероссийских спортивных игр школьников </w:t>
            </w:r>
            <w:r w:rsidRPr="00672690">
              <w:rPr>
                <w:rFonts w:ascii="Times New Roman" w:hAnsi="Times New Roman"/>
                <w:sz w:val="24"/>
                <w:szCs w:val="24"/>
              </w:rPr>
              <w:t>«Президентски</w:t>
            </w:r>
            <w:r w:rsidR="00A87D79">
              <w:rPr>
                <w:rFonts w:ascii="Times New Roman" w:hAnsi="Times New Roman"/>
                <w:sz w:val="24"/>
                <w:szCs w:val="24"/>
              </w:rPr>
              <w:t>е</w:t>
            </w:r>
            <w:r w:rsidRPr="00672690">
              <w:rPr>
                <w:rFonts w:ascii="Times New Roman" w:hAnsi="Times New Roman"/>
                <w:sz w:val="24"/>
                <w:szCs w:val="24"/>
              </w:rPr>
              <w:t xml:space="preserve"> состязани</w:t>
            </w:r>
            <w:r w:rsidR="00A87D79">
              <w:rPr>
                <w:rFonts w:ascii="Times New Roman" w:hAnsi="Times New Roman"/>
                <w:sz w:val="24"/>
                <w:szCs w:val="24"/>
              </w:rPr>
              <w:t>я</w:t>
            </w:r>
            <w:r w:rsidRPr="00672690">
              <w:rPr>
                <w:rFonts w:ascii="Times New Roman" w:hAnsi="Times New Roman"/>
                <w:sz w:val="24"/>
                <w:szCs w:val="24"/>
              </w:rPr>
              <w:t xml:space="preserve">». </w:t>
            </w:r>
            <w:r w:rsidR="00A87D79">
              <w:rPr>
                <w:rFonts w:ascii="Times New Roman" w:hAnsi="Times New Roman"/>
                <w:sz w:val="24"/>
                <w:szCs w:val="24"/>
              </w:rPr>
              <w:t>(с</w:t>
            </w:r>
            <w:r w:rsidRPr="00672690">
              <w:rPr>
                <w:rFonts w:ascii="Times New Roman" w:hAnsi="Times New Roman"/>
                <w:sz w:val="24"/>
                <w:szCs w:val="24"/>
              </w:rPr>
              <w:t>реди 8,9,10,11 классов</w:t>
            </w:r>
            <w:r w:rsidR="00A87D79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578D4333" w14:textId="7A64A7E4" w:rsidR="00A87D79" w:rsidRDefault="00A87D79" w:rsidP="00A87D7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F7D336C" w14:textId="77777777" w:rsidR="00672690" w:rsidRPr="00DE4266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426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12AB850" w14:textId="46F9CFE2" w:rsidR="00672690" w:rsidRPr="00DE4266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манеж</w:t>
            </w:r>
            <w:r w:rsidRPr="00DE4266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</w:p>
          <w:p w14:paraId="6157DD88" w14:textId="77777777" w:rsidR="00672690" w:rsidRPr="00335C6D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2DA9ABA" w14:textId="5EED9520" w:rsidR="00672690" w:rsidRPr="00335C6D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5B7ED214" w14:textId="77777777" w:rsidR="00672690" w:rsidRPr="00335C6D" w:rsidRDefault="00672690" w:rsidP="0067269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2B4E2C53" w14:textId="77777777" w:rsidR="00672690" w:rsidRPr="00335C6D" w:rsidRDefault="00672690" w:rsidP="0067269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176E8FC3" w14:textId="71072492" w:rsidR="00672690" w:rsidRPr="00335C6D" w:rsidRDefault="00672690" w:rsidP="0067269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2A7BC5" w:rsidRPr="004C5F8A" w14:paraId="5AB47DA4" w14:textId="77777777" w:rsidTr="00396273">
        <w:tc>
          <w:tcPr>
            <w:tcW w:w="1418" w:type="dxa"/>
            <w:shd w:val="clear" w:color="auto" w:fill="FFFFFF" w:themeFill="background1"/>
          </w:tcPr>
          <w:p w14:paraId="0E4932B3" w14:textId="77777777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14:paraId="33A97D2F" w14:textId="3E580261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ACD1075" w14:textId="6FE952B1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F85E7C6" w14:textId="3B1D636E" w:rsidR="002A7BC5" w:rsidRPr="00333B68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2AC41B2C" w14:textId="77777777" w:rsidR="002A7BC5" w:rsidRP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7BC5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0532759" w14:textId="606247CD" w:rsidR="002A7BC5" w:rsidRPr="002A7BC5" w:rsidRDefault="002A7BC5" w:rsidP="002A7BC5">
            <w:pPr>
              <w:rPr>
                <w:rFonts w:ascii="Times New Roman" w:hAnsi="Times New Roman"/>
                <w:sz w:val="24"/>
                <w:szCs w:val="24"/>
              </w:rPr>
            </w:pPr>
            <w:r w:rsidRPr="002A7BC5">
              <w:rPr>
                <w:rFonts w:ascii="Times New Roman" w:hAnsi="Times New Roman"/>
                <w:sz w:val="24"/>
                <w:szCs w:val="24"/>
              </w:rPr>
              <w:t xml:space="preserve">1.О выполнении постановления администрации </w:t>
            </w:r>
            <w:r w:rsidR="00F842D2">
              <w:rPr>
                <w:rFonts w:ascii="Times New Roman" w:hAnsi="Times New Roman"/>
                <w:sz w:val="24"/>
                <w:szCs w:val="24"/>
              </w:rPr>
              <w:t xml:space="preserve">Андреевского </w:t>
            </w:r>
            <w:r w:rsidRPr="002A7BC5">
              <w:rPr>
                <w:rFonts w:ascii="Times New Roman" w:hAnsi="Times New Roman"/>
                <w:sz w:val="24"/>
                <w:szCs w:val="24"/>
              </w:rPr>
              <w:t>сельсовета от 13.03.2024 № 22 «О мерах по предупреждению и ликвидации весеннего половодья, сохранности улиц населенных пунктов и автомобильных дорог Андреевского сельсовета Баганского района Новосибирской области»;</w:t>
            </w:r>
          </w:p>
          <w:p w14:paraId="3EDD9BCA" w14:textId="284F75A6" w:rsidR="002A7BC5" w:rsidRDefault="002A7BC5" w:rsidP="002A7BC5">
            <w:pPr>
              <w:rPr>
                <w:rFonts w:ascii="Times New Roman" w:hAnsi="Times New Roman"/>
                <w:sz w:val="24"/>
                <w:szCs w:val="24"/>
              </w:rPr>
            </w:pPr>
            <w:r w:rsidRPr="002A7BC5">
              <w:rPr>
                <w:rFonts w:ascii="Times New Roman" w:hAnsi="Times New Roman"/>
                <w:sz w:val="24"/>
                <w:szCs w:val="24"/>
              </w:rPr>
              <w:t xml:space="preserve">2.О выполнении постановления администрации </w:t>
            </w:r>
            <w:r w:rsidR="00F842D2" w:rsidRPr="00F842D2">
              <w:rPr>
                <w:rFonts w:ascii="Times New Roman" w:hAnsi="Times New Roman"/>
                <w:sz w:val="24"/>
                <w:szCs w:val="24"/>
              </w:rPr>
              <w:t xml:space="preserve">Андреевского </w:t>
            </w:r>
            <w:r w:rsidRPr="002A7BC5">
              <w:rPr>
                <w:rFonts w:ascii="Times New Roman" w:hAnsi="Times New Roman"/>
                <w:sz w:val="24"/>
                <w:szCs w:val="24"/>
              </w:rPr>
              <w:t>сельсовета от 27.10.2023 № 95 «Об организации мероприятий по предупреждению и ликвидации последствий возможных чрезвычайных ситуаций, связанных с пожарами на территории Андреевского сельсовета в осенне-зимний период 2023-2024 годы»</w:t>
            </w:r>
          </w:p>
          <w:p w14:paraId="610385B5" w14:textId="77777777" w:rsidR="00A86272" w:rsidRDefault="00A86272" w:rsidP="002A7BC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79C1A80" w14:textId="77777777" w:rsidR="00424396" w:rsidRDefault="00424396" w:rsidP="002A7BC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983612E" w14:textId="77777777" w:rsidR="00424396" w:rsidRDefault="00424396" w:rsidP="002A7BC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1946C71" w14:textId="77777777" w:rsidR="00424396" w:rsidRDefault="00424396" w:rsidP="002A7BC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7DB4908" w14:textId="77777777" w:rsidR="00424396" w:rsidRDefault="00424396" w:rsidP="002A7BC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A70D154" w14:textId="77777777" w:rsidR="00424396" w:rsidRDefault="00424396" w:rsidP="002A7BC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F196AB3" w14:textId="228D8695" w:rsidR="00424396" w:rsidRDefault="00424396" w:rsidP="002A7BC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shd w:val="clear" w:color="auto" w:fill="FFFFFF" w:themeFill="background1"/>
          </w:tcPr>
          <w:p w14:paraId="162E0711" w14:textId="77777777" w:rsidR="002A7BC5" w:rsidRPr="004B3844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6D1F31B6" w14:textId="7ED1C4BB" w:rsidR="002A7BC5" w:rsidRPr="00335C6D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075248E" w14:textId="77777777" w:rsidR="002A7BC5" w:rsidRPr="004B3844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14:paraId="390847B5" w14:textId="77777777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20C7">
              <w:rPr>
                <w:rFonts w:ascii="Times New Roman" w:hAnsi="Times New Roman"/>
                <w:sz w:val="24"/>
                <w:szCs w:val="24"/>
              </w:rPr>
              <w:t>Андреев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ского</w:t>
            </w:r>
          </w:p>
          <w:p w14:paraId="60C30767" w14:textId="0DB3C8B8" w:rsidR="002A7BC5" w:rsidRPr="00335C6D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527E5C7" w14:textId="77777777" w:rsidR="002A7BC5" w:rsidRPr="004B3844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Коршак И.А.,</w:t>
            </w:r>
          </w:p>
          <w:p w14:paraId="26A6E035" w14:textId="77777777" w:rsidR="002A7BC5" w:rsidRPr="004B3844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Андреевского сельсовета,</w:t>
            </w:r>
          </w:p>
          <w:p w14:paraId="6AF40DB8" w14:textId="77777777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22-760</w:t>
            </w:r>
          </w:p>
          <w:p w14:paraId="2FBF3C16" w14:textId="77777777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670F5BA" w14:textId="77777777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4FFF706" w14:textId="77777777" w:rsidR="002A7BC5" w:rsidRPr="00335C6D" w:rsidRDefault="002A7BC5" w:rsidP="002A7BC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A446E8" w:rsidRPr="004C5F8A" w14:paraId="3115FB20" w14:textId="77777777" w:rsidTr="00F720F4">
        <w:tc>
          <w:tcPr>
            <w:tcW w:w="1418" w:type="dxa"/>
            <w:shd w:val="clear" w:color="auto" w:fill="FFFFFF" w:themeFill="background1"/>
          </w:tcPr>
          <w:p w14:paraId="0E8D5506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  <w:p w14:paraId="2178B411" w14:textId="1A3CF212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D215A6F" w14:textId="63190F69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68E0657A" w14:textId="5FC6CA79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A1E7EB" w14:textId="6E90FD23" w:rsidR="00A446E8" w:rsidRPr="002A7BC5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4C1230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54AD9BD" w14:textId="4062999F" w:rsidR="00A446E8" w:rsidRPr="004B3844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9030C7" w14:textId="21AC4EF7" w:rsidR="00A446E8" w:rsidRPr="004B3844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5E2A47" w14:textId="77777777" w:rsidR="00A446E8" w:rsidRDefault="00A446E8" w:rsidP="00A446E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Удалова Т.В.,</w:t>
            </w:r>
          </w:p>
          <w:p w14:paraId="3988C9BF" w14:textId="77777777" w:rsidR="00A446E8" w:rsidRDefault="00A446E8" w:rsidP="00A446E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4FB08A10" w14:textId="77777777" w:rsidR="00A446E8" w:rsidRDefault="00A446E8" w:rsidP="00A446E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42AD744F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Токарева Л.М.,</w:t>
            </w:r>
          </w:p>
          <w:p w14:paraId="1353D524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специалист,</w:t>
            </w:r>
          </w:p>
          <w:p w14:paraId="122482C6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секретарь комиссии по делам несовершеннолетних и защите их прав,</w:t>
            </w:r>
          </w:p>
          <w:p w14:paraId="4700F5E9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21-011</w:t>
            </w:r>
          </w:p>
          <w:p w14:paraId="6C91837E" w14:textId="77777777" w:rsidR="0004613B" w:rsidRDefault="0004613B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5D9D1F9" w14:textId="77777777" w:rsidR="00FC2E43" w:rsidRDefault="00FC2E43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839EF0" w14:textId="77777777" w:rsidR="00FC2E43" w:rsidRDefault="00FC2E43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489F2B" w14:textId="77777777" w:rsidR="00FC2E43" w:rsidRDefault="00FC2E43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DAC2BB7" w14:textId="43753394" w:rsidR="00FC2E43" w:rsidRPr="004B3844" w:rsidRDefault="00FC2E43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770B" w:rsidRPr="004C5F8A" w14:paraId="3CD9B33E" w14:textId="77777777" w:rsidTr="00D25594">
        <w:tc>
          <w:tcPr>
            <w:tcW w:w="1418" w:type="dxa"/>
            <w:shd w:val="clear" w:color="auto" w:fill="FFFFFF" w:themeFill="background1"/>
          </w:tcPr>
          <w:p w14:paraId="4E246CE3" w14:textId="77777777" w:rsidR="0044770B" w:rsidRPr="00ED05E2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5E2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66722910" w14:textId="77777777" w:rsidR="0044770B" w:rsidRPr="00ED05E2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5E2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49E3A88" w14:textId="77777777" w:rsidR="0044770B" w:rsidRPr="00ED05E2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5E2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DAB8A79" w14:textId="05384695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5E2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EC321B" w14:textId="3E3CAC80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05E2">
              <w:rPr>
                <w:rFonts w:ascii="Times New Roman" w:hAnsi="Times New Roman"/>
                <w:sz w:val="24"/>
                <w:szCs w:val="24"/>
              </w:rPr>
              <w:t>Муниципальный этап «Зарница 2.0»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6ED6E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84AE9BC" w14:textId="0C8C41EC" w:rsidR="0044770B" w:rsidRDefault="00200C08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0C08">
              <w:rPr>
                <w:rFonts w:ascii="Times New Roman" w:hAnsi="Times New Roman"/>
                <w:sz w:val="24"/>
                <w:szCs w:val="24"/>
              </w:rPr>
              <w:t>МБУ ДО Баганск</w:t>
            </w:r>
            <w:r w:rsidR="000B638C">
              <w:rPr>
                <w:rFonts w:ascii="Times New Roman" w:hAnsi="Times New Roman"/>
                <w:sz w:val="24"/>
                <w:szCs w:val="24"/>
              </w:rPr>
              <w:t>ая</w:t>
            </w:r>
            <w:r w:rsidRPr="00200C08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  <w:r w:rsidR="0044770B">
              <w:rPr>
                <w:rFonts w:ascii="Times New Roman" w:hAnsi="Times New Roman"/>
                <w:sz w:val="24"/>
                <w:szCs w:val="24"/>
              </w:rPr>
              <w:t>, Б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аганская </w:t>
            </w:r>
            <w:r w:rsidR="0044770B">
              <w:rPr>
                <w:rFonts w:ascii="Times New Roman" w:hAnsi="Times New Roman"/>
                <w:sz w:val="24"/>
                <w:szCs w:val="24"/>
              </w:rPr>
              <w:t>СОШ №2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5A66B" w14:textId="7ABD384B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B97C1D8" w14:textId="77777777" w:rsidR="0044770B" w:rsidRPr="006E532C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77F44C3D" w14:textId="77777777" w:rsidR="0044770B" w:rsidRPr="006E532C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7BD2FD5E" w14:textId="77777777" w:rsidR="0044770B" w:rsidRDefault="0044770B" w:rsidP="00A862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54D0B996" w14:textId="77777777" w:rsidR="00A86272" w:rsidRDefault="00A86272" w:rsidP="00A862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04DA4EB" w14:textId="370EE566" w:rsidR="0004613B" w:rsidRDefault="0004613B" w:rsidP="00A862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1835D69" w14:textId="37A37071" w:rsidR="00FC2E43" w:rsidRDefault="00FC2E43" w:rsidP="00A862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41D7D17" w14:textId="4A548D42" w:rsidR="00FC2E43" w:rsidRDefault="00FC2E43" w:rsidP="00A862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8BBF5C5" w14:textId="77777777" w:rsidR="00FC2E43" w:rsidRDefault="00FC2E43" w:rsidP="00A862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6FE1788" w14:textId="6058F8CC" w:rsidR="00FC2E43" w:rsidRDefault="00FC2E43" w:rsidP="00A862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8EC" w:rsidRPr="004C5F8A" w14:paraId="5E913FCB" w14:textId="77777777" w:rsidTr="005011BC">
        <w:tc>
          <w:tcPr>
            <w:tcW w:w="1418" w:type="dxa"/>
            <w:shd w:val="clear" w:color="auto" w:fill="FFFFFF" w:themeFill="background1"/>
          </w:tcPr>
          <w:p w14:paraId="7D25CBB0" w14:textId="77777777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770C2252" w14:textId="518CE43D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BC6A977" w14:textId="5E6353A7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1B00643" w14:textId="021D4B65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ED2909" w14:textId="5E0DE662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конкурс молодых педагогов «Шаг в профессию»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14F75" w14:textId="77777777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D4BF8F1" w14:textId="78E1F33F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DBD7D" w14:textId="77777777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3699F1A5" w14:textId="4E9B1E54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909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FE76604" w14:textId="77777777" w:rsidR="007518EC" w:rsidRPr="006E532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5B4177B3" w14:textId="77777777" w:rsidR="007518EC" w:rsidRPr="006E532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7999FC78" w14:textId="7DB8E343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49-325</w:t>
            </w:r>
            <w:r w:rsidR="00990E25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48B2303" w14:textId="77777777" w:rsidR="00990E25" w:rsidRPr="00990E25" w:rsidRDefault="00990E25" w:rsidP="00990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E25">
              <w:rPr>
                <w:rFonts w:ascii="Times New Roman" w:hAnsi="Times New Roman"/>
                <w:sz w:val="24"/>
                <w:szCs w:val="24"/>
              </w:rPr>
              <w:t>Остертаг Л.В.,</w:t>
            </w:r>
          </w:p>
          <w:p w14:paraId="78CB1FCD" w14:textId="77777777" w:rsidR="00990E25" w:rsidRPr="00990E25" w:rsidRDefault="00990E25" w:rsidP="00990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E25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38F36B4A" w14:textId="238FE307" w:rsidR="00990E25" w:rsidRDefault="00990E25" w:rsidP="00990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E25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074B1D8D" w14:textId="77777777" w:rsidR="007518EC" w:rsidRDefault="007518EC" w:rsidP="007518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76E8D8F" w14:textId="77777777" w:rsidR="00200C08" w:rsidRDefault="00200C08" w:rsidP="0042439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405F772" w14:textId="77777777" w:rsidR="00FC2E43" w:rsidRDefault="00FC2E43" w:rsidP="0042439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9B6D980" w14:textId="77777777" w:rsidR="00FC2E43" w:rsidRDefault="00FC2E43" w:rsidP="0042439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AD81458" w14:textId="4DD04368" w:rsidR="00FC2E43" w:rsidRDefault="00FC2E43" w:rsidP="0042439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D4A40" w:rsidRPr="004C5F8A" w14:paraId="01D53A12" w14:textId="77777777" w:rsidTr="005011BC">
        <w:tc>
          <w:tcPr>
            <w:tcW w:w="1418" w:type="dxa"/>
            <w:shd w:val="clear" w:color="auto" w:fill="FFFFFF" w:themeFill="background1"/>
          </w:tcPr>
          <w:p w14:paraId="2D3244CE" w14:textId="77777777" w:rsidR="002D4A40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  <w:p w14:paraId="7C865BD0" w14:textId="77777777" w:rsidR="002D4A40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97D379E" w14:textId="77777777" w:rsidR="002D4A40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6D88137" w14:textId="1ED5C2CE" w:rsidR="002D4A40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A9A6F2" w14:textId="77777777" w:rsidR="002D4A40" w:rsidRPr="002D4A40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4A40">
              <w:rPr>
                <w:rFonts w:ascii="Times New Roman" w:hAnsi="Times New Roman"/>
                <w:sz w:val="24"/>
                <w:szCs w:val="24"/>
              </w:rPr>
              <w:t>Чествование работников</w:t>
            </w:r>
          </w:p>
          <w:p w14:paraId="6AE20C1F" w14:textId="2370761B" w:rsidR="002D4A40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4A40">
              <w:rPr>
                <w:rFonts w:ascii="Times New Roman" w:hAnsi="Times New Roman"/>
                <w:sz w:val="24"/>
                <w:szCs w:val="24"/>
              </w:rPr>
              <w:t>ФГБУ «САС</w:t>
            </w:r>
            <w:r w:rsidR="00967F3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967F31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4A40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gramEnd"/>
            <w:r w:rsidRPr="002D4A40">
              <w:rPr>
                <w:rFonts w:ascii="Times New Roman" w:hAnsi="Times New Roman"/>
                <w:sz w:val="24"/>
                <w:szCs w:val="24"/>
              </w:rPr>
              <w:t>» (60 лет)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0841E" w14:textId="77777777" w:rsidR="002D4A40" w:rsidRPr="00192886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CF7E5E3" w14:textId="74B950DB" w:rsidR="002D4A40" w:rsidRPr="006E532C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B3392" w14:textId="148EE15C" w:rsidR="002D4A40" w:rsidRPr="007C6909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8683434" w14:textId="77777777" w:rsidR="002D4A40" w:rsidRPr="004B3844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60A7880E" w14:textId="77777777" w:rsidR="002D4A40" w:rsidRPr="004B3844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0A93E80" w14:textId="77777777" w:rsidR="002D4A40" w:rsidRDefault="002D4A40" w:rsidP="002D4A4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19586381" w14:textId="77777777" w:rsidR="0004613B" w:rsidRDefault="00F842D2" w:rsidP="00F842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Малый В.Ю.</w:t>
            </w:r>
          </w:p>
          <w:p w14:paraId="0A80A1FC" w14:textId="3238AC84" w:rsidR="00F842D2" w:rsidRDefault="00F842D2" w:rsidP="00F842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сельского хозяйства и природопользования,</w:t>
            </w:r>
          </w:p>
          <w:p w14:paraId="3CC135C5" w14:textId="77777777" w:rsidR="00F842D2" w:rsidRDefault="00F842D2" w:rsidP="00F842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21-309</w:t>
            </w:r>
          </w:p>
          <w:p w14:paraId="25EA4D67" w14:textId="77777777" w:rsidR="00424396" w:rsidRDefault="00424396" w:rsidP="00F842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99B344E" w14:textId="77777777" w:rsidR="00424396" w:rsidRDefault="00424396" w:rsidP="00F842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336367C" w14:textId="28A83F90" w:rsidR="00424396" w:rsidRPr="006E532C" w:rsidRDefault="00424396" w:rsidP="00F842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142B" w:rsidRPr="004C5F8A" w14:paraId="7B33E9A8" w14:textId="77777777" w:rsidTr="005011BC">
        <w:tc>
          <w:tcPr>
            <w:tcW w:w="1418" w:type="dxa"/>
            <w:shd w:val="clear" w:color="auto" w:fill="FFFFFF" w:themeFill="background1"/>
          </w:tcPr>
          <w:p w14:paraId="5D4EE179" w14:textId="77777777" w:rsidR="00AB142B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</w:t>
            </w:r>
          </w:p>
          <w:p w14:paraId="56140B38" w14:textId="4F950CBF" w:rsidR="00AB142B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D6F6C7F" w14:textId="1C71BE87" w:rsidR="00AB142B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3C4E941F" w14:textId="65F4F391" w:rsidR="00AB142B" w:rsidRPr="00AB142B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F57A0B" w14:textId="77777777" w:rsidR="00AB142B" w:rsidRPr="00AB142B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142B">
              <w:rPr>
                <w:rFonts w:ascii="Times New Roman" w:hAnsi="Times New Roman"/>
                <w:sz w:val="24"/>
                <w:szCs w:val="24"/>
              </w:rPr>
              <w:t>Отчётный концерт</w:t>
            </w:r>
          </w:p>
          <w:p w14:paraId="2D95353E" w14:textId="0957E937" w:rsidR="00AB142B" w:rsidRPr="002D4A40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142B">
              <w:rPr>
                <w:rFonts w:ascii="Times New Roman" w:hAnsi="Times New Roman"/>
                <w:sz w:val="24"/>
                <w:szCs w:val="24"/>
              </w:rPr>
              <w:t>народного ансамбля популярной песни «Кантилена»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AFA53" w14:textId="77777777" w:rsidR="00AB142B" w:rsidRPr="00192886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028460B" w14:textId="02A213E7" w:rsidR="00AB142B" w:rsidRPr="00192886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3E884" w14:textId="1EE23EEA" w:rsidR="00AB142B" w:rsidRPr="004B3844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894611D" w14:textId="77777777" w:rsidR="00AB142B" w:rsidRPr="004B3844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F5E78AB" w14:textId="77777777" w:rsidR="00AB142B" w:rsidRPr="004B3844" w:rsidRDefault="00AB142B" w:rsidP="00AB14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61AF7F62" w14:textId="77777777" w:rsidR="00FC2E43" w:rsidRDefault="00AB142B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117AA046" w14:textId="77777777" w:rsidR="00FC2E43" w:rsidRDefault="00FC2E43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72ECE6B" w14:textId="77777777" w:rsidR="00FC2E43" w:rsidRDefault="00FC2E43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ECC150A" w14:textId="77777777" w:rsidR="00FC2E43" w:rsidRDefault="00FC2E43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F1BCCC3" w14:textId="77777777" w:rsidR="00FC2E43" w:rsidRDefault="00FC2E43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9325871" w14:textId="77777777" w:rsidR="00FC2E43" w:rsidRDefault="00FC2E43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CE1F47C" w14:textId="77777777" w:rsidR="00FC2E43" w:rsidRDefault="00FC2E43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69D8CA0" w14:textId="77777777" w:rsidR="00FC2E43" w:rsidRDefault="00FC2E43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ACBE598" w14:textId="736CF91C" w:rsidR="00FC2E43" w:rsidRPr="004B3844" w:rsidRDefault="00FC2E43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1EF6" w:rsidRPr="004C5F8A" w14:paraId="598FE302" w14:textId="77777777" w:rsidTr="007C33D6">
        <w:tc>
          <w:tcPr>
            <w:tcW w:w="1418" w:type="dxa"/>
            <w:shd w:val="clear" w:color="auto" w:fill="FFFFFF" w:themeFill="background1"/>
          </w:tcPr>
          <w:p w14:paraId="525B1799" w14:textId="77777777" w:rsidR="00A71EF6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71CB8F7E" w14:textId="45CCA9E5" w:rsidR="00A71EF6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03B2B4B" w14:textId="76BB0F16" w:rsidR="00A71EF6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7ADF2335" w14:textId="72C2D066" w:rsidR="00A71EF6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6884390B" w14:textId="77777777" w:rsidR="00A71EF6" w:rsidRPr="00A71EF6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1EF6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338D3EE0" w14:textId="77777777" w:rsidR="00A71EF6" w:rsidRPr="00A71EF6" w:rsidRDefault="00A71EF6" w:rsidP="00A71EF6">
            <w:pPr>
              <w:rPr>
                <w:rFonts w:ascii="Times New Roman" w:hAnsi="Times New Roman"/>
                <w:sz w:val="24"/>
                <w:szCs w:val="24"/>
              </w:rPr>
            </w:pPr>
            <w:r w:rsidRPr="00A71EF6">
              <w:rPr>
                <w:rFonts w:ascii="Times New Roman" w:hAnsi="Times New Roman"/>
                <w:sz w:val="24"/>
                <w:szCs w:val="24"/>
              </w:rPr>
              <w:t>1. О проведении работ по благоустройству и улучшению санитарного состояния населенных пунктов Мироновского сельсовета</w:t>
            </w:r>
          </w:p>
          <w:p w14:paraId="7FEB1F28" w14:textId="77777777" w:rsidR="00200C08" w:rsidRDefault="00A71EF6" w:rsidP="00A71EF6">
            <w:pPr>
              <w:rPr>
                <w:rFonts w:ascii="Times New Roman" w:hAnsi="Times New Roman"/>
                <w:sz w:val="24"/>
                <w:szCs w:val="24"/>
              </w:rPr>
            </w:pPr>
            <w:r w:rsidRPr="00A71EF6">
              <w:rPr>
                <w:rFonts w:ascii="Times New Roman" w:hAnsi="Times New Roman"/>
                <w:sz w:val="24"/>
                <w:szCs w:val="24"/>
              </w:rPr>
              <w:t>2. Об организации и проведению мероприятий, посвященных празднованию Дня Победы в Великой Отечественной войне</w:t>
            </w:r>
          </w:p>
          <w:p w14:paraId="6A2A707E" w14:textId="77777777" w:rsidR="00FC2E43" w:rsidRDefault="00FC2E43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D18A490" w14:textId="77777777" w:rsidR="00FC2E43" w:rsidRDefault="00FC2E43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E9F1B7E" w14:textId="77777777" w:rsidR="00FC2E43" w:rsidRDefault="00FC2E43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25C99CE" w14:textId="77777777" w:rsidR="00FC2E43" w:rsidRDefault="00FC2E43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19DCA16" w14:textId="77777777" w:rsidR="00FC2E43" w:rsidRDefault="00FC2E43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D56926D" w14:textId="3A023F98" w:rsidR="00FC2E43" w:rsidRDefault="00FC2E43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BB83" w14:textId="77777777" w:rsidR="00A71EF6" w:rsidRPr="004B3844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5D3C4845" w14:textId="04657CA4" w:rsidR="00A71EF6" w:rsidRPr="004B3844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здание администрации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B5035" w14:textId="77777777" w:rsidR="00A71EF6" w:rsidRPr="004B3844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  <w:p w14:paraId="63F0D6AC" w14:textId="77777777" w:rsidR="00A71EF6" w:rsidRPr="004B3844" w:rsidRDefault="00A71EF6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9686106" w14:textId="77777777" w:rsidR="00A71EF6" w:rsidRPr="004B3844" w:rsidRDefault="00A71EF6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45EE32C" w14:textId="77777777" w:rsidR="00A71EF6" w:rsidRPr="004B3844" w:rsidRDefault="00A71EF6" w:rsidP="00A71EF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CAD75C0" w14:textId="77777777" w:rsidR="00A71EF6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DC71B" w14:textId="77777777" w:rsidR="00A71EF6" w:rsidRPr="004B3844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480C3285" w14:textId="77777777" w:rsidR="00A71EF6" w:rsidRPr="004B3844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558B3C29" w14:textId="16FAFEBF" w:rsidR="00A71EF6" w:rsidRPr="004B3844" w:rsidRDefault="00A71EF6" w:rsidP="00A71E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DE155D" w:rsidRPr="004C5F8A" w14:paraId="74BE6FD0" w14:textId="77777777" w:rsidTr="00AD7862">
        <w:tc>
          <w:tcPr>
            <w:tcW w:w="1418" w:type="dxa"/>
            <w:shd w:val="clear" w:color="auto" w:fill="FFFFFF" w:themeFill="background1"/>
          </w:tcPr>
          <w:p w14:paraId="0421CF38" w14:textId="77777777" w:rsidR="00DE155D" w:rsidRPr="00DE155D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  <w:p w14:paraId="20175A42" w14:textId="77777777" w:rsidR="00DE155D" w:rsidRPr="00DE155D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AEE5152" w14:textId="77777777" w:rsidR="00DE155D" w:rsidRPr="00DE155D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2A5700AD" w14:textId="63B28B3B" w:rsidR="00DE155D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3695D29E" w14:textId="77777777" w:rsidR="00DE155D" w:rsidRPr="00DE155D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CBDCED7" w14:textId="77777777" w:rsidR="00DE155D" w:rsidRPr="00DE155D" w:rsidRDefault="00DE155D" w:rsidP="00DE155D">
            <w:pPr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Казанского сельсовета от 29.02.2024. №25 «О мерах по предупреждению возникновения чрезвычайных ситуаций, связанных с весенним паводком и обеспечению защиты населения и территории Казанского сельсовета при прохождении весеннего половодья в 2024 году</w:t>
            </w:r>
          </w:p>
          <w:p w14:paraId="08B4E6F9" w14:textId="77777777" w:rsidR="00DE155D" w:rsidRPr="00DE155D" w:rsidRDefault="00DE155D" w:rsidP="00DE155D">
            <w:pPr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Казанского сельсовета от 03.11.2023 №61 Об организации мероприятий по предупреждению и ликвидации последствий возможных чрезвычайных ситуаций, связанных с пожарами на территории Казанского сельсовета Баганского района Новосибирской области в осеннее- зимнем пожароопасном периоде 2023-2024 год</w:t>
            </w:r>
          </w:p>
          <w:p w14:paraId="1F0DA245" w14:textId="77777777" w:rsidR="00DE155D" w:rsidRPr="00DE155D" w:rsidRDefault="00DE155D" w:rsidP="00DE155D">
            <w:pPr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3. О выполнении постановления администрации Казанского сельсовета от 13.03.2024 № 28 «О проведении работ по благоустройству и улучшению санитарного состояния территорий Казанского сельсовета» с приглашением руководителей предприятий и учреждений сельсоветов.</w:t>
            </w:r>
          </w:p>
          <w:p w14:paraId="5B5BCE34" w14:textId="77777777" w:rsidR="00DE155D" w:rsidRPr="00DE155D" w:rsidRDefault="00DE155D" w:rsidP="00DE155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4A2EC07" w14:textId="77777777" w:rsidR="00DE155D" w:rsidRDefault="00DE155D" w:rsidP="00DE155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9ADDDC0" w14:textId="77777777" w:rsidR="00FC2E43" w:rsidRDefault="00FC2E43" w:rsidP="00DE155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AF2EF4A" w14:textId="77777777" w:rsidR="00FC2E43" w:rsidRDefault="00FC2E43" w:rsidP="00DE155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962ABA3" w14:textId="77777777" w:rsidR="00FC2E43" w:rsidRDefault="00FC2E43" w:rsidP="00DE155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6C1B347" w14:textId="54D2E331" w:rsidR="00FC2E43" w:rsidRPr="00A71EF6" w:rsidRDefault="00FC2E43" w:rsidP="00DE155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shd w:val="clear" w:color="auto" w:fill="FFFFFF" w:themeFill="background1"/>
          </w:tcPr>
          <w:p w14:paraId="094E7A4F" w14:textId="2F28B82A" w:rsidR="00DE155D" w:rsidRPr="004B3844" w:rsidRDefault="0044770B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DE155D" w:rsidRPr="004B3844">
              <w:rPr>
                <w:rFonts w:ascii="Times New Roman" w:hAnsi="Times New Roman"/>
                <w:sz w:val="24"/>
                <w:szCs w:val="24"/>
              </w:rPr>
              <w:t>. Казанка,</w:t>
            </w:r>
          </w:p>
          <w:p w14:paraId="3007A11B" w14:textId="22B6D0A3" w:rsidR="00DE155D" w:rsidRPr="004B3844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FBC5B62" w14:textId="5A6ECFEF" w:rsidR="00DE155D" w:rsidRPr="004B3844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82BF20B" w14:textId="77777777" w:rsidR="00DE155D" w:rsidRPr="004B3844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78F17140" w14:textId="77777777" w:rsidR="00DE155D" w:rsidRPr="004B3844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680A7885" w14:textId="61929B9C" w:rsidR="00DE155D" w:rsidRPr="004B3844" w:rsidRDefault="00DE155D" w:rsidP="00DE15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D722AB" w:rsidRPr="004C5F8A" w14:paraId="58BFBD4E" w14:textId="77777777" w:rsidTr="00AD7862">
        <w:tc>
          <w:tcPr>
            <w:tcW w:w="1418" w:type="dxa"/>
            <w:shd w:val="clear" w:color="auto" w:fill="FFFFFF" w:themeFill="background1"/>
          </w:tcPr>
          <w:p w14:paraId="66AEB0A5" w14:textId="77777777" w:rsidR="00D722AB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  <w:p w14:paraId="6F8F2CD0" w14:textId="11AECC7E" w:rsidR="00D722AB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E3C65B0" w14:textId="474004AA" w:rsidR="00D722AB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A98044E" w14:textId="65B07524" w:rsidR="00D722AB" w:rsidRPr="00DE155D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19C520B8" w14:textId="77777777" w:rsidR="00D722AB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Казанского сельсовета:</w:t>
            </w:r>
          </w:p>
          <w:p w14:paraId="7F39B83B" w14:textId="4C5A8913" w:rsidR="00D722AB" w:rsidRPr="00D722AB" w:rsidRDefault="00D722AB" w:rsidP="00D722AB">
            <w:pPr>
              <w:rPr>
                <w:rFonts w:ascii="Times New Roman" w:hAnsi="Times New Roman"/>
                <w:sz w:val="24"/>
                <w:szCs w:val="24"/>
              </w:rPr>
            </w:pPr>
            <w:r w:rsidRPr="00D722AB">
              <w:rPr>
                <w:rFonts w:ascii="Times New Roman" w:hAnsi="Times New Roman"/>
                <w:sz w:val="24"/>
                <w:szCs w:val="24"/>
              </w:rPr>
              <w:t>1.О внесении изменений в бюджет</w:t>
            </w:r>
            <w:r w:rsidR="0056461F">
              <w:rPr>
                <w:rFonts w:ascii="Times New Roman" w:hAnsi="Times New Roman"/>
                <w:sz w:val="24"/>
                <w:szCs w:val="24"/>
              </w:rPr>
              <w:t xml:space="preserve"> Казанского сельсовета Баганского района Новосибирской области</w:t>
            </w:r>
          </w:p>
          <w:p w14:paraId="645D9AA7" w14:textId="7ACE716D" w:rsidR="00D722AB" w:rsidRPr="00D722AB" w:rsidRDefault="00D722AB" w:rsidP="00D722AB">
            <w:pPr>
              <w:rPr>
                <w:rFonts w:ascii="Times New Roman" w:hAnsi="Times New Roman"/>
                <w:sz w:val="24"/>
                <w:szCs w:val="24"/>
              </w:rPr>
            </w:pPr>
            <w:r w:rsidRPr="00D722AB">
              <w:rPr>
                <w:rFonts w:ascii="Times New Roman" w:hAnsi="Times New Roman"/>
                <w:sz w:val="24"/>
                <w:szCs w:val="24"/>
              </w:rPr>
              <w:t>2.О внесении изменений в Устав</w:t>
            </w:r>
            <w:r w:rsidR="0056461F">
              <w:t xml:space="preserve"> </w:t>
            </w:r>
            <w:r w:rsidR="0056461F" w:rsidRPr="0056461F">
              <w:rPr>
                <w:rFonts w:ascii="Times New Roman" w:hAnsi="Times New Roman"/>
                <w:sz w:val="24"/>
                <w:szCs w:val="24"/>
              </w:rPr>
              <w:t>Казанского сельсовета Баганского района Новосибирской области</w:t>
            </w:r>
          </w:p>
          <w:p w14:paraId="34EA1D6C" w14:textId="7602F62B" w:rsidR="00D722AB" w:rsidRPr="00DE155D" w:rsidRDefault="00D722AB" w:rsidP="00D722AB">
            <w:pPr>
              <w:rPr>
                <w:rFonts w:ascii="Times New Roman" w:hAnsi="Times New Roman"/>
                <w:sz w:val="24"/>
                <w:szCs w:val="24"/>
              </w:rPr>
            </w:pPr>
            <w:r w:rsidRPr="00D722AB">
              <w:rPr>
                <w:rFonts w:ascii="Times New Roman" w:hAnsi="Times New Roman"/>
                <w:sz w:val="24"/>
                <w:szCs w:val="24"/>
              </w:rPr>
              <w:t>3.И другое.</w:t>
            </w:r>
          </w:p>
        </w:tc>
        <w:tc>
          <w:tcPr>
            <w:tcW w:w="2664" w:type="dxa"/>
            <w:shd w:val="clear" w:color="auto" w:fill="FFFFFF" w:themeFill="background1"/>
          </w:tcPr>
          <w:p w14:paraId="56C91800" w14:textId="7EFBE445" w:rsidR="00D722AB" w:rsidRDefault="0044770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D722AB">
              <w:rPr>
                <w:rFonts w:ascii="Times New Roman" w:hAnsi="Times New Roman"/>
                <w:sz w:val="24"/>
                <w:szCs w:val="24"/>
              </w:rPr>
              <w:t>. Казанка</w:t>
            </w:r>
          </w:p>
          <w:p w14:paraId="7BAAABC3" w14:textId="77777777" w:rsidR="00D722AB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5D8C4A07" w14:textId="77777777" w:rsidR="00D722AB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  <w:p w14:paraId="14778018" w14:textId="6A00E7DA" w:rsidR="00D722AB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FCB72F5" w14:textId="77777777" w:rsidR="00D722AB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4779D39D" w14:textId="7B05F5E5" w:rsidR="00D722AB" w:rsidRPr="004B3844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EB74AAD" w14:textId="77777777" w:rsidR="00D722AB" w:rsidRPr="007C6361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361">
              <w:rPr>
                <w:rFonts w:ascii="Times New Roman" w:hAnsi="Times New Roman"/>
                <w:sz w:val="24"/>
                <w:szCs w:val="24"/>
              </w:rPr>
              <w:t>Наконечная О.В.,</w:t>
            </w:r>
          </w:p>
          <w:p w14:paraId="48B8ABAF" w14:textId="77777777" w:rsidR="00D722AB" w:rsidRPr="007C6361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361">
              <w:rPr>
                <w:rFonts w:ascii="Times New Roman" w:hAnsi="Times New Roman"/>
                <w:sz w:val="24"/>
                <w:szCs w:val="24"/>
              </w:rPr>
              <w:t>Председатель Совета депутатов Казанского сельсовета,</w:t>
            </w:r>
          </w:p>
          <w:p w14:paraId="27B7FF09" w14:textId="6F9F346F" w:rsidR="00D722AB" w:rsidRPr="004B3844" w:rsidRDefault="00D722AB" w:rsidP="00D722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6361">
              <w:rPr>
                <w:rFonts w:ascii="Times New Roman" w:hAnsi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7C6361">
              <w:rPr>
                <w:rFonts w:ascii="Times New Roman" w:hAnsi="Times New Roman"/>
                <w:sz w:val="24"/>
                <w:szCs w:val="24"/>
              </w:rPr>
              <w:t>174</w:t>
            </w:r>
          </w:p>
        </w:tc>
      </w:tr>
      <w:tr w:rsidR="00684E99" w:rsidRPr="004C5F8A" w14:paraId="3830A052" w14:textId="77777777" w:rsidTr="0061344C">
        <w:tc>
          <w:tcPr>
            <w:tcW w:w="1418" w:type="dxa"/>
            <w:shd w:val="clear" w:color="auto" w:fill="FFFFFF" w:themeFill="background1"/>
          </w:tcPr>
          <w:p w14:paraId="5D0D5A6F" w14:textId="77777777" w:rsidR="00684E99" w:rsidRDefault="00684E99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14:paraId="6453349B" w14:textId="77777777" w:rsidR="00684E99" w:rsidRDefault="00684E99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71607CE" w14:textId="77777777" w:rsidR="00684E99" w:rsidRDefault="00684E99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B69FB7F" w14:textId="53366072" w:rsidR="00684E99" w:rsidRDefault="00684E99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2BE225F5" w14:textId="0141ED0F" w:rsidR="00684E99" w:rsidRDefault="00684E99" w:rsidP="00AC1D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E99">
              <w:rPr>
                <w:rFonts w:ascii="Times New Roman" w:hAnsi="Times New Roman"/>
                <w:sz w:val="24"/>
                <w:szCs w:val="24"/>
              </w:rPr>
              <w:t xml:space="preserve">Эстафетный бег в зачет </w:t>
            </w:r>
            <w:r w:rsidRPr="00D65AD8">
              <w:rPr>
                <w:rFonts w:ascii="Times New Roman" w:hAnsi="Times New Roman"/>
                <w:sz w:val="24"/>
                <w:szCs w:val="24"/>
              </w:rPr>
              <w:t>Муниципального этапа Всероссийских спортивных игр школьников</w:t>
            </w:r>
            <w:r w:rsidRPr="00684E99">
              <w:rPr>
                <w:rFonts w:ascii="Times New Roman" w:hAnsi="Times New Roman"/>
                <w:sz w:val="24"/>
                <w:szCs w:val="24"/>
              </w:rPr>
              <w:t xml:space="preserve"> «Президентски</w:t>
            </w:r>
            <w:r w:rsidR="00967F31">
              <w:rPr>
                <w:rFonts w:ascii="Times New Roman" w:hAnsi="Times New Roman"/>
                <w:sz w:val="24"/>
                <w:szCs w:val="24"/>
              </w:rPr>
              <w:t>е</w:t>
            </w:r>
            <w:r w:rsidRPr="00684E99">
              <w:rPr>
                <w:rFonts w:ascii="Times New Roman" w:hAnsi="Times New Roman"/>
                <w:sz w:val="24"/>
                <w:szCs w:val="24"/>
              </w:rPr>
              <w:t xml:space="preserve"> состязани</w:t>
            </w:r>
            <w:r w:rsidR="00967F31">
              <w:rPr>
                <w:rFonts w:ascii="Times New Roman" w:hAnsi="Times New Roman"/>
                <w:sz w:val="24"/>
                <w:szCs w:val="24"/>
              </w:rPr>
              <w:t>я</w:t>
            </w:r>
            <w:r w:rsidRPr="00684E99">
              <w:rPr>
                <w:rFonts w:ascii="Times New Roman" w:hAnsi="Times New Roman"/>
                <w:sz w:val="24"/>
                <w:szCs w:val="24"/>
              </w:rPr>
              <w:t xml:space="preserve">». </w:t>
            </w:r>
            <w:r w:rsidR="00967F31">
              <w:rPr>
                <w:rFonts w:ascii="Times New Roman" w:hAnsi="Times New Roman"/>
                <w:sz w:val="24"/>
                <w:szCs w:val="24"/>
              </w:rPr>
              <w:t>(с</w:t>
            </w:r>
            <w:r w:rsidRPr="00684E99">
              <w:rPr>
                <w:rFonts w:ascii="Times New Roman" w:hAnsi="Times New Roman"/>
                <w:sz w:val="24"/>
                <w:szCs w:val="24"/>
              </w:rPr>
              <w:t>реди 8</w:t>
            </w:r>
            <w:r w:rsidR="00967F31">
              <w:rPr>
                <w:rFonts w:ascii="Times New Roman" w:hAnsi="Times New Roman"/>
                <w:sz w:val="24"/>
                <w:szCs w:val="24"/>
              </w:rPr>
              <w:t>-</w:t>
            </w:r>
            <w:r w:rsidRPr="00684E99">
              <w:rPr>
                <w:rFonts w:ascii="Times New Roman" w:hAnsi="Times New Roman"/>
                <w:sz w:val="24"/>
                <w:szCs w:val="24"/>
              </w:rPr>
              <w:t>11 классов</w:t>
            </w:r>
            <w:r w:rsidR="00967F3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FE1C5D2" w14:textId="0D69D025" w:rsidR="00684E99" w:rsidRPr="00DE4266" w:rsidRDefault="0044770B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684E99" w:rsidRPr="00DE4266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636EC84D" w14:textId="24F0C8D5" w:rsidR="00684E99" w:rsidRPr="00DE4266" w:rsidRDefault="00684E99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</w:t>
            </w:r>
            <w:r w:rsidRPr="00DE4266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</w:p>
          <w:p w14:paraId="1DD6F45C" w14:textId="77777777" w:rsidR="00684E99" w:rsidRDefault="00684E99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5A69246B" w14:textId="2C0728F6" w:rsidR="00684E99" w:rsidRDefault="00684E99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29BB29EE" w14:textId="77777777" w:rsidR="00684E99" w:rsidRPr="00335C6D" w:rsidRDefault="00684E99" w:rsidP="00684E9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0C444AA8" w14:textId="77777777" w:rsidR="00684E99" w:rsidRPr="00335C6D" w:rsidRDefault="00684E99" w:rsidP="00684E9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0EA70327" w14:textId="32F0D58A" w:rsidR="00684E99" w:rsidRPr="007C6361" w:rsidRDefault="00684E99" w:rsidP="00684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7E7CA5" w:rsidRPr="004C5F8A" w14:paraId="1BE3AD0C" w14:textId="77777777" w:rsidTr="00581FB1">
        <w:tc>
          <w:tcPr>
            <w:tcW w:w="1418" w:type="dxa"/>
            <w:shd w:val="clear" w:color="auto" w:fill="FFFFFF" w:themeFill="background1"/>
          </w:tcPr>
          <w:p w14:paraId="548D9C81" w14:textId="77777777" w:rsidR="007E7CA5" w:rsidRP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CA5"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57B9F0CE" w14:textId="77777777" w:rsidR="007E7CA5" w:rsidRP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CA5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357F6EA" w14:textId="77777777" w:rsidR="007E7CA5" w:rsidRP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CA5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5FD902C" w14:textId="39E67581" w:rsid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CA5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7E7CA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2B90B131" w14:textId="71764108" w:rsidR="007E7CA5" w:rsidRPr="00684E99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Совещание руководителей образовательных учреждений</w:t>
            </w:r>
          </w:p>
        </w:tc>
        <w:tc>
          <w:tcPr>
            <w:tcW w:w="2664" w:type="dxa"/>
            <w:shd w:val="clear" w:color="auto" w:fill="FFFFFF" w:themeFill="background1"/>
          </w:tcPr>
          <w:p w14:paraId="60A9BBF4" w14:textId="77777777" w:rsidR="007E7CA5" w:rsidRPr="00335C6D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8EA6A08" w14:textId="6A9C56C8" w:rsidR="007E7CA5" w:rsidRPr="00DE4266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977" w:type="dxa"/>
            <w:shd w:val="clear" w:color="auto" w:fill="FFFFFF" w:themeFill="background1"/>
          </w:tcPr>
          <w:p w14:paraId="03F2AED2" w14:textId="0ABA1A04" w:rsidR="007E7CA5" w:rsidRPr="00335C6D" w:rsidRDefault="007E7CA5" w:rsidP="007E7CA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2084B963" w14:textId="77777777" w:rsidR="007E7CA5" w:rsidRPr="00335C6D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1EC8CBB5" w14:textId="77777777" w:rsidR="007E7CA5" w:rsidRPr="00335C6D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183B8FD6" w14:textId="77777777" w:rsid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49-325</w:t>
            </w:r>
          </w:p>
          <w:p w14:paraId="4009B73F" w14:textId="77777777" w:rsid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0294FB6" w14:textId="77777777" w:rsidR="007E7CA5" w:rsidRDefault="007E7CA5" w:rsidP="007E7CA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A446E8" w:rsidRPr="004C5F8A" w14:paraId="6E8D85FF" w14:textId="77777777" w:rsidTr="00AD7862">
        <w:tc>
          <w:tcPr>
            <w:tcW w:w="1418" w:type="dxa"/>
            <w:shd w:val="clear" w:color="auto" w:fill="FFFFFF" w:themeFill="background1"/>
          </w:tcPr>
          <w:p w14:paraId="1D5247F0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1F05D2FD" w14:textId="622CD57E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D38BB42" w14:textId="4A1468D4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77E8C0F7" w14:textId="00616170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2CDBA6E7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Коллегия при Главе района:</w:t>
            </w:r>
          </w:p>
          <w:p w14:paraId="037444A2" w14:textId="77777777" w:rsidR="00F2101A" w:rsidRPr="00F2101A" w:rsidRDefault="00F2101A" w:rsidP="00F2101A">
            <w:pPr>
              <w:rPr>
                <w:rFonts w:ascii="Times New Roman" w:hAnsi="Times New Roman"/>
                <w:sz w:val="24"/>
                <w:szCs w:val="24"/>
              </w:rPr>
            </w:pPr>
            <w:r w:rsidRPr="00F2101A">
              <w:rPr>
                <w:rFonts w:ascii="Times New Roman" w:hAnsi="Times New Roman"/>
                <w:sz w:val="24"/>
                <w:szCs w:val="24"/>
              </w:rPr>
              <w:t>1. О ходе подготовки к проведению весенне-полевых работ в хозяйствах района</w:t>
            </w:r>
          </w:p>
          <w:p w14:paraId="1E79BE84" w14:textId="77777777" w:rsidR="00F2101A" w:rsidRPr="00F2101A" w:rsidRDefault="00F2101A" w:rsidP="00F2101A">
            <w:pPr>
              <w:rPr>
                <w:rFonts w:ascii="Times New Roman" w:hAnsi="Times New Roman"/>
                <w:sz w:val="24"/>
                <w:szCs w:val="24"/>
              </w:rPr>
            </w:pPr>
            <w:r w:rsidRPr="00F2101A">
              <w:rPr>
                <w:rFonts w:ascii="Times New Roman" w:hAnsi="Times New Roman"/>
                <w:sz w:val="24"/>
                <w:szCs w:val="24"/>
              </w:rPr>
              <w:t>2. Об организации летнего отдыха, оздоровления и занятости детей и подростков в 2024 году</w:t>
            </w:r>
          </w:p>
          <w:p w14:paraId="3F8E8241" w14:textId="0EA96189" w:rsidR="00F2101A" w:rsidRPr="00F2101A" w:rsidRDefault="00F2101A" w:rsidP="00F2101A">
            <w:pPr>
              <w:rPr>
                <w:rFonts w:ascii="Times New Roman" w:hAnsi="Times New Roman"/>
                <w:sz w:val="24"/>
                <w:szCs w:val="24"/>
              </w:rPr>
            </w:pPr>
            <w:r w:rsidRPr="00F2101A">
              <w:rPr>
                <w:rFonts w:ascii="Times New Roman" w:hAnsi="Times New Roman"/>
                <w:sz w:val="24"/>
                <w:szCs w:val="24"/>
              </w:rPr>
              <w:t>3. О мероприятиях по подготовке объектов производственного, социально-культурного назначения и ЖКХ к работе в осенне-зимний период 2023-2024 года</w:t>
            </w:r>
          </w:p>
          <w:p w14:paraId="7C289543" w14:textId="77777777" w:rsidR="00A86272" w:rsidRDefault="00F2101A" w:rsidP="00A33461">
            <w:pPr>
              <w:rPr>
                <w:rFonts w:ascii="Times New Roman" w:hAnsi="Times New Roman"/>
                <w:sz w:val="24"/>
                <w:szCs w:val="24"/>
              </w:rPr>
            </w:pPr>
            <w:r w:rsidRPr="00F2101A">
              <w:rPr>
                <w:rFonts w:ascii="Times New Roman" w:hAnsi="Times New Roman"/>
                <w:sz w:val="24"/>
                <w:szCs w:val="24"/>
              </w:rPr>
              <w:t>4.О ходе выполнения муниципальной программы «Управление муниципальными финансами Баганского муниципального района»</w:t>
            </w:r>
          </w:p>
          <w:p w14:paraId="373FC01D" w14:textId="195F6814" w:rsidR="00FC2E43" w:rsidRDefault="00FC2E43" w:rsidP="00A334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shd w:val="clear" w:color="auto" w:fill="FFFFFF" w:themeFill="background1"/>
          </w:tcPr>
          <w:p w14:paraId="0D575943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3B9E018" w14:textId="6B0821F3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CD6BE1B" w14:textId="320B537A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78E2DE2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24832AA5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5707B303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5D6B6755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7C6821A2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41DF4A6C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2E36F3C4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D327A93" w14:textId="77777777" w:rsidR="00A446E8" w:rsidRPr="00335C6D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547CCED" w14:textId="77777777" w:rsidR="00A446E8" w:rsidRPr="007C6361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770B" w:rsidRPr="004C5F8A" w14:paraId="51017B53" w14:textId="77777777" w:rsidTr="001F61C8">
        <w:tc>
          <w:tcPr>
            <w:tcW w:w="1418" w:type="dxa"/>
            <w:shd w:val="clear" w:color="auto" w:fill="FFFFFF" w:themeFill="background1"/>
          </w:tcPr>
          <w:p w14:paraId="513FAB6B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  <w:p w14:paraId="1FBFD68B" w14:textId="54C3EC34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A9A1313" w14:textId="496F9356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35D6F63" w14:textId="07030004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728706C6" w14:textId="7342EC3C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 xml:space="preserve">VIII открытая муниципальная научно-практическая конференция для обучающихся 6 -11 классов «Открытия. Инновации. Технологии», посвящённая </w:t>
            </w:r>
            <w:r w:rsidR="0056461F">
              <w:rPr>
                <w:rFonts w:ascii="Times New Roman" w:hAnsi="Times New Roman"/>
                <w:sz w:val="24"/>
                <w:szCs w:val="24"/>
              </w:rPr>
              <w:t>д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>есятилетию науки и технологий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A364A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11BC3A7" w14:textId="35460169" w:rsidR="00EB652F" w:rsidRPr="00335C6D" w:rsidRDefault="009F438E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38E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DCB7A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47731E9B" w14:textId="586A76D2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  <w:p w14:paraId="55CB4FC0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12DC2E5" w14:textId="69B98B37" w:rsidR="0044770B" w:rsidRPr="00335C6D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5102E210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76A76ABB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1EAA210A" w14:textId="0FB68FDB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49-325,</w:t>
            </w:r>
          </w:p>
          <w:p w14:paraId="0349D906" w14:textId="075D3AEC" w:rsidR="0044770B" w:rsidRPr="006E532C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43175EEC" w14:textId="77777777" w:rsidR="0044770B" w:rsidRPr="006E532C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1D02C62F" w14:textId="77777777" w:rsidR="00200C08" w:rsidRDefault="0044770B" w:rsidP="00A334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6E0E212F" w14:textId="77777777" w:rsidR="004C0280" w:rsidRDefault="004C0280" w:rsidP="00A334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F2BF7EC" w14:textId="083561EB" w:rsidR="004C0280" w:rsidRDefault="004C0280" w:rsidP="00A334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FA16B1" w14:textId="77777777" w:rsidR="004C0280" w:rsidRDefault="004C0280" w:rsidP="00A334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39AB43E" w14:textId="2F1BF8FE" w:rsidR="004C0280" w:rsidRPr="00335C6D" w:rsidRDefault="004C0280" w:rsidP="00A334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267B" w:rsidRPr="004C5F8A" w14:paraId="451D12B8" w14:textId="77777777" w:rsidTr="001F61C8">
        <w:tc>
          <w:tcPr>
            <w:tcW w:w="1418" w:type="dxa"/>
            <w:shd w:val="clear" w:color="auto" w:fill="FFFFFF" w:themeFill="background1"/>
          </w:tcPr>
          <w:p w14:paraId="69F0CB52" w14:textId="77777777" w:rsidR="00A0267B" w:rsidRPr="00A0267B" w:rsidRDefault="00A0267B" w:rsidP="00A026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267B"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55B50AB7" w14:textId="77777777" w:rsidR="00A0267B" w:rsidRPr="00A0267B" w:rsidRDefault="00A0267B" w:rsidP="00A026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267B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D68E6F9" w14:textId="77777777" w:rsidR="00A0267B" w:rsidRPr="00A0267B" w:rsidRDefault="00A0267B" w:rsidP="00A026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267B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BAB3EB4" w14:textId="5C71A5CA" w:rsidR="00A0267B" w:rsidRDefault="00A0267B" w:rsidP="00A026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267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53916F55" w14:textId="10935A38" w:rsidR="00A0267B" w:rsidRPr="0044770B" w:rsidRDefault="00A0267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267B">
              <w:rPr>
                <w:rFonts w:ascii="Times New Roman" w:hAnsi="Times New Roman"/>
                <w:sz w:val="24"/>
                <w:szCs w:val="24"/>
              </w:rPr>
              <w:t>Проведение Спартакиады работников дошкольных образовательных организаций Баганского района – настольный теннис, стрельба из воздушной винтовки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A596A" w14:textId="77777777" w:rsidR="00A0267B" w:rsidRDefault="009D1357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1357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226C065" w14:textId="3189704B" w:rsidR="00AC1D26" w:rsidRPr="00AC1D26" w:rsidRDefault="00AC1D26" w:rsidP="00AC1D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D26">
              <w:rPr>
                <w:rFonts w:ascii="Times New Roman" w:hAnsi="Times New Roman"/>
                <w:sz w:val="24"/>
                <w:szCs w:val="24"/>
              </w:rPr>
              <w:t>Баганск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AC1D26">
              <w:rPr>
                <w:rFonts w:ascii="Times New Roman" w:hAnsi="Times New Roman"/>
                <w:sz w:val="24"/>
                <w:szCs w:val="24"/>
              </w:rPr>
              <w:t xml:space="preserve"> СОШ №2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AC1D2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D68F7F5" w14:textId="23AF91AC" w:rsidR="00AC1D26" w:rsidRPr="006E532C" w:rsidRDefault="00AC1D26" w:rsidP="00AC1D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D26">
              <w:rPr>
                <w:rFonts w:ascii="Times New Roman" w:hAnsi="Times New Roman"/>
                <w:sz w:val="24"/>
                <w:szCs w:val="24"/>
              </w:rPr>
              <w:t>МБУ ДО Баганской ДЮСШ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D30F2" w14:textId="2E341674" w:rsidR="00A0267B" w:rsidRPr="0044770B" w:rsidRDefault="009D1357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1357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района»,</w:t>
            </w:r>
          </w:p>
        </w:tc>
        <w:tc>
          <w:tcPr>
            <w:tcW w:w="4111" w:type="dxa"/>
            <w:shd w:val="clear" w:color="auto" w:fill="FFFFFF" w:themeFill="background1"/>
          </w:tcPr>
          <w:p w14:paraId="2F2445B2" w14:textId="77777777" w:rsidR="009D1357" w:rsidRPr="009D1357" w:rsidRDefault="009D1357" w:rsidP="009D13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1357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1D9288BF" w14:textId="77777777" w:rsidR="009D1357" w:rsidRPr="009D1357" w:rsidRDefault="009D1357" w:rsidP="009D13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1357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6E9342EB" w14:textId="77777777" w:rsidR="00A0267B" w:rsidRDefault="009D1357" w:rsidP="009D13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1357">
              <w:rPr>
                <w:rFonts w:ascii="Times New Roman" w:hAnsi="Times New Roman"/>
                <w:sz w:val="24"/>
                <w:szCs w:val="24"/>
              </w:rPr>
              <w:t>49-325,</w:t>
            </w:r>
          </w:p>
          <w:p w14:paraId="781EDD09" w14:textId="77777777" w:rsidR="00AC1D26" w:rsidRPr="00AC1D26" w:rsidRDefault="00AC1D26" w:rsidP="00AC1D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D26">
              <w:rPr>
                <w:rFonts w:ascii="Times New Roman" w:hAnsi="Times New Roman"/>
                <w:sz w:val="24"/>
                <w:szCs w:val="24"/>
              </w:rPr>
              <w:t xml:space="preserve">Колодько С.Г., </w:t>
            </w:r>
          </w:p>
          <w:p w14:paraId="2C7918DD" w14:textId="77777777" w:rsidR="004C0280" w:rsidRDefault="00AC1D26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D26">
              <w:rPr>
                <w:rFonts w:ascii="Times New Roman" w:hAnsi="Times New Roman"/>
                <w:sz w:val="24"/>
                <w:szCs w:val="24"/>
              </w:rPr>
              <w:t>директор МБУ ДО Баганской ДЮСШ,</w:t>
            </w:r>
          </w:p>
          <w:p w14:paraId="48B72C30" w14:textId="77777777" w:rsidR="00200C08" w:rsidRDefault="00AC1D26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D26">
              <w:rPr>
                <w:rFonts w:ascii="Times New Roman" w:hAnsi="Times New Roman"/>
                <w:sz w:val="24"/>
                <w:szCs w:val="24"/>
              </w:rPr>
              <w:t>21-404</w:t>
            </w:r>
          </w:p>
          <w:p w14:paraId="1C2C5D84" w14:textId="77777777" w:rsidR="004C0280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4CB12A" w14:textId="77777777" w:rsidR="004C0280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E93524B" w14:textId="77777777" w:rsidR="004C0280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4B7D92" w14:textId="4F453F1E" w:rsidR="004C0280" w:rsidRPr="0044770B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770B" w:rsidRPr="004C5F8A" w14:paraId="5899592D" w14:textId="77777777" w:rsidTr="001F61C8">
        <w:tc>
          <w:tcPr>
            <w:tcW w:w="1418" w:type="dxa"/>
            <w:shd w:val="clear" w:color="auto" w:fill="FFFFFF" w:themeFill="background1"/>
          </w:tcPr>
          <w:p w14:paraId="2F0C02D5" w14:textId="6ECCCF80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1</w:t>
            </w:r>
            <w:r w:rsidR="003F602A">
              <w:rPr>
                <w:rFonts w:ascii="Times New Roman" w:hAnsi="Times New Roman"/>
                <w:sz w:val="24"/>
                <w:szCs w:val="24"/>
              </w:rPr>
              <w:t>8</w:t>
            </w:r>
          </w:p>
          <w:p w14:paraId="7AD55E9F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69BF145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DE71889" w14:textId="0783D97C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35A5235A" w14:textId="727F5966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Районный конкурс «Ученик Года»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48429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B49F689" w14:textId="4A5EE4A6" w:rsidR="0044770B" w:rsidRPr="006E532C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68048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1E242B0A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  <w:p w14:paraId="6C93F326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F839A24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02E3F4D1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7E339AB6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1CC33F71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49-325,</w:t>
            </w:r>
          </w:p>
          <w:p w14:paraId="09659E42" w14:textId="77777777" w:rsidR="0044770B" w:rsidRPr="006E532C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059A61BC" w14:textId="77777777" w:rsidR="004C0280" w:rsidRDefault="0044770B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1318376A" w14:textId="77777777" w:rsidR="00200C08" w:rsidRDefault="0044770B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0CC94932" w14:textId="77777777" w:rsidR="004C0280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AE497F2" w14:textId="77777777" w:rsidR="004C0280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87CC5C" w14:textId="77777777" w:rsidR="004C0280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D08A9CE" w14:textId="64C8E368" w:rsidR="004C0280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9C8F6A9" w14:textId="77777777" w:rsidR="004C0280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BD5601" w14:textId="63B7CB8C" w:rsidR="004C0280" w:rsidRPr="0044770B" w:rsidRDefault="004C0280" w:rsidP="00FC2E4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602A" w:rsidRPr="004C5F8A" w14:paraId="56671A2C" w14:textId="77777777" w:rsidTr="00BF58BC">
        <w:tc>
          <w:tcPr>
            <w:tcW w:w="1418" w:type="dxa"/>
            <w:shd w:val="clear" w:color="auto" w:fill="FFFFFF" w:themeFill="background1"/>
          </w:tcPr>
          <w:p w14:paraId="6B44B566" w14:textId="77777777" w:rsidR="003F602A" w:rsidRPr="00DE155D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14:paraId="45F00649" w14:textId="77777777" w:rsidR="003F602A" w:rsidRPr="00DE155D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42DFEA8" w14:textId="77777777" w:rsidR="003F602A" w:rsidRPr="00DE155D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4EB23C3" w14:textId="138F283C" w:rsidR="003F602A" w:rsidRPr="0044770B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DE155D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760737EC" w14:textId="77777777" w:rsidR="003F602A" w:rsidRPr="00DE155D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0DF9466F" w14:textId="77777777" w:rsidR="003F602A" w:rsidRPr="00DE155D" w:rsidRDefault="003F602A" w:rsidP="003F602A">
            <w:pPr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Кузнецовского сельсовета от 01.03.2024 № 26 «О мерах по предупреждению весеннего половодья, сохранности улиц и автомобильных дорог».</w:t>
            </w:r>
          </w:p>
          <w:p w14:paraId="1BC7A08C" w14:textId="2F0FC0CE" w:rsidR="003F602A" w:rsidRPr="0044770B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55D">
              <w:rPr>
                <w:rFonts w:ascii="Times New Roman" w:hAnsi="Times New Roman"/>
                <w:sz w:val="24"/>
                <w:szCs w:val="24"/>
              </w:rPr>
              <w:t>2.О выполнении постановления администрации Кузнецовского сельсовета от 27.10.2023 №96 «Об организации мероприятий по предупреждению и ликвидации последствий возможных чрезвычайных ситуаций, связанных с пожарами на территории Кузнецовского сельсовета Баганского района Новосибирской области в осенне-зимнем пожароопасном периоде 2023 – 2024 годов».</w:t>
            </w:r>
          </w:p>
        </w:tc>
        <w:tc>
          <w:tcPr>
            <w:tcW w:w="2664" w:type="dxa"/>
            <w:shd w:val="clear" w:color="auto" w:fill="FFFFFF" w:themeFill="background1"/>
          </w:tcPr>
          <w:p w14:paraId="0A646652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. Кузнецовка,</w:t>
            </w:r>
          </w:p>
          <w:p w14:paraId="5466D0E2" w14:textId="48B61634" w:rsidR="003F602A" w:rsidRPr="006E532C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7684685" w14:textId="0C7EAE7F" w:rsidR="003F602A" w:rsidRPr="0044770B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Кузнецовского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2F8FD4C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Даций А.М.,</w:t>
            </w:r>
          </w:p>
          <w:p w14:paraId="551A5188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Кузнецовского сельсовета,</w:t>
            </w:r>
          </w:p>
          <w:p w14:paraId="46661CAE" w14:textId="6DB6B13C" w:rsidR="003F602A" w:rsidRPr="0044770B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3F602A" w:rsidRPr="004C5F8A" w14:paraId="41AA3B2E" w14:textId="77777777" w:rsidTr="00AD7862">
        <w:tc>
          <w:tcPr>
            <w:tcW w:w="1418" w:type="dxa"/>
            <w:shd w:val="clear" w:color="auto" w:fill="FFFFFF" w:themeFill="background1"/>
          </w:tcPr>
          <w:p w14:paraId="28B8DB3C" w14:textId="77777777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56BF58A0" w14:textId="77777777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5B7C513" w14:textId="77777777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AB33DE4" w14:textId="7610204C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695A244D" w14:textId="63B3FEDD" w:rsidR="003F602A" w:rsidRDefault="003F602A" w:rsidP="003F602A">
            <w:pPr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комиссии по распределению стимулирующих выплат руководителям муниципальных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учреждений</w:t>
            </w:r>
          </w:p>
        </w:tc>
        <w:tc>
          <w:tcPr>
            <w:tcW w:w="2664" w:type="dxa"/>
            <w:shd w:val="clear" w:color="auto" w:fill="FFFFFF" w:themeFill="background1"/>
          </w:tcPr>
          <w:p w14:paraId="0B455CD9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F07AE45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первого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заместителя главы администрации района</w:t>
            </w:r>
          </w:p>
          <w:p w14:paraId="422F7AF5" w14:textId="337AA75D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328CF2CE" w14:textId="64B58B2B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Комиссия по распределению стимулирующих выплат руководителям муниципальных учреждений</w:t>
            </w:r>
          </w:p>
        </w:tc>
        <w:tc>
          <w:tcPr>
            <w:tcW w:w="4111" w:type="dxa"/>
            <w:shd w:val="clear" w:color="auto" w:fill="FFFFFF" w:themeFill="background1"/>
          </w:tcPr>
          <w:p w14:paraId="23A8E570" w14:textId="77777777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Пермякова Л.М.,</w:t>
            </w:r>
          </w:p>
          <w:p w14:paraId="2176B3FC" w14:textId="77777777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первый заместитель Главы администрации района,</w:t>
            </w:r>
          </w:p>
          <w:p w14:paraId="61E38A29" w14:textId="77777777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713828E6" w14:textId="77777777" w:rsidR="003F602A" w:rsidRPr="000D4827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1285EFE0" w14:textId="77777777" w:rsidR="003F602A" w:rsidRPr="000D4827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375022A4" w14:textId="77777777" w:rsidR="003F602A" w:rsidRPr="000D4827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644B8E98" w14:textId="184DC53F" w:rsidR="003F602A" w:rsidRPr="007C6361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3F602A" w:rsidRPr="004C5F8A" w14:paraId="1C57EF6C" w14:textId="77777777" w:rsidTr="00840157">
        <w:tc>
          <w:tcPr>
            <w:tcW w:w="1418" w:type="dxa"/>
            <w:shd w:val="clear" w:color="auto" w:fill="FFFFFF" w:themeFill="background1"/>
          </w:tcPr>
          <w:p w14:paraId="1824796A" w14:textId="77777777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14:paraId="4A528C1B" w14:textId="77777777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BD5D547" w14:textId="77777777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A679028" w14:textId="3563ED18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EE5F2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52122FB6" w14:textId="558B8590" w:rsidR="003F602A" w:rsidRPr="00A71EF6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комиссии по отдыху и оздоровлению детей</w:t>
            </w:r>
          </w:p>
        </w:tc>
        <w:tc>
          <w:tcPr>
            <w:tcW w:w="2664" w:type="dxa"/>
            <w:shd w:val="clear" w:color="auto" w:fill="FFFFFF" w:themeFill="background1"/>
          </w:tcPr>
          <w:p w14:paraId="648FC8F7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EBD4983" w14:textId="7B1D9BE5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EB9EBBF" w14:textId="39F29D2C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отдыху и оздоровлению детей</w:t>
            </w:r>
          </w:p>
        </w:tc>
        <w:tc>
          <w:tcPr>
            <w:tcW w:w="4111" w:type="dxa"/>
            <w:shd w:val="clear" w:color="auto" w:fill="FFFFFF" w:themeFill="background1"/>
          </w:tcPr>
          <w:p w14:paraId="2B8479ED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144643E1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66A6CCDA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280DB74A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313D6188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1AD37B78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3E3474FF" w14:textId="77777777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7D7942A2" w14:textId="77777777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D95F154" w14:textId="5F93F40D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602A" w:rsidRPr="004C5F8A" w14:paraId="055943AD" w14:textId="77777777" w:rsidTr="00840157">
        <w:tc>
          <w:tcPr>
            <w:tcW w:w="1418" w:type="dxa"/>
            <w:shd w:val="clear" w:color="auto" w:fill="FFFFFF" w:themeFill="background1"/>
          </w:tcPr>
          <w:p w14:paraId="45B42852" w14:textId="77777777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14:paraId="2B7BBA17" w14:textId="77777777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49ED833" w14:textId="77777777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6B37916D" w14:textId="1CD9002F" w:rsidR="003F602A" w:rsidRPr="00EE5F23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EE5F2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4DD2FFE1" w14:textId="4BE8D4E1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664" w:type="dxa"/>
            <w:shd w:val="clear" w:color="auto" w:fill="FFFFFF" w:themeFill="background1"/>
          </w:tcPr>
          <w:p w14:paraId="3E3B925B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2AF2930" w14:textId="0E6A8600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7A378C8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04CBF719" w14:textId="455D4EC6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111" w:type="dxa"/>
            <w:shd w:val="clear" w:color="auto" w:fill="FFFFFF" w:themeFill="background1"/>
          </w:tcPr>
          <w:p w14:paraId="27A3CBA9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51C8E20B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22949D0F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3A5A12DB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2C921D33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7C76E57F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1FD339B3" w14:textId="784F2D46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8A5B77" w:rsidRPr="004C5F8A" w14:paraId="78E70626" w14:textId="77777777" w:rsidTr="00ED221C">
        <w:tc>
          <w:tcPr>
            <w:tcW w:w="1418" w:type="dxa"/>
            <w:shd w:val="clear" w:color="auto" w:fill="FFFFFF" w:themeFill="background1"/>
          </w:tcPr>
          <w:p w14:paraId="639A47A0" w14:textId="77777777" w:rsidR="008A5B77" w:rsidRP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B77"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30BAADA7" w14:textId="77777777" w:rsidR="008A5B77" w:rsidRP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B77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4A4A20F" w14:textId="77777777" w:rsidR="008A5B77" w:rsidRP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B77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E49A70C" w14:textId="3AE9CA61" w:rsidR="008A5B77" w:rsidRPr="00DE155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B77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4A9A5505" w14:textId="4CDE8A41" w:rsidR="008A5B77" w:rsidRPr="00DE155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День муниципального служащего</w:t>
            </w:r>
          </w:p>
        </w:tc>
        <w:tc>
          <w:tcPr>
            <w:tcW w:w="2664" w:type="dxa"/>
            <w:shd w:val="clear" w:color="auto" w:fill="FFFFFF" w:themeFill="background1"/>
          </w:tcPr>
          <w:p w14:paraId="106AC392" w14:textId="77777777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DBC7C9B" w14:textId="6ADD775A" w:rsidR="008A5B77" w:rsidRPr="008A5B77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Дома детского творчества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3050D57" w14:textId="4D38A431" w:rsidR="008A5B77" w:rsidRPr="004B3844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0FFC63E" w14:textId="77777777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35C6D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3F64F537" w14:textId="77777777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1F201DC4" w14:textId="70AF0A06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21</w:t>
            </w:r>
            <w:r w:rsidR="009F438E">
              <w:rPr>
                <w:rFonts w:ascii="Times New Roman" w:hAnsi="Times New Roman"/>
                <w:sz w:val="24"/>
                <w:szCs w:val="24"/>
              </w:rPr>
              <w:t>-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341</w:t>
            </w:r>
          </w:p>
          <w:p w14:paraId="2E22B96D" w14:textId="77777777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0530608B" w14:textId="77777777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начальник отдела, </w:t>
            </w:r>
          </w:p>
          <w:p w14:paraId="2BF47516" w14:textId="267F278F" w:rsidR="008A5B77" w:rsidRPr="00335C6D" w:rsidRDefault="008A5B77" w:rsidP="008A5B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</w:t>
            </w:r>
            <w:r w:rsidR="009F438E">
              <w:rPr>
                <w:rFonts w:ascii="Times New Roman" w:hAnsi="Times New Roman"/>
                <w:sz w:val="24"/>
                <w:szCs w:val="24"/>
              </w:rPr>
              <w:t>-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109</w:t>
            </w:r>
          </w:p>
          <w:p w14:paraId="5C3C967F" w14:textId="77777777" w:rsidR="008A5B77" w:rsidRPr="00335C6D" w:rsidRDefault="008A5B77" w:rsidP="008A5B7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Клятченок К.А.,</w:t>
            </w:r>
          </w:p>
          <w:p w14:paraId="1B66673F" w14:textId="77777777" w:rsidR="008A5B77" w:rsidRPr="00335C6D" w:rsidRDefault="008A5B77" w:rsidP="008A5B7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МБУК «КДЦ Баганского района»,</w:t>
            </w:r>
          </w:p>
          <w:p w14:paraId="53DDA3F0" w14:textId="2C1FF56B" w:rsidR="00200C08" w:rsidRPr="0004613B" w:rsidRDefault="008A5B77" w:rsidP="0004613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29-080</w:t>
            </w:r>
          </w:p>
        </w:tc>
      </w:tr>
      <w:tr w:rsidR="003F602A" w:rsidRPr="004C5F8A" w14:paraId="676A390D" w14:textId="77777777" w:rsidTr="00970A44">
        <w:tc>
          <w:tcPr>
            <w:tcW w:w="1418" w:type="dxa"/>
            <w:shd w:val="clear" w:color="auto" w:fill="FFFFFF" w:themeFill="background1"/>
          </w:tcPr>
          <w:p w14:paraId="02505880" w14:textId="77777777" w:rsidR="003F602A" w:rsidRPr="00A446E8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5F5FDA59" w14:textId="77777777" w:rsidR="003F602A" w:rsidRPr="00A446E8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7B487CD8" w14:textId="77777777" w:rsidR="003F602A" w:rsidRPr="00A446E8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2F29B73" w14:textId="26EA6C9F" w:rsidR="003F602A" w:rsidRPr="008A5B77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446E8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0A55D6DF" w14:textId="77777777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1A20EAF4" w14:textId="77777777" w:rsidR="003F602A" w:rsidRPr="00A446E8" w:rsidRDefault="003F602A" w:rsidP="003F602A">
            <w:pPr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 xml:space="preserve">1.О мерах по защите лесных и нелесных территорий Палецкого сельсовета Баганского района Новосибирской области от пожаров в пожароопасный сезон 2024года                                                                                                         </w:t>
            </w:r>
          </w:p>
          <w:p w14:paraId="7BE2401E" w14:textId="77777777" w:rsidR="003F602A" w:rsidRPr="00A446E8" w:rsidRDefault="003F602A" w:rsidP="003F602A">
            <w:pPr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2.О благоустройстве и санитарной очистке населенных пунктов администрации Палецкого сельсовета Баганского района Новосибирской области в 2024году.</w:t>
            </w:r>
          </w:p>
          <w:p w14:paraId="31528751" w14:textId="77777777" w:rsidR="003F602A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3.Об утверждении плана мероприятий по уничтожению дикорастущей конопли на территории Палецкого сельсовета Баганского района Новосибирской области</w:t>
            </w:r>
          </w:p>
          <w:p w14:paraId="07F97859" w14:textId="77777777" w:rsidR="004C0280" w:rsidRDefault="004C0280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04248AB" w14:textId="461E002C" w:rsidR="004C0280" w:rsidRPr="00335C6D" w:rsidRDefault="004C0280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shd w:val="clear" w:color="auto" w:fill="FFFFFF" w:themeFill="background1"/>
          </w:tcPr>
          <w:p w14:paraId="18A2A954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19EAA350" w14:textId="3346B9B5" w:rsidR="003F602A" w:rsidRPr="00335C6D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987E9B6" w14:textId="3B4F2574" w:rsidR="003F602A" w:rsidRPr="00335C6D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65C9EAB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0A3FE38F" w14:textId="77777777" w:rsidR="003F602A" w:rsidRPr="004B3844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4E1DC70E" w14:textId="5009ABD5" w:rsidR="003F602A" w:rsidRPr="00335C6D" w:rsidRDefault="003F602A" w:rsidP="003F60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672690" w:rsidRPr="004C5F8A" w14:paraId="6B46AD9A" w14:textId="77777777" w:rsidTr="00396273">
        <w:tc>
          <w:tcPr>
            <w:tcW w:w="1418" w:type="dxa"/>
            <w:shd w:val="clear" w:color="auto" w:fill="FFFFFF" w:themeFill="background1"/>
          </w:tcPr>
          <w:p w14:paraId="14509199" w14:textId="77777777" w:rsidR="00672690" w:rsidRPr="00EE5F23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  <w:p w14:paraId="71EE63C9" w14:textId="77777777" w:rsidR="00672690" w:rsidRPr="00EE5F23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177019D" w14:textId="77777777" w:rsidR="00672690" w:rsidRPr="00EE5F23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0345CF3" w14:textId="2D85DDF2" w:rsidR="00672690" w:rsidRPr="00EE5F23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EE5F2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1A9E5003" w14:textId="77777777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Ивановского сельсовета:</w:t>
            </w:r>
          </w:p>
          <w:p w14:paraId="38D50D41" w14:textId="308B4EED" w:rsidR="00672690" w:rsidRDefault="00672690" w:rsidP="006726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1.О проекте внесения изменений в </w:t>
            </w:r>
            <w:r w:rsidR="0056461F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став сельского поселения Ивановского сельсовета Баганского муниципального района Новосибирской области</w:t>
            </w:r>
          </w:p>
          <w:p w14:paraId="23DED476" w14:textId="4DB29BF5" w:rsidR="00672690" w:rsidRDefault="00672690" w:rsidP="006726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О проведении публичных слушаний по проекту внесения изменений в </w:t>
            </w:r>
            <w:r w:rsidR="0056461F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став сельского поселения Ивановского сельсовета Баганского муниципального района Новосибирской области</w:t>
            </w:r>
          </w:p>
        </w:tc>
        <w:tc>
          <w:tcPr>
            <w:tcW w:w="2664" w:type="dxa"/>
            <w:shd w:val="clear" w:color="auto" w:fill="FFFFFF" w:themeFill="background1"/>
          </w:tcPr>
          <w:p w14:paraId="74E7D0D7" w14:textId="77777777" w:rsidR="00672690" w:rsidRPr="002C3575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3575">
              <w:rPr>
                <w:rFonts w:ascii="Times New Roman" w:hAnsi="Times New Roman"/>
                <w:sz w:val="24"/>
                <w:szCs w:val="24"/>
              </w:rPr>
              <w:t>Ивановка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C43B93E" w14:textId="77777777" w:rsidR="00672690" w:rsidRPr="002C3575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4D268A84" w14:textId="77777777" w:rsidR="00672690" w:rsidRPr="002C3575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  <w:p w14:paraId="368978ED" w14:textId="5A9CC1B1" w:rsidR="00672690" w:rsidRPr="004B3844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сел</w:t>
            </w:r>
            <w:r>
              <w:rPr>
                <w:rFonts w:ascii="Times New Roman" w:hAnsi="Times New Roman"/>
                <w:sz w:val="24"/>
                <w:szCs w:val="24"/>
              </w:rPr>
              <w:t>ь</w:t>
            </w:r>
            <w:r w:rsidRPr="002C3575">
              <w:rPr>
                <w:rFonts w:ascii="Times New Roman" w:hAnsi="Times New Roman"/>
                <w:sz w:val="24"/>
                <w:szCs w:val="24"/>
              </w:rPr>
              <w:t>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ABF980A" w14:textId="77777777" w:rsidR="00672690" w:rsidRPr="002C3575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52F0EF91" w14:textId="33389153" w:rsidR="00672690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Ивановского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C2BE0E4" w14:textId="77777777" w:rsidR="00672690" w:rsidRPr="002C3575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575">
              <w:rPr>
                <w:rFonts w:ascii="Times New Roman" w:hAnsi="Times New Roman"/>
                <w:sz w:val="24"/>
                <w:szCs w:val="24"/>
              </w:rPr>
              <w:t>Мосейкова</w:t>
            </w:r>
            <w:proofErr w:type="spellEnd"/>
            <w:r w:rsidRPr="002C3575">
              <w:rPr>
                <w:rFonts w:ascii="Times New Roman" w:hAnsi="Times New Roman"/>
                <w:sz w:val="24"/>
                <w:szCs w:val="24"/>
              </w:rPr>
              <w:t xml:space="preserve"> Н.А.,</w:t>
            </w:r>
          </w:p>
          <w:p w14:paraId="5A5F4618" w14:textId="77777777" w:rsidR="00672690" w:rsidRPr="002C3575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председатель Совета депутатов Ивановского сельсовета,</w:t>
            </w:r>
          </w:p>
          <w:p w14:paraId="002374DB" w14:textId="1410FA90" w:rsidR="00672690" w:rsidRPr="004B3844" w:rsidRDefault="00672690" w:rsidP="006726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39-241</w:t>
            </w:r>
          </w:p>
        </w:tc>
      </w:tr>
      <w:tr w:rsidR="00F3218C" w:rsidRPr="004C5F8A" w14:paraId="2534A701" w14:textId="77777777" w:rsidTr="00844127">
        <w:tc>
          <w:tcPr>
            <w:tcW w:w="1418" w:type="dxa"/>
            <w:shd w:val="clear" w:color="auto" w:fill="FFFFFF" w:themeFill="background1"/>
          </w:tcPr>
          <w:p w14:paraId="74B8FACB" w14:textId="77777777" w:rsidR="00F3218C" w:rsidRPr="00EE5F23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777A2944" w14:textId="77777777" w:rsidR="00F3218C" w:rsidRPr="00EE5F23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48E08B8" w14:textId="77777777" w:rsidR="00F3218C" w:rsidRPr="00EE5F23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CA5B2BE" w14:textId="26182F7D" w:rsidR="00F3218C" w:rsidRPr="00EE5F23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EE5F2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7BC71EBA" w14:textId="4B0B609B" w:rsidR="00F3218C" w:rsidRPr="004B3844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218C">
              <w:rPr>
                <w:rFonts w:ascii="Times New Roman" w:hAnsi="Times New Roman"/>
                <w:sz w:val="24"/>
                <w:szCs w:val="24"/>
              </w:rPr>
              <w:t>Ежегодная Всероссийская акция «</w:t>
            </w:r>
            <w:proofErr w:type="spellStart"/>
            <w:r w:rsidRPr="00F3218C">
              <w:rPr>
                <w:rFonts w:ascii="Times New Roman" w:hAnsi="Times New Roman"/>
                <w:sz w:val="24"/>
                <w:szCs w:val="24"/>
              </w:rPr>
              <w:t>Библионочь</w:t>
            </w:r>
            <w:proofErr w:type="spellEnd"/>
            <w:r w:rsidRPr="00F3218C">
              <w:rPr>
                <w:rFonts w:ascii="Times New Roman" w:hAnsi="Times New Roman"/>
                <w:sz w:val="24"/>
                <w:szCs w:val="24"/>
              </w:rPr>
              <w:t xml:space="preserve"> – 2024»</w:t>
            </w:r>
          </w:p>
        </w:tc>
        <w:tc>
          <w:tcPr>
            <w:tcW w:w="2664" w:type="dxa"/>
            <w:shd w:val="clear" w:color="auto" w:fill="FFFFFF" w:themeFill="background1"/>
          </w:tcPr>
          <w:p w14:paraId="267229F1" w14:textId="77777777" w:rsidR="00F3218C" w:rsidRPr="00660458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458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04BFCAB6" w14:textId="21946E47" w:rsidR="00F3218C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458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20F2C194" w14:textId="6353D161" w:rsidR="00F3218C" w:rsidRPr="004B3844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1BF915EC" w14:textId="6FE0CD31" w:rsidR="00F3218C" w:rsidRPr="004B3844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</w:tcPr>
          <w:p w14:paraId="1E2CB9B4" w14:textId="77777777" w:rsidR="00F3218C" w:rsidRPr="00297656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Вальц Т.И.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4DCED42" w14:textId="77777777" w:rsidR="00F3218C" w:rsidRPr="00297656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1A86BFAA" w14:textId="77777777" w:rsidR="00F3218C" w:rsidRDefault="00F3218C" w:rsidP="00F321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МКУК Баганского района 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297656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C46F296" w14:textId="77777777" w:rsidR="00F3218C" w:rsidRDefault="00F3218C" w:rsidP="00046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3DCAB954" w14:textId="24729EE8" w:rsidR="004C0280" w:rsidRPr="004B3844" w:rsidRDefault="004C0280" w:rsidP="00046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3E22" w:rsidRPr="004C5F8A" w14:paraId="4085BF53" w14:textId="77777777" w:rsidTr="00844127">
        <w:tc>
          <w:tcPr>
            <w:tcW w:w="1418" w:type="dxa"/>
            <w:shd w:val="clear" w:color="auto" w:fill="FFFFFF" w:themeFill="background1"/>
          </w:tcPr>
          <w:p w14:paraId="79D4E5B3" w14:textId="77777777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17513477" w14:textId="321DF495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2C8AE71" w14:textId="2F8428F8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1142CBE8" w14:textId="1120EF23" w:rsidR="00D43E22" w:rsidRPr="00EE5F23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4A952D77" w14:textId="7E7BBC98" w:rsidR="00D43E22" w:rsidRPr="00F3218C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Всероссийская акция «Тотальный диктант» (Все категории)</w:t>
            </w:r>
          </w:p>
        </w:tc>
        <w:tc>
          <w:tcPr>
            <w:tcW w:w="2664" w:type="dxa"/>
            <w:shd w:val="clear" w:color="auto" w:fill="FFFFFF" w:themeFill="background1"/>
          </w:tcPr>
          <w:p w14:paraId="64573AF3" w14:textId="77777777" w:rsidR="00D43E22" w:rsidRPr="00660458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458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017D6AA7" w14:textId="77777777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458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57FE122F" w14:textId="77777777" w:rsidR="00D43E22" w:rsidRPr="00660458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490C7AC0" w14:textId="43712B23" w:rsidR="00D43E22" w:rsidRPr="004B3844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</w:tcPr>
          <w:p w14:paraId="6790A678" w14:textId="77777777" w:rsidR="00D43E22" w:rsidRPr="00297656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Вальц Т.И.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34F3D36" w14:textId="77777777" w:rsidR="00D43E22" w:rsidRPr="00297656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01EBFE83" w14:textId="77777777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МКУК Баганского района 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297656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4FBA194" w14:textId="77777777" w:rsidR="00D43E22" w:rsidRDefault="00D43E22" w:rsidP="007035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7ECE043E" w14:textId="676D3E4B" w:rsidR="004C0280" w:rsidRPr="00297656" w:rsidRDefault="004C0280" w:rsidP="007035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7CA5" w:rsidRPr="004C5F8A" w14:paraId="03E43AC8" w14:textId="77777777" w:rsidTr="003B1CA6">
        <w:tc>
          <w:tcPr>
            <w:tcW w:w="1418" w:type="dxa"/>
            <w:shd w:val="clear" w:color="auto" w:fill="FFFFFF" w:themeFill="background1"/>
          </w:tcPr>
          <w:p w14:paraId="3B88968F" w14:textId="77777777" w:rsid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  <w:p w14:paraId="7EC72719" w14:textId="61180DA1" w:rsid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DB6A6A6" w14:textId="2772746B" w:rsidR="007E7CA5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7838372" w14:textId="7DBEE0A7" w:rsidR="007E7CA5" w:rsidRPr="00EE5F23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3B569DC8" w14:textId="36A3A6A4" w:rsidR="007E7CA5" w:rsidRPr="004B3844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CA5">
              <w:rPr>
                <w:rFonts w:ascii="Times New Roman" w:hAnsi="Times New Roman"/>
                <w:sz w:val="24"/>
                <w:szCs w:val="24"/>
              </w:rPr>
              <w:t>Первенство Баганской ДЮСШ по легкой атлетике среди юношей и девушек 2006 г.р. и старше, 2007-2008 г.р.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D384474" w14:textId="77777777" w:rsidR="007E7CA5" w:rsidRPr="00DE4266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426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2A6E172" w14:textId="77777777" w:rsidR="007E7CA5" w:rsidRPr="00DE4266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</w:t>
            </w:r>
            <w:r w:rsidRPr="00DE4266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</w:p>
          <w:p w14:paraId="04EFD4AE" w14:textId="77777777" w:rsidR="007E7CA5" w:rsidRPr="004B3844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7FBED493" w14:textId="47239AF2" w:rsidR="007E7CA5" w:rsidRPr="004B3844" w:rsidRDefault="007E7CA5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3BFC0929" w14:textId="77777777" w:rsidR="007E7CA5" w:rsidRPr="00335C6D" w:rsidRDefault="007E7CA5" w:rsidP="007E7CA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Колодько С.Г</w:t>
            </w: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., </w:t>
            </w:r>
          </w:p>
          <w:p w14:paraId="4EF83C2A" w14:textId="77777777" w:rsidR="007E7CA5" w:rsidRPr="00335C6D" w:rsidRDefault="007E7CA5" w:rsidP="007E7CA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6B9C54C7" w14:textId="77777777" w:rsidR="007E7CA5" w:rsidRDefault="007E7CA5" w:rsidP="007E7CA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56EE028A" w14:textId="42344DE0" w:rsidR="004C0280" w:rsidRPr="004B3844" w:rsidRDefault="004C0280" w:rsidP="007E7C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46E8" w:rsidRPr="004C5F8A" w14:paraId="4E1751ED" w14:textId="77777777" w:rsidTr="00396273">
        <w:tc>
          <w:tcPr>
            <w:tcW w:w="1418" w:type="dxa"/>
            <w:shd w:val="clear" w:color="auto" w:fill="FFFFFF" w:themeFill="background1"/>
          </w:tcPr>
          <w:p w14:paraId="6CAF5ABD" w14:textId="5DCB4A03" w:rsidR="00A446E8" w:rsidRP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2</w:t>
            </w:r>
            <w:r w:rsidR="0056461F">
              <w:rPr>
                <w:rFonts w:ascii="Times New Roman" w:hAnsi="Times New Roman"/>
                <w:sz w:val="24"/>
                <w:szCs w:val="24"/>
              </w:rPr>
              <w:t>3</w:t>
            </w:r>
          </w:p>
          <w:p w14:paraId="1E38ECE3" w14:textId="77777777" w:rsidR="00A446E8" w:rsidRP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8E48D6B" w14:textId="65D5EC38" w:rsidR="00A446E8" w:rsidRPr="00A446E8" w:rsidRDefault="0056461F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r w:rsidR="00A446E8" w:rsidRPr="00A446E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4D48D49" w14:textId="3A354C40" w:rsidR="00A446E8" w:rsidRPr="00EE5F23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6E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A446E8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0BD8832A" w14:textId="77777777" w:rsidR="00A446E8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Палецкого сельсовета:</w:t>
            </w:r>
          </w:p>
          <w:p w14:paraId="4712AF08" w14:textId="77777777" w:rsidR="00A446E8" w:rsidRDefault="00A446E8" w:rsidP="00A446E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A446E8">
              <w:rPr>
                <w:rFonts w:ascii="Times New Roman" w:hAnsi="Times New Roman"/>
                <w:sz w:val="24"/>
                <w:szCs w:val="24"/>
              </w:rPr>
              <w:t>О внесении изменений в бюджет Палецкого сельсовета Баганского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6E8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14:paraId="393CF6D9" w14:textId="088A9214" w:rsidR="004C0280" w:rsidRPr="00A446E8" w:rsidRDefault="004C0280" w:rsidP="00A446E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shd w:val="clear" w:color="auto" w:fill="FFFFFF" w:themeFill="background1"/>
          </w:tcPr>
          <w:p w14:paraId="00824A6D" w14:textId="77777777" w:rsidR="00A446E8" w:rsidRPr="004B3844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72D6A7B0" w14:textId="216DE18F" w:rsidR="00A446E8" w:rsidRPr="004B3844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FEC085E" w14:textId="0F72FA01" w:rsidR="00A446E8" w:rsidRPr="004B3844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8EDA92E" w14:textId="77777777" w:rsidR="00A446E8" w:rsidRPr="004B3844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60801D5E" w14:textId="77777777" w:rsidR="00A446E8" w:rsidRPr="004B3844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редседатель Совета депутатов Палецкого сельсовета,</w:t>
            </w:r>
          </w:p>
          <w:p w14:paraId="0D09DAB0" w14:textId="2DF3849A" w:rsidR="00A446E8" w:rsidRPr="004B3844" w:rsidRDefault="00A446E8" w:rsidP="00A446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45-146</w:t>
            </w:r>
          </w:p>
        </w:tc>
      </w:tr>
      <w:tr w:rsidR="00EE5F23" w:rsidRPr="004C5F8A" w14:paraId="17784DD5" w14:textId="77777777" w:rsidTr="00F92FE5">
        <w:tc>
          <w:tcPr>
            <w:tcW w:w="1418" w:type="dxa"/>
            <w:shd w:val="clear" w:color="auto" w:fill="FFFFFF" w:themeFill="background1"/>
          </w:tcPr>
          <w:p w14:paraId="0A569939" w14:textId="77777777" w:rsidR="00EE5F23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24</w:t>
            </w:r>
          </w:p>
          <w:p w14:paraId="45ECCECC" w14:textId="6F60C0A4" w:rsidR="00EE5F23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2A74270" w14:textId="2815A28C" w:rsidR="00EE5F23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598ACDB5" w14:textId="4880BF32" w:rsidR="00EE5F23" w:rsidRPr="00EE5F23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226637FA" w14:textId="2C61D614" w:rsidR="00EE5F23" w:rsidRPr="00EE5F23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Сессия </w:t>
            </w:r>
            <w:r w:rsidRPr="00EE5F23">
              <w:rPr>
                <w:rFonts w:ascii="Times New Roman" w:hAnsi="Times New Roman"/>
                <w:sz w:val="24"/>
                <w:szCs w:val="24"/>
              </w:rPr>
              <w:t>Совета депутатов Баганского района:</w:t>
            </w:r>
          </w:p>
          <w:p w14:paraId="467E3DB9" w14:textId="77777777" w:rsidR="00EE5F23" w:rsidRPr="00EE5F23" w:rsidRDefault="00EE5F23" w:rsidP="00EE5F23">
            <w:pPr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1. О внесении изменений в решение 29-й сессии Совета депутатов Баганского района Новосибирской области четвертого созыва от 22 декабря 2023 года № 258 «О бюджете Баганского района Новосибирской области на 2024 год и плановый период 2025 и 2026 годов»;</w:t>
            </w:r>
          </w:p>
          <w:p w14:paraId="7412BC1E" w14:textId="77777777" w:rsidR="00EE5F23" w:rsidRPr="00EE5F23" w:rsidRDefault="00EE5F23" w:rsidP="00EE5F23">
            <w:pPr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2. О состоянии и перспективах развития сельскохозяйственной отрасли на территории Баганского района, а также о подготовке сельскохозяйственных предприятий и КФХ района к весенне-полевым работам в 2024 году.</w:t>
            </w:r>
          </w:p>
          <w:p w14:paraId="3D027092" w14:textId="0DC7C9E8" w:rsidR="00EE5F23" w:rsidRPr="004B3844" w:rsidRDefault="00EE5F23" w:rsidP="00EE5F23">
            <w:pPr>
              <w:rPr>
                <w:rFonts w:ascii="Times New Roman" w:hAnsi="Times New Roman"/>
                <w:sz w:val="24"/>
                <w:szCs w:val="24"/>
              </w:rPr>
            </w:pPr>
            <w:r w:rsidRPr="00EE5F23">
              <w:rPr>
                <w:rFonts w:ascii="Times New Roman" w:hAnsi="Times New Roman"/>
                <w:sz w:val="24"/>
                <w:szCs w:val="24"/>
              </w:rPr>
              <w:t>3. О деятельности учреждений культуры на территории Баганского района за 2023 год.</w:t>
            </w:r>
          </w:p>
        </w:tc>
        <w:tc>
          <w:tcPr>
            <w:tcW w:w="2664" w:type="dxa"/>
          </w:tcPr>
          <w:p w14:paraId="1123BFEF" w14:textId="77777777" w:rsidR="00EE5F23" w:rsidRPr="00335C6D" w:rsidRDefault="00EE5F23" w:rsidP="00EE5F2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1A56662" w14:textId="2386E8CD" w:rsidR="00EE5F23" w:rsidRPr="004B3844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</w:tcPr>
          <w:p w14:paraId="099DC410" w14:textId="77777777" w:rsidR="00EE5F23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 Баганского района</w:t>
            </w:r>
          </w:p>
          <w:p w14:paraId="04774726" w14:textId="77777777" w:rsidR="00EE5F23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F12C28" w14:textId="77777777" w:rsidR="00EE5F23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155932B" w14:textId="77777777" w:rsidR="00EE5F23" w:rsidRPr="004B3844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14:paraId="3537F2F1" w14:textId="77777777" w:rsidR="00EE5F23" w:rsidRPr="00335C6D" w:rsidRDefault="00EE5F23" w:rsidP="00EE5F23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Синица А.Н.,</w:t>
            </w:r>
          </w:p>
          <w:p w14:paraId="3E6FDD7E" w14:textId="77777777" w:rsidR="00EE5F23" w:rsidRPr="00335C6D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          Баганского района,</w:t>
            </w:r>
          </w:p>
          <w:p w14:paraId="2AFBC319" w14:textId="649111B9" w:rsidR="00EE5F23" w:rsidRPr="004B3844" w:rsidRDefault="00EE5F23" w:rsidP="00EE5F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21- 650</w:t>
            </w:r>
          </w:p>
        </w:tc>
      </w:tr>
      <w:tr w:rsidR="00D43E22" w:rsidRPr="004C5F8A" w14:paraId="37616128" w14:textId="77777777" w:rsidTr="00AE4F0D">
        <w:tc>
          <w:tcPr>
            <w:tcW w:w="1418" w:type="dxa"/>
            <w:shd w:val="clear" w:color="auto" w:fill="FFFFFF" w:themeFill="background1"/>
          </w:tcPr>
          <w:p w14:paraId="3C888170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5BDA8778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698BE201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26A5F15A" w14:textId="366A3148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1A063642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«Родники славянской культуры» - интерактивная выставка</w:t>
            </w:r>
          </w:p>
          <w:p w14:paraId="7B5C53DF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ко Дню славянской письменности</w:t>
            </w:r>
          </w:p>
          <w:p w14:paraId="4728E09D" w14:textId="593018D0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и культуры</w:t>
            </w:r>
          </w:p>
        </w:tc>
        <w:tc>
          <w:tcPr>
            <w:tcW w:w="2664" w:type="dxa"/>
            <w:shd w:val="clear" w:color="auto" w:fill="FFFFFF" w:themeFill="background1"/>
          </w:tcPr>
          <w:p w14:paraId="78B24B63" w14:textId="77777777" w:rsidR="00D43E22" w:rsidRPr="004B3844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B030175" w14:textId="4271F2A3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63DB57D" w14:textId="4D6D581A" w:rsidR="00D43E22" w:rsidRPr="00335C6D" w:rsidRDefault="00D43E22" w:rsidP="00046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выставочный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086836B5" w14:textId="6D5BE64E" w:rsidR="00D43E22" w:rsidRPr="00335C6D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99F2176" w14:textId="77777777" w:rsidR="00D43E22" w:rsidRPr="004B3844" w:rsidRDefault="00D43E22" w:rsidP="00D43E2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68D3B80E" w14:textId="77777777" w:rsidR="00D43E22" w:rsidRPr="004B3844" w:rsidRDefault="00D43E22" w:rsidP="00D43E2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21077D5F" w14:textId="7CBBD87E" w:rsidR="00D43E22" w:rsidRPr="0004613B" w:rsidRDefault="00D43E22" w:rsidP="0004613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</w:tc>
      </w:tr>
      <w:tr w:rsidR="002A7BC5" w:rsidRPr="004C5F8A" w14:paraId="385FA201" w14:textId="77777777" w:rsidTr="00825B41">
        <w:tc>
          <w:tcPr>
            <w:tcW w:w="1418" w:type="dxa"/>
            <w:shd w:val="clear" w:color="auto" w:fill="FFFFFF" w:themeFill="background1"/>
          </w:tcPr>
          <w:p w14:paraId="7BE210CE" w14:textId="77777777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0304873B" w14:textId="6289C07F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3C36CD4" w14:textId="02AD1EA4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4137BE14" w14:textId="3544EA38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21AFA928" w14:textId="6C7D0ADC" w:rsidR="002A7BC5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1BA2A020" w14:textId="77777777" w:rsidR="00F65B42" w:rsidRDefault="002A7BC5" w:rsidP="002A7BC5">
            <w:pPr>
              <w:rPr>
                <w:rFonts w:ascii="Times New Roman" w:hAnsi="Times New Roman"/>
                <w:sz w:val="24"/>
                <w:szCs w:val="24"/>
              </w:rPr>
            </w:pPr>
            <w:r w:rsidRPr="002A7BC5">
              <w:rPr>
                <w:rFonts w:ascii="Times New Roman" w:hAnsi="Times New Roman"/>
                <w:sz w:val="24"/>
                <w:szCs w:val="24"/>
              </w:rPr>
              <w:t xml:space="preserve">1.О внесении изменений в решение сорок пятой сессии Совета депутатов Баганского сельсовета от 22.12.2023 № 236 «О бюджете Баганского сельсовета Баганского района Новосибирской области на 2024 год и плановый период 2025 и 2026 годов». </w:t>
            </w:r>
          </w:p>
          <w:p w14:paraId="1283DEF5" w14:textId="557243DF" w:rsidR="002A7BC5" w:rsidRDefault="002A7BC5" w:rsidP="002A7BC5">
            <w:pPr>
              <w:rPr>
                <w:rFonts w:ascii="Times New Roman" w:hAnsi="Times New Roman"/>
                <w:sz w:val="24"/>
                <w:szCs w:val="24"/>
              </w:rPr>
            </w:pPr>
            <w:r w:rsidRPr="002A7BC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64" w:type="dxa"/>
            <w:shd w:val="clear" w:color="auto" w:fill="FFFFFF" w:themeFill="background1"/>
          </w:tcPr>
          <w:p w14:paraId="1C8622D5" w14:textId="77777777" w:rsidR="002A7BC5" w:rsidRPr="000B7904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80D20BD" w14:textId="60F2F5A2" w:rsidR="002A7BC5" w:rsidRPr="00A446E8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AADD44A" w14:textId="63C620CA" w:rsidR="002A7BC5" w:rsidRPr="00335C6D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2E4D686" w14:textId="77777777" w:rsidR="002A7BC5" w:rsidRPr="000B7904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6006B728" w14:textId="77777777" w:rsidR="002A7BC5" w:rsidRPr="000B7904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0B7904">
              <w:rPr>
                <w:rFonts w:ascii="Times New Roman" w:hAnsi="Times New Roman"/>
                <w:sz w:val="24"/>
                <w:szCs w:val="24"/>
              </w:rPr>
              <w:t>редседатель Совета депутатов Баганского сельсовета,</w:t>
            </w:r>
          </w:p>
          <w:p w14:paraId="59B60EB9" w14:textId="7CAD699F" w:rsidR="002A7BC5" w:rsidRPr="00335C6D" w:rsidRDefault="002A7BC5" w:rsidP="002A7B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7904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D43E22" w:rsidRPr="004C5F8A" w14:paraId="1A55F749" w14:textId="77777777" w:rsidTr="00825B41">
        <w:tc>
          <w:tcPr>
            <w:tcW w:w="1418" w:type="dxa"/>
            <w:shd w:val="clear" w:color="auto" w:fill="FFFFFF" w:themeFill="background1"/>
          </w:tcPr>
          <w:p w14:paraId="045D8E16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14209579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4112EE44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39125E31" w14:textId="63CB2C6D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D43E2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D43E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140" w:type="dxa"/>
            <w:shd w:val="clear" w:color="auto" w:fill="FFFFFF" w:themeFill="background1"/>
          </w:tcPr>
          <w:p w14:paraId="10B440DD" w14:textId="2534BE87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«Атомная трагедия XX века» - лекция, посвящённая ликвидации аварии на ЧАЭС</w:t>
            </w:r>
          </w:p>
        </w:tc>
        <w:tc>
          <w:tcPr>
            <w:tcW w:w="2664" w:type="dxa"/>
            <w:shd w:val="clear" w:color="auto" w:fill="FFFFFF" w:themeFill="background1"/>
          </w:tcPr>
          <w:p w14:paraId="3FEAC7D1" w14:textId="77777777" w:rsidR="00D43E22" w:rsidRPr="004B3844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2D007531" w14:textId="77777777" w:rsid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E292790" w14:textId="1AC92CA4" w:rsidR="00D43E22" w:rsidRPr="000B7904" w:rsidRDefault="00D43E22" w:rsidP="00046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лекционный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3BDFB1E1" w14:textId="6755D10F" w:rsidR="00D43E22" w:rsidRPr="000B7904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242192B" w14:textId="77777777" w:rsidR="00D43E22" w:rsidRPr="004B3844" w:rsidRDefault="00D43E22" w:rsidP="00D43E2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1CCC75F8" w14:textId="77777777" w:rsidR="00D43E22" w:rsidRPr="004B3844" w:rsidRDefault="00D43E22" w:rsidP="00D43E2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05D19C9F" w14:textId="77777777" w:rsidR="00D43E22" w:rsidRDefault="00D43E22" w:rsidP="0004613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0FB7D43E" w14:textId="3795B871" w:rsidR="00F65B42" w:rsidRPr="0004613B" w:rsidRDefault="00F65B42" w:rsidP="0004613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44770B" w:rsidRPr="004C5F8A" w14:paraId="713C5EC2" w14:textId="77777777" w:rsidTr="004B6D40">
        <w:tc>
          <w:tcPr>
            <w:tcW w:w="1418" w:type="dxa"/>
            <w:shd w:val="clear" w:color="auto" w:fill="FFFFFF" w:themeFill="background1"/>
          </w:tcPr>
          <w:p w14:paraId="6B658229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  <w:p w14:paraId="303F544F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8922675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F892FD0" w14:textId="13C72C2E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3CFC1BD9" w14:textId="611D4CDC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Районный конкурс «Безопасный самокат»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A3418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C53324" w14:textId="648D337D" w:rsidR="0044770B" w:rsidRPr="000B7904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D3A26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68AC8152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  <w:r w:rsidRPr="0044770B">
              <w:rPr>
                <w:rFonts w:ascii="Times New Roman" w:hAnsi="Times New Roman"/>
                <w:sz w:val="24"/>
                <w:szCs w:val="24"/>
              </w:rPr>
              <w:tab/>
            </w:r>
          </w:p>
          <w:p w14:paraId="3CEA0580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E47C7B7" w14:textId="77777777" w:rsidR="0044770B" w:rsidRPr="000B7904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78E1C9C0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0905CB2E" w14:textId="77777777" w:rsidR="0044770B" w:rsidRP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3E506413" w14:textId="77777777" w:rsidR="0044770B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70B">
              <w:rPr>
                <w:rFonts w:ascii="Times New Roman" w:hAnsi="Times New Roman"/>
                <w:sz w:val="24"/>
                <w:szCs w:val="24"/>
              </w:rPr>
              <w:t>49-325,</w:t>
            </w:r>
          </w:p>
          <w:p w14:paraId="2D1C07DE" w14:textId="77777777" w:rsidR="0044770B" w:rsidRPr="006E532C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Остертаг Л.В</w:t>
            </w:r>
            <w:r w:rsidRPr="006E532C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14:paraId="276696C2" w14:textId="77777777" w:rsidR="0044770B" w:rsidRPr="006E532C" w:rsidRDefault="0044770B" w:rsidP="004477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директор МБОУ ДО Баганского Дома детского творчества,</w:t>
            </w:r>
          </w:p>
          <w:p w14:paraId="02C596F1" w14:textId="32C24C59" w:rsidR="0044770B" w:rsidRPr="000B7904" w:rsidRDefault="0044770B" w:rsidP="00046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32C">
              <w:rPr>
                <w:rFonts w:ascii="Times New Roman" w:hAnsi="Times New Roman"/>
                <w:sz w:val="24"/>
                <w:szCs w:val="24"/>
              </w:rPr>
              <w:t>22-753</w:t>
            </w:r>
          </w:p>
        </w:tc>
      </w:tr>
      <w:tr w:rsidR="00333B68" w:rsidRPr="004C5F8A" w14:paraId="01310DF7" w14:textId="77777777" w:rsidTr="00FF6086">
        <w:tc>
          <w:tcPr>
            <w:tcW w:w="1418" w:type="dxa"/>
            <w:shd w:val="clear" w:color="auto" w:fill="FFFFFF" w:themeFill="background1"/>
          </w:tcPr>
          <w:p w14:paraId="7112FEDB" w14:textId="77777777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7187EA39" w14:textId="6FA9D8C8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512126FC" w14:textId="12D4209A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81D4A41" w14:textId="64200A3C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63BDD5A3" w14:textId="77777777" w:rsidR="00333B68" w:rsidRP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Сессия Совета депутатов Лозовского сельсовета:</w:t>
            </w:r>
          </w:p>
          <w:p w14:paraId="62DB2276" w14:textId="77777777" w:rsidR="00333B68" w:rsidRPr="00333B68" w:rsidRDefault="00333B68" w:rsidP="00333B68">
            <w:pPr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 xml:space="preserve">1. О внесении изменений в решение </w:t>
            </w:r>
          </w:p>
          <w:p w14:paraId="0737E355" w14:textId="77777777" w:rsidR="00A86272" w:rsidRDefault="00333B68" w:rsidP="00333B68">
            <w:pPr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 xml:space="preserve">51 сессии Совета депутатов Лозовского сельсовета Баганского района Новосибирской области 6 созыва № 214 от 28.12.2023 </w:t>
            </w:r>
            <w:proofErr w:type="gramStart"/>
            <w:r w:rsidRPr="00333B68">
              <w:rPr>
                <w:rFonts w:ascii="Times New Roman" w:hAnsi="Times New Roman"/>
                <w:sz w:val="24"/>
                <w:szCs w:val="24"/>
              </w:rPr>
              <w:t>г.« О</w:t>
            </w:r>
            <w:proofErr w:type="gramEnd"/>
            <w:r w:rsidRPr="00333B68">
              <w:rPr>
                <w:rFonts w:ascii="Times New Roman" w:hAnsi="Times New Roman"/>
                <w:sz w:val="24"/>
                <w:szCs w:val="24"/>
              </w:rPr>
              <w:t xml:space="preserve"> бюджете Лозовского сельсовета Баганского района Новосибирской области на 2024 год и плановый период 2025-2026 годов</w:t>
            </w:r>
          </w:p>
          <w:p w14:paraId="075BBE1C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6EB4D19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F06EBED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6B67722" w14:textId="7BF988ED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shd w:val="clear" w:color="auto" w:fill="FFFFFF" w:themeFill="background1"/>
          </w:tcPr>
          <w:p w14:paraId="4612293B" w14:textId="77777777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21050CD3" w14:textId="41C4A39C" w:rsidR="00333B68" w:rsidRPr="00335C6D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9C9BA57" w14:textId="2FC57615" w:rsidR="00333B68" w:rsidRPr="00335C6D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Совет депутатов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54FD85F" w14:textId="77777777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Савченко А.И.,</w:t>
            </w:r>
          </w:p>
          <w:p w14:paraId="232C9F10" w14:textId="77777777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председатель Совета депутатов Лозовского сельсовета,</w:t>
            </w:r>
          </w:p>
          <w:p w14:paraId="2AFE8495" w14:textId="01DEE788" w:rsidR="00333B68" w:rsidRPr="00335C6D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35-388</w:t>
            </w:r>
          </w:p>
        </w:tc>
      </w:tr>
      <w:tr w:rsidR="00333B68" w:rsidRPr="004C5F8A" w14:paraId="4F6D1DDD" w14:textId="77777777" w:rsidTr="00FF6086">
        <w:tc>
          <w:tcPr>
            <w:tcW w:w="1418" w:type="dxa"/>
            <w:shd w:val="clear" w:color="auto" w:fill="FFFFFF" w:themeFill="background1"/>
          </w:tcPr>
          <w:p w14:paraId="059E623A" w14:textId="77777777" w:rsidR="00333B68" w:rsidRP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282B055E" w14:textId="77777777" w:rsidR="00333B68" w:rsidRP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1579A6C4" w14:textId="77777777" w:rsidR="00333B68" w:rsidRP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4660268" w14:textId="4A8501A6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3B6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333B68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47375ADD" w14:textId="51A611A0" w:rsidR="00333B68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5B1612F9" w14:textId="46C34E51" w:rsidR="00A86272" w:rsidRDefault="00333B68" w:rsidP="00333B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333B68">
              <w:rPr>
                <w:rFonts w:ascii="Times New Roman" w:hAnsi="Times New Roman"/>
                <w:sz w:val="24"/>
                <w:szCs w:val="24"/>
              </w:rPr>
              <w:t xml:space="preserve">О выполнении </w:t>
            </w:r>
            <w:r w:rsidR="00967F31">
              <w:rPr>
                <w:rFonts w:ascii="Times New Roman" w:hAnsi="Times New Roman"/>
                <w:sz w:val="24"/>
                <w:szCs w:val="24"/>
              </w:rPr>
              <w:t>п</w:t>
            </w:r>
            <w:r w:rsidRPr="00333B68">
              <w:rPr>
                <w:rFonts w:ascii="Times New Roman" w:hAnsi="Times New Roman"/>
                <w:sz w:val="24"/>
                <w:szCs w:val="24"/>
              </w:rPr>
              <w:t>остановления администрации Лозовского сельсовета «Благоустройство территории Лозовского сельсовета Баганского района Новосибирской области на 2024»</w:t>
            </w:r>
          </w:p>
          <w:p w14:paraId="2DDAC5E2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8D11F7F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CE470CF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EDA35B4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536296B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28E4CE4" w14:textId="77777777" w:rsidR="00F65B42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8772845" w14:textId="59DF9CC6" w:rsidR="00F65B42" w:rsidRPr="00333B68" w:rsidRDefault="00F65B42" w:rsidP="00333B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shd w:val="clear" w:color="auto" w:fill="FFFFFF" w:themeFill="background1"/>
          </w:tcPr>
          <w:p w14:paraId="2D15FE48" w14:textId="77777777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3E50CCC3" w14:textId="3FC8E700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CCC2BAF" w14:textId="1952B27C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495FD77" w14:textId="77777777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59297D78" w14:textId="77777777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7FB4A00D" w14:textId="27BF4A20" w:rsidR="00333B68" w:rsidRPr="00B928AB" w:rsidRDefault="00333B68" w:rsidP="00333B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35-386</w:t>
            </w:r>
          </w:p>
        </w:tc>
      </w:tr>
      <w:tr w:rsidR="00D43E22" w:rsidRPr="004C5F8A" w14:paraId="76A27AC5" w14:textId="77777777" w:rsidTr="001D3937">
        <w:tc>
          <w:tcPr>
            <w:tcW w:w="1418" w:type="dxa"/>
            <w:shd w:val="clear" w:color="auto" w:fill="FFFFFF" w:themeFill="background1"/>
          </w:tcPr>
          <w:p w14:paraId="37FD257B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  <w:p w14:paraId="0593A166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0BA384FF" w14:textId="77777777" w:rsidR="00D43E22" w:rsidRPr="00D43E22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0E029B8" w14:textId="4B04CA48" w:rsidR="00D43E22" w:rsidRPr="00333B68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D43E2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2CC4CDF9" w14:textId="1D02CE38" w:rsidR="0004613B" w:rsidRDefault="00D43E22" w:rsidP="00046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E22">
              <w:rPr>
                <w:rFonts w:ascii="Times New Roman" w:hAnsi="Times New Roman"/>
                <w:sz w:val="24"/>
                <w:szCs w:val="24"/>
              </w:rPr>
              <w:t xml:space="preserve">Вечер-реквием «Чернобыльские колокола» с приглашением участников ликвидации последствий аварии на Чернобыльской АЭС </w:t>
            </w:r>
          </w:p>
          <w:p w14:paraId="52AD3C67" w14:textId="3681C598" w:rsidR="00F65B42" w:rsidRDefault="00F65B42" w:rsidP="004C02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4" w:type="dxa"/>
            <w:shd w:val="clear" w:color="auto" w:fill="FFFFFF" w:themeFill="background1"/>
          </w:tcPr>
          <w:p w14:paraId="4379D98B" w14:textId="77777777" w:rsidR="00D43E22" w:rsidRPr="00660458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458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5AF31CF9" w14:textId="289000E2" w:rsidR="00D43E22" w:rsidRPr="00B928AB" w:rsidRDefault="00D43E22" w:rsidP="00046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458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</w:tc>
        <w:tc>
          <w:tcPr>
            <w:tcW w:w="2977" w:type="dxa"/>
          </w:tcPr>
          <w:p w14:paraId="3BAB6954" w14:textId="4E9F99AE" w:rsidR="00D43E22" w:rsidRPr="00B928AB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</w:tcPr>
          <w:p w14:paraId="5BD77BFB" w14:textId="77777777" w:rsidR="00D43E22" w:rsidRPr="00297656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Вальц Т.И.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4BC28DE" w14:textId="77777777" w:rsidR="00D43E22" w:rsidRPr="00297656" w:rsidRDefault="00D43E22" w:rsidP="00D43E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39F4926F" w14:textId="1965E1CD" w:rsidR="00D43E22" w:rsidRPr="00B928AB" w:rsidRDefault="00D43E22" w:rsidP="004C02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7656">
              <w:rPr>
                <w:rFonts w:ascii="Times New Roman" w:hAnsi="Times New Roman"/>
                <w:sz w:val="24"/>
                <w:szCs w:val="24"/>
              </w:rPr>
              <w:t>МКУК Баганского района 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297656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297656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125EFF" w:rsidRPr="004C5F8A" w14:paraId="0EA34640" w14:textId="77777777" w:rsidTr="00CE5CE0">
        <w:tc>
          <w:tcPr>
            <w:tcW w:w="1418" w:type="dxa"/>
            <w:shd w:val="clear" w:color="auto" w:fill="FFFFFF" w:themeFill="background1"/>
          </w:tcPr>
          <w:p w14:paraId="3BD7C391" w14:textId="77777777" w:rsidR="00125EFF" w:rsidRDefault="00125EFF" w:rsidP="00125E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14646DBF" w14:textId="0C6F8A64" w:rsidR="00125EFF" w:rsidRDefault="00125EFF" w:rsidP="00125E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2A48EDAB" w14:textId="21B82860" w:rsidR="00125EFF" w:rsidRDefault="00125EFF" w:rsidP="00125E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2EEF3333" w14:textId="5819B7C9" w:rsidR="00125EFF" w:rsidRPr="00D43E22" w:rsidRDefault="00125EFF" w:rsidP="00125E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298C03F2" w14:textId="3EA11131" w:rsidR="00F65B42" w:rsidRPr="00D43E22" w:rsidRDefault="00125EFF" w:rsidP="004C02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5EFF">
              <w:rPr>
                <w:rFonts w:ascii="Times New Roman" w:hAnsi="Times New Roman"/>
                <w:sz w:val="24"/>
                <w:szCs w:val="24"/>
              </w:rPr>
              <w:t>Районный фестиваль хореографического искусства, посвященный Международному дню</w:t>
            </w:r>
            <w:r w:rsidR="004C028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5EFF">
              <w:rPr>
                <w:rFonts w:ascii="Times New Roman" w:hAnsi="Times New Roman"/>
                <w:sz w:val="24"/>
                <w:szCs w:val="24"/>
              </w:rPr>
              <w:t>танца</w:t>
            </w:r>
            <w:r w:rsidR="004C028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67F31" w:rsidRPr="00967F31">
              <w:rPr>
                <w:rFonts w:ascii="Times New Roman" w:hAnsi="Times New Roman"/>
                <w:sz w:val="24"/>
                <w:szCs w:val="24"/>
              </w:rPr>
              <w:t>«Звуки и краски танца»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ADFEA" w14:textId="77777777" w:rsidR="00125EFF" w:rsidRPr="00192886" w:rsidRDefault="00125EFF" w:rsidP="00125E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B801B46" w14:textId="280CE0E3" w:rsidR="00125EFF" w:rsidRPr="00660458" w:rsidRDefault="00125EFF" w:rsidP="00125E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288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34DC1" w14:textId="111C25E1" w:rsidR="00125EFF" w:rsidRPr="004B3844" w:rsidRDefault="00125EFF" w:rsidP="00125E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E5F22A" w14:textId="77777777" w:rsidR="00125EFF" w:rsidRPr="004B3844" w:rsidRDefault="00125EFF" w:rsidP="00125E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0484474" w14:textId="77777777" w:rsidR="00F65B42" w:rsidRDefault="00125EFF" w:rsidP="000461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FEAD2BC" w14:textId="441D6A07" w:rsidR="00A33461" w:rsidRPr="00297656" w:rsidRDefault="00125EFF" w:rsidP="004C02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</w:t>
            </w:r>
            <w:r w:rsidR="00A3346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EB652F" w:rsidRPr="004C5F8A" w14:paraId="6FA67B99" w14:textId="77777777" w:rsidTr="00FF6086">
        <w:tc>
          <w:tcPr>
            <w:tcW w:w="1418" w:type="dxa"/>
            <w:shd w:val="clear" w:color="auto" w:fill="FFFFFF" w:themeFill="background1"/>
          </w:tcPr>
          <w:p w14:paraId="306C4CDE" w14:textId="77777777" w:rsidR="00EB652F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5A3800EC" w14:textId="071A9933" w:rsidR="00EB652F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</w:p>
          <w:p w14:paraId="3FD9AEC8" w14:textId="525E27CC" w:rsidR="00EB652F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4051848C" w14:textId="2AD9B523" w:rsidR="00EB652F" w:rsidRPr="00333B68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140" w:type="dxa"/>
            <w:shd w:val="clear" w:color="auto" w:fill="FFFFFF" w:themeFill="background1"/>
          </w:tcPr>
          <w:p w14:paraId="1483A0A5" w14:textId="48D1A704" w:rsidR="00EB652F" w:rsidRPr="00EB652F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52F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18B68E8C" w14:textId="77777777" w:rsidR="00EB652F" w:rsidRPr="00EB652F" w:rsidRDefault="00EB652F" w:rsidP="00EB652F">
            <w:pPr>
              <w:rPr>
                <w:rFonts w:ascii="Times New Roman" w:hAnsi="Times New Roman"/>
                <w:sz w:val="24"/>
                <w:szCs w:val="24"/>
              </w:rPr>
            </w:pPr>
            <w:r w:rsidRPr="00EB652F">
              <w:rPr>
                <w:rFonts w:ascii="Times New Roman" w:hAnsi="Times New Roman"/>
                <w:sz w:val="24"/>
                <w:szCs w:val="24"/>
              </w:rPr>
              <w:t>1.О мерах по проведению работ по благоустройству и улучшению санитарного состояния населенных пунктов Савкинского сельсовета.</w:t>
            </w:r>
          </w:p>
          <w:p w14:paraId="16F9418C" w14:textId="55BBC843" w:rsidR="00EB652F" w:rsidRPr="00EB652F" w:rsidRDefault="00EB652F" w:rsidP="00EB652F">
            <w:pPr>
              <w:rPr>
                <w:rFonts w:ascii="Times New Roman" w:hAnsi="Times New Roman"/>
                <w:sz w:val="24"/>
                <w:szCs w:val="24"/>
              </w:rPr>
            </w:pPr>
            <w:r w:rsidRPr="00EB652F">
              <w:rPr>
                <w:rFonts w:ascii="Times New Roman" w:hAnsi="Times New Roman"/>
                <w:sz w:val="24"/>
                <w:szCs w:val="24"/>
              </w:rPr>
              <w:t xml:space="preserve"> 2. О выполнении постановления администрации Савкинского сельсовета «О мерах по предупреждению возникновения чрезвычайных ситуаций, связанных с весенним паводком и обеспечению защиты населения на территории Савкинского сельсовета при прохождении весеннего половодья в 2024 году» </w:t>
            </w:r>
          </w:p>
          <w:p w14:paraId="7354462A" w14:textId="77777777" w:rsidR="00EB652F" w:rsidRPr="00EB652F" w:rsidRDefault="00EB652F" w:rsidP="00EB652F">
            <w:pPr>
              <w:rPr>
                <w:rFonts w:ascii="Times New Roman" w:hAnsi="Times New Roman"/>
                <w:sz w:val="24"/>
                <w:szCs w:val="24"/>
              </w:rPr>
            </w:pPr>
            <w:r w:rsidRPr="00EB652F">
              <w:rPr>
                <w:rFonts w:ascii="Times New Roman" w:hAnsi="Times New Roman"/>
                <w:sz w:val="24"/>
                <w:szCs w:val="24"/>
              </w:rPr>
              <w:t>3.О мерах по организации и проведении мероприятий, посвященных 79-й годовщине Победы в Великой Отечественной войне 1941-1945 годов на территории Савкинского сельсовета Баганского района Новосибирской области.</w:t>
            </w:r>
          </w:p>
          <w:p w14:paraId="1256D36B" w14:textId="6FF4A1A8" w:rsidR="00A86272" w:rsidRDefault="00EB652F" w:rsidP="00EB652F">
            <w:pPr>
              <w:rPr>
                <w:rFonts w:ascii="Times New Roman" w:hAnsi="Times New Roman"/>
                <w:sz w:val="24"/>
                <w:szCs w:val="24"/>
              </w:rPr>
            </w:pPr>
            <w:r w:rsidRPr="00EB652F">
              <w:rPr>
                <w:rFonts w:ascii="Times New Roman" w:hAnsi="Times New Roman"/>
                <w:sz w:val="24"/>
                <w:szCs w:val="24"/>
              </w:rPr>
              <w:t xml:space="preserve">4. О выполнении постановления администрации Савкинского сельсовета «О проведении месячника безопасности людей на водных объектах Савкинского сельсовета Баганского района Новосибирской области в </w:t>
            </w:r>
            <w:proofErr w:type="spellStart"/>
            <w:r w:rsidRPr="00EB652F">
              <w:rPr>
                <w:rFonts w:ascii="Times New Roman" w:hAnsi="Times New Roman"/>
                <w:sz w:val="24"/>
                <w:szCs w:val="24"/>
              </w:rPr>
              <w:t>осенне</w:t>
            </w:r>
            <w:proofErr w:type="spellEnd"/>
            <w:r w:rsidRPr="00EB652F">
              <w:rPr>
                <w:rFonts w:ascii="Times New Roman" w:hAnsi="Times New Roman"/>
                <w:sz w:val="24"/>
                <w:szCs w:val="24"/>
              </w:rPr>
              <w:t xml:space="preserve"> – зимний период 2023 - 2024 год.</w:t>
            </w:r>
          </w:p>
        </w:tc>
        <w:tc>
          <w:tcPr>
            <w:tcW w:w="2664" w:type="dxa"/>
            <w:shd w:val="clear" w:color="auto" w:fill="FFFFFF" w:themeFill="background1"/>
          </w:tcPr>
          <w:p w14:paraId="0C08CF83" w14:textId="77777777" w:rsidR="00EB652F" w:rsidRPr="00FD47C7" w:rsidRDefault="00EB652F" w:rsidP="00EB652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color w:val="000000"/>
                <w:sz w:val="24"/>
                <w:szCs w:val="24"/>
              </w:rPr>
              <w:t>с. Савкино,</w:t>
            </w:r>
          </w:p>
          <w:p w14:paraId="27F95A35" w14:textId="490D982D" w:rsidR="00EB652F" w:rsidRPr="00B928AB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color w:val="000000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4066EC9" w14:textId="2993D58C" w:rsidR="00EB652F" w:rsidRPr="00B928AB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77419E7" w14:textId="77777777" w:rsidR="00EB652F" w:rsidRPr="00335C6D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2C1275AE" w14:textId="77777777" w:rsidR="00EB652F" w:rsidRPr="00335C6D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5B3967FB" w14:textId="77777777" w:rsidR="00EB652F" w:rsidRPr="00335C6D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4456E4DF" w14:textId="77777777" w:rsidR="00EB652F" w:rsidRPr="00335C6D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4970CF0" w14:textId="77777777" w:rsidR="00EB652F" w:rsidRPr="00335C6D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1D8296E" w14:textId="77777777" w:rsidR="00EB652F" w:rsidRPr="00335C6D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CBA3D6D" w14:textId="77777777" w:rsidR="00EB652F" w:rsidRPr="00335C6D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FD3379F" w14:textId="77777777" w:rsidR="00EB652F" w:rsidRPr="00335C6D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5D4CC18" w14:textId="77777777" w:rsidR="00EB652F" w:rsidRPr="00B928AB" w:rsidRDefault="00EB652F" w:rsidP="00EB65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21B58ED6" w14:textId="77777777" w:rsidTr="00396273">
        <w:tc>
          <w:tcPr>
            <w:tcW w:w="1418" w:type="dxa"/>
            <w:shd w:val="clear" w:color="auto" w:fill="FFFFFF" w:themeFill="background1"/>
          </w:tcPr>
          <w:p w14:paraId="36996042" w14:textId="5BF97508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lastRenderedPageBreak/>
              <w:t>В течение месяца</w:t>
            </w:r>
          </w:p>
        </w:tc>
        <w:tc>
          <w:tcPr>
            <w:tcW w:w="4140" w:type="dxa"/>
            <w:shd w:val="clear" w:color="auto" w:fill="FFFFFF" w:themeFill="background1"/>
          </w:tcPr>
          <w:p w14:paraId="350EA263" w14:textId="71C39DEE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664" w:type="dxa"/>
            <w:shd w:val="clear" w:color="auto" w:fill="FFFFFF" w:themeFill="background1"/>
          </w:tcPr>
          <w:p w14:paraId="0D7884B6" w14:textId="788EB60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87FE4D" w14:textId="15EB4E5E" w:rsidR="004106B1" w:rsidRPr="004B3844" w:rsidRDefault="004106B1" w:rsidP="004106B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2A3BC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244DE2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65DB1BCF" w14:textId="77777777" w:rsidR="00E434BD" w:rsidRDefault="004106B1" w:rsidP="00D205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7333B50C" w14:textId="2B9E64FF" w:rsidR="00893E77" w:rsidRPr="00D4280A" w:rsidRDefault="00893E77" w:rsidP="00A862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12203D01" w14:textId="77777777" w:rsidTr="00396273">
        <w:tc>
          <w:tcPr>
            <w:tcW w:w="1418" w:type="dxa"/>
            <w:shd w:val="clear" w:color="auto" w:fill="FFFFFF" w:themeFill="background1"/>
          </w:tcPr>
          <w:p w14:paraId="07ABF147" w14:textId="23AEF2F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140" w:type="dxa"/>
            <w:shd w:val="clear" w:color="auto" w:fill="FFFFFF" w:themeFill="background1"/>
          </w:tcPr>
          <w:p w14:paraId="6A53DDBF" w14:textId="780B3AE2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664" w:type="dxa"/>
            <w:shd w:val="clear" w:color="auto" w:fill="FFFFFF" w:themeFill="background1"/>
          </w:tcPr>
          <w:p w14:paraId="6904865F" w14:textId="4190A21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57DF8209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ойе 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6FC6BB8F" w14:textId="082D36B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999844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616574F" w14:textId="2D2A13FD" w:rsidR="00893E77" w:rsidRPr="004B3844" w:rsidRDefault="004106B1" w:rsidP="00F65B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4106B1" w:rsidRPr="004C5F8A" w14:paraId="3460536A" w14:textId="77777777" w:rsidTr="00396273">
        <w:tc>
          <w:tcPr>
            <w:tcW w:w="1418" w:type="dxa"/>
            <w:shd w:val="clear" w:color="auto" w:fill="FFFFFF" w:themeFill="background1"/>
          </w:tcPr>
          <w:p w14:paraId="077C921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140" w:type="dxa"/>
            <w:shd w:val="clear" w:color="auto" w:fill="FFFFFF" w:themeFill="background1"/>
          </w:tcPr>
          <w:p w14:paraId="66693877" w14:textId="1A32664C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664" w:type="dxa"/>
            <w:shd w:val="clear" w:color="auto" w:fill="FFFFFF" w:themeFill="background1"/>
          </w:tcPr>
          <w:p w14:paraId="1A8B36EC" w14:textId="64A7D872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9C6AFE2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2634C5D" w14:textId="06565B2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F2B54A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859724A" w14:textId="77777777" w:rsidR="00E434BD" w:rsidRDefault="004106B1" w:rsidP="00D205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10FA995F" w14:textId="77777777" w:rsidR="00D323B2" w:rsidRDefault="00D323B2" w:rsidP="00D205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16757D9B" w14:textId="52FEB88B" w:rsidR="00893E77" w:rsidRPr="004B3844" w:rsidRDefault="00893E77" w:rsidP="00D205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4106B1" w:rsidRPr="004C5F8A" w14:paraId="14092B4E" w14:textId="77777777" w:rsidTr="00396273">
        <w:tc>
          <w:tcPr>
            <w:tcW w:w="1418" w:type="dxa"/>
            <w:shd w:val="clear" w:color="auto" w:fill="FFFFFF" w:themeFill="background1"/>
          </w:tcPr>
          <w:p w14:paraId="70A416EE" w14:textId="0228B0A5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Ежене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140" w:type="dxa"/>
            <w:shd w:val="clear" w:color="auto" w:fill="FFFFFF" w:themeFill="background1"/>
          </w:tcPr>
          <w:p w14:paraId="62109268" w14:textId="6C42D60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Приём граждан </w:t>
            </w:r>
            <w:proofErr w:type="gramStart"/>
            <w:r w:rsidRPr="004B3844">
              <w:rPr>
                <w:rFonts w:ascii="Times New Roman" w:hAnsi="Times New Roman"/>
                <w:sz w:val="24"/>
                <w:szCs w:val="24"/>
              </w:rPr>
              <w:t>по личным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вопросам</w:t>
            </w:r>
            <w:proofErr w:type="gramEnd"/>
            <w:r w:rsidR="00AE0E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исполняющим обязанности Главы района, первым заместителем главы администрации </w:t>
            </w:r>
          </w:p>
        </w:tc>
        <w:tc>
          <w:tcPr>
            <w:tcW w:w="2664" w:type="dxa"/>
            <w:shd w:val="clear" w:color="auto" w:fill="FFFFFF" w:themeFill="background1"/>
          </w:tcPr>
          <w:p w14:paraId="13D96B9F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977" w:type="dxa"/>
            <w:shd w:val="clear" w:color="auto" w:fill="FFFFFF" w:themeFill="background1"/>
          </w:tcPr>
          <w:p w14:paraId="5A996290" w14:textId="5635147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111" w:type="dxa"/>
            <w:shd w:val="clear" w:color="auto" w:fill="FFFFFF" w:themeFill="background1"/>
          </w:tcPr>
          <w:p w14:paraId="4D603FC0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007A8D02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71BC949F" w14:textId="77777777" w:rsidR="004106B1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21-151</w:t>
            </w:r>
          </w:p>
          <w:p w14:paraId="49671E7B" w14:textId="78DA8210" w:rsidR="00893E77" w:rsidRPr="004B3844" w:rsidRDefault="00893E77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06B1" w:rsidRPr="004C5F8A" w14:paraId="260F2D34" w14:textId="77777777" w:rsidTr="00396273">
        <w:tc>
          <w:tcPr>
            <w:tcW w:w="1418" w:type="dxa"/>
            <w:shd w:val="clear" w:color="auto" w:fill="FFFFFF" w:themeFill="background1"/>
          </w:tcPr>
          <w:p w14:paraId="1094769B" w14:textId="7777777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5C08D5FE" w14:textId="5138F733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есяца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мере необходимости</w:t>
            </w:r>
          </w:p>
        </w:tc>
        <w:tc>
          <w:tcPr>
            <w:tcW w:w="4140" w:type="dxa"/>
            <w:shd w:val="clear" w:color="auto" w:fill="FFFFFF" w:themeFill="background1"/>
          </w:tcPr>
          <w:p w14:paraId="5A0664A9" w14:textId="3107AD07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Наградная комиссия</w:t>
            </w:r>
          </w:p>
        </w:tc>
        <w:tc>
          <w:tcPr>
            <w:tcW w:w="2664" w:type="dxa"/>
            <w:shd w:val="clear" w:color="auto" w:fill="FFFFFF" w:themeFill="background1"/>
          </w:tcPr>
          <w:p w14:paraId="2F99FD7B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2509D1B" w14:textId="419E193F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9A7FC5C" w14:textId="2FBDF371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 xml:space="preserve">Отдел организационно-контрольной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294BE2">
              <w:rPr>
                <w:rFonts w:ascii="Times New Roman" w:hAnsi="Times New Roman"/>
                <w:sz w:val="24"/>
                <w:szCs w:val="24"/>
              </w:rPr>
              <w:t>аботы</w:t>
            </w:r>
          </w:p>
        </w:tc>
        <w:tc>
          <w:tcPr>
            <w:tcW w:w="4111" w:type="dxa"/>
            <w:shd w:val="clear" w:color="auto" w:fill="FFFFFF" w:themeFill="background1"/>
          </w:tcPr>
          <w:p w14:paraId="1B511FB5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94BE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294BE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123A145C" w14:textId="77777777" w:rsidR="004106B1" w:rsidRPr="00294BE2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4539DF39" w14:textId="77777777" w:rsidR="004106B1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21-341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4D4A260" w14:textId="53F3A626" w:rsidR="004106B1" w:rsidRPr="00335C6D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C65EDF3" w14:textId="77777777" w:rsidR="004106B1" w:rsidRPr="00335C6D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C893050" w14:textId="58D39D2D" w:rsidR="004106B1" w:rsidRPr="004B3844" w:rsidRDefault="004106B1" w:rsidP="00410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</w:tbl>
    <w:p w14:paraId="6213A19E" w14:textId="21C6D23B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37BE8D7" w14:textId="23A05DEB" w:rsidR="00D323B2" w:rsidRDefault="00D323B2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2748F2" w14:textId="77777777" w:rsidR="004727E0" w:rsidRPr="00B85BE2" w:rsidRDefault="004727E0" w:rsidP="004727E0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B85BE2">
        <w:rPr>
          <w:rFonts w:ascii="Times New Roman" w:hAnsi="Times New Roman"/>
          <w:sz w:val="26"/>
          <w:szCs w:val="26"/>
        </w:rPr>
        <w:t xml:space="preserve">Начальник отдела организационно-контрольной работы </w:t>
      </w:r>
    </w:p>
    <w:p w14:paraId="17E3E53E" w14:textId="36B0F980" w:rsidR="00893E77" w:rsidRPr="00A86272" w:rsidRDefault="00A86272" w:rsidP="00017FDE">
      <w:pPr>
        <w:spacing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</w:t>
      </w:r>
      <w:r w:rsidR="004727E0" w:rsidRPr="00B85BE2">
        <w:rPr>
          <w:rFonts w:ascii="Times New Roman" w:hAnsi="Times New Roman"/>
          <w:sz w:val="26"/>
          <w:szCs w:val="26"/>
        </w:rPr>
        <w:t xml:space="preserve">дминистрации Баганского района                       </w:t>
      </w:r>
      <w:r w:rsidR="00017FDE" w:rsidRPr="00B85BE2">
        <w:rPr>
          <w:rFonts w:ascii="Times New Roman" w:hAnsi="Times New Roman"/>
          <w:sz w:val="26"/>
          <w:szCs w:val="26"/>
        </w:rPr>
        <w:t xml:space="preserve">             </w:t>
      </w:r>
      <w:r w:rsidR="00801DE3" w:rsidRPr="00B85BE2">
        <w:rPr>
          <w:rFonts w:ascii="Times New Roman" w:hAnsi="Times New Roman"/>
          <w:sz w:val="26"/>
          <w:szCs w:val="26"/>
        </w:rPr>
        <w:t xml:space="preserve">                        </w:t>
      </w:r>
      <w:r>
        <w:rPr>
          <w:rFonts w:ascii="Times New Roman" w:hAnsi="Times New Roman"/>
          <w:sz w:val="26"/>
          <w:szCs w:val="26"/>
        </w:rPr>
        <w:t xml:space="preserve">    </w:t>
      </w:r>
      <w:r w:rsidR="00801DE3" w:rsidRPr="00B85BE2">
        <w:rPr>
          <w:rFonts w:ascii="Times New Roman" w:hAnsi="Times New Roman"/>
          <w:sz w:val="26"/>
          <w:szCs w:val="26"/>
        </w:rPr>
        <w:t xml:space="preserve">                                                                    Н.А. Артёменк</w:t>
      </w:r>
      <w:r>
        <w:rPr>
          <w:rFonts w:ascii="Times New Roman" w:hAnsi="Times New Roman"/>
          <w:sz w:val="26"/>
          <w:szCs w:val="26"/>
        </w:rPr>
        <w:t>о</w:t>
      </w:r>
    </w:p>
    <w:tbl>
      <w:tblPr>
        <w:tblW w:w="14102" w:type="dxa"/>
        <w:tblLook w:val="04A0" w:firstRow="1" w:lastRow="0" w:firstColumn="1" w:lastColumn="0" w:noHBand="0" w:noVBand="1"/>
      </w:tblPr>
      <w:tblGrid>
        <w:gridCol w:w="2421"/>
        <w:gridCol w:w="286"/>
        <w:gridCol w:w="286"/>
        <w:gridCol w:w="1293"/>
        <w:gridCol w:w="9928"/>
      </w:tblGrid>
      <w:tr w:rsidR="00893E77" w:rsidRPr="00893E77" w14:paraId="5EFEAB01" w14:textId="77777777" w:rsidTr="00B54563">
        <w:trPr>
          <w:trHeight w:val="390"/>
        </w:trPr>
        <w:tc>
          <w:tcPr>
            <w:tcW w:w="14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</w:tcPr>
          <w:p w14:paraId="50837A7B" w14:textId="4EA556D5" w:rsidR="00893E77" w:rsidRPr="00893E77" w:rsidRDefault="00893E77" w:rsidP="006B36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</w:p>
        </w:tc>
      </w:tr>
      <w:tr w:rsidR="00B54563" w:rsidRPr="00B54563" w14:paraId="5F5A7F85" w14:textId="77777777" w:rsidTr="004C0280">
        <w:trPr>
          <w:trHeight w:val="184"/>
        </w:trPr>
        <w:tc>
          <w:tcPr>
            <w:tcW w:w="139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4E3BD8" w14:textId="5176846B" w:rsidR="00B54563" w:rsidRPr="00B54563" w:rsidRDefault="00B54563" w:rsidP="004C02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Праздничные дни и памятные даты</w:t>
            </w:r>
          </w:p>
        </w:tc>
      </w:tr>
      <w:tr w:rsidR="00B54563" w:rsidRPr="00B54563" w14:paraId="379DFCF2" w14:textId="77777777" w:rsidTr="004C0280">
        <w:trPr>
          <w:trHeight w:val="80"/>
        </w:trPr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DAF80B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6A98F6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7ADC79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68F642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BC15D2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54563" w:rsidRPr="00B54563" w14:paraId="0793AA72" w14:textId="77777777" w:rsidTr="00B54563">
        <w:trPr>
          <w:trHeight w:val="375"/>
        </w:trPr>
        <w:tc>
          <w:tcPr>
            <w:tcW w:w="24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2FD99B8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5FEFE77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274CDCE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60848FB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6E48374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</w:tr>
      <w:tr w:rsidR="00B54563" w:rsidRPr="00B54563" w14:paraId="297FF4CF" w14:textId="77777777" w:rsidTr="00B54563">
        <w:trPr>
          <w:trHeight w:val="383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E9ED2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11FBC1A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смеха.</w:t>
            </w:r>
          </w:p>
        </w:tc>
      </w:tr>
      <w:tr w:rsidR="00B54563" w:rsidRPr="00B54563" w14:paraId="0A3B7F33" w14:textId="77777777" w:rsidTr="00B54563">
        <w:trPr>
          <w:trHeight w:val="417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DF67FE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1A536FF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птиц.</w:t>
            </w:r>
          </w:p>
        </w:tc>
      </w:tr>
      <w:tr w:rsidR="00B54563" w:rsidRPr="00B54563" w14:paraId="0F1B440A" w14:textId="77777777" w:rsidTr="00B54563">
        <w:trPr>
          <w:trHeight w:val="692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B8199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DF79BA8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детской книги.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Отмечается ежегодно в день рождения Х.К. Андерсена, датского писателя.</w:t>
            </w:r>
          </w:p>
        </w:tc>
      </w:tr>
      <w:tr w:rsidR="00B54563" w:rsidRPr="00B54563" w14:paraId="26A690B3" w14:textId="77777777" w:rsidTr="00B54563">
        <w:trPr>
          <w:trHeight w:val="433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0DFC77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79B29FC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единения народов.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Указ Президента РФ от 02.04.1996 № 489 «О Дне единения народов».</w:t>
            </w:r>
          </w:p>
        </w:tc>
      </w:tr>
      <w:tr w:rsidR="00B54563" w:rsidRPr="00B54563" w14:paraId="3ED3F643" w14:textId="77777777" w:rsidTr="00B54563">
        <w:trPr>
          <w:trHeight w:val="397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9E8EF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6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A3A04B9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работника следственных органов МВД РФ (День следователя).</w:t>
            </w:r>
          </w:p>
        </w:tc>
      </w:tr>
      <w:tr w:rsidR="00B54563" w:rsidRPr="00B54563" w14:paraId="31F0916B" w14:textId="77777777" w:rsidTr="00B54563">
        <w:trPr>
          <w:trHeight w:val="750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9B4600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3D949CA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спорта на благо мира и развития.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Учрежден резолюцией № A/RES/67/296 Генеральной Ассамблеи ООН 23.08.2013.</w:t>
            </w:r>
          </w:p>
        </w:tc>
      </w:tr>
      <w:tr w:rsidR="00B54563" w:rsidRPr="00B54563" w14:paraId="1B5555F9" w14:textId="77777777" w:rsidTr="00B54563">
        <w:trPr>
          <w:trHeight w:val="720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770D6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7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980C012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Всемирный день здоровья.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ежегодно в день вступления в силу Устава Всемирной организации здравоохранения (1948).</w:t>
            </w:r>
          </w:p>
        </w:tc>
      </w:tr>
      <w:tr w:rsidR="00B54563" w:rsidRPr="00B54563" w14:paraId="289E9B73" w14:textId="77777777" w:rsidTr="00B54563">
        <w:trPr>
          <w:trHeight w:val="778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CFE65C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9C5140A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геолога.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Президиума Верховного Совета СССР от 01.10.1980 № 3018-X «О праздничных и памятных днях». Отмечается в первое воскресенье апреля</w:t>
            </w:r>
          </w:p>
        </w:tc>
      </w:tr>
      <w:tr w:rsidR="00B54563" w:rsidRPr="00B54563" w14:paraId="29FB617E" w14:textId="77777777" w:rsidTr="00B54563">
        <w:trPr>
          <w:trHeight w:val="108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E601E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8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D7A5AD5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сотрудников военных комиссариатов.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Указ Президента РФ от 31.05.2006 № 549 «Об установлении профессиональных праздников и памятных дней в Вооруженных Силах Российской Федерации».</w:t>
            </w:r>
          </w:p>
        </w:tc>
      </w:tr>
      <w:tr w:rsidR="00B54563" w:rsidRPr="00B54563" w14:paraId="43EF74E4" w14:textId="77777777" w:rsidTr="00B54563">
        <w:trPr>
          <w:trHeight w:val="735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7D686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11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24D8B8E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освобождения узников фашистских концлагерей.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по решению ООН в день освобождения узников Бухенвальда.</w:t>
            </w:r>
          </w:p>
        </w:tc>
      </w:tr>
      <w:tr w:rsidR="00B54563" w:rsidRPr="00B54563" w14:paraId="38D57FEC" w14:textId="77777777" w:rsidTr="004C0280">
        <w:trPr>
          <w:trHeight w:val="716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43268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12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2EEA8FC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космонавтики.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в России ежегодно в день полета первого человека в космос (1961 г.).</w:t>
            </w:r>
          </w:p>
        </w:tc>
      </w:tr>
      <w:tr w:rsidR="00B54563" w:rsidRPr="00B54563" w14:paraId="5F1B2939" w14:textId="77777777" w:rsidTr="00B54563">
        <w:trPr>
          <w:trHeight w:val="985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9594C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14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303AD46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войск противовоздушной обороны (ПВО).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31.05.2006 № 549 «Об установлении профессиональных праздников и памятных дней в Вооруженных Силах Российской Федерации». Отмечается ежегодно во второе воскресенье апреля.</w:t>
            </w:r>
          </w:p>
        </w:tc>
      </w:tr>
      <w:tr w:rsidR="00B54563" w:rsidRPr="00B54563" w14:paraId="3E44A1E3" w14:textId="77777777" w:rsidTr="00B54563">
        <w:trPr>
          <w:trHeight w:val="98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964E5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15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3708253" w14:textId="77777777" w:rsidR="00B54563" w:rsidRPr="00B54563" w:rsidRDefault="003769EC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hyperlink r:id="rId8" w:history="1">
              <w:r w:rsidR="00B54563" w:rsidRPr="00B54563">
                <w:rPr>
                  <w:rFonts w:ascii="Times New Roman" w:eastAsia="Times New Roman" w:hAnsi="Times New Roman"/>
                  <w:b/>
                  <w:bCs/>
                  <w:i/>
                  <w:iCs/>
                  <w:sz w:val="28"/>
                  <w:szCs w:val="28"/>
                  <w:lang w:eastAsia="ru-RU"/>
                </w:rPr>
                <w:t xml:space="preserve">День специалиста по радиоэлектронной борьбе. </w:t>
              </w:r>
              <w:r w:rsidR="00B54563" w:rsidRPr="00B54563">
                <w:rPr>
                  <w:rFonts w:ascii="Times New Roman" w:eastAsia="Times New Roman" w:hAnsi="Times New Roman"/>
                  <w:i/>
                  <w:iCs/>
                  <w:sz w:val="28"/>
                  <w:szCs w:val="28"/>
                  <w:lang w:eastAsia="ru-RU"/>
                </w:rPr>
                <w:t>Указ Президента РФ от 31.05.2006 № 549 «Об установлении профессиональных праздников и памятных дней в Вооруженных Силах Российской Федерации».</w:t>
              </w:r>
            </w:hyperlink>
          </w:p>
        </w:tc>
      </w:tr>
      <w:tr w:rsidR="00B54563" w:rsidRPr="00B54563" w14:paraId="477A143F" w14:textId="77777777" w:rsidTr="00B54563">
        <w:trPr>
          <w:trHeight w:val="403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3657E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17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F597F6C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ветеранов органов внутренних дел и внутренних войск МВД России.</w:t>
            </w:r>
          </w:p>
        </w:tc>
      </w:tr>
      <w:tr w:rsidR="00B54563" w:rsidRPr="00B54563" w14:paraId="4CDC4F7E" w14:textId="77777777" w:rsidTr="00B54563">
        <w:trPr>
          <w:trHeight w:val="706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78FB3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18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D00A58F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воинской славы России.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День победы русских воинов князя Александра Невского над немецкими рыцарями на Чудском озере (Ледовое побоище, 1242 год).</w:t>
            </w:r>
          </w:p>
        </w:tc>
      </w:tr>
      <w:tr w:rsidR="00B54563" w:rsidRPr="00B54563" w14:paraId="6D35E8C3" w14:textId="77777777" w:rsidTr="00B54563">
        <w:trPr>
          <w:trHeight w:val="1110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E26805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ABD5A17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памятников и исторических мест.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ежегодно с 18 апреля 1984 года по решению Ассамблеи Международного совета по вопросам охраны памятников и достопримечательных мест (ИКОМОС), созданного при ЮНЕСКО.</w:t>
            </w:r>
          </w:p>
        </w:tc>
      </w:tr>
      <w:tr w:rsidR="00B54563" w:rsidRPr="00B54563" w14:paraId="52C6A896" w14:textId="77777777" w:rsidTr="00B54563">
        <w:trPr>
          <w:trHeight w:val="278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2F7AD3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087BF66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Всемирный день радиолюбителя.</w:t>
            </w:r>
          </w:p>
        </w:tc>
      </w:tr>
      <w:tr w:rsidR="00B54563" w:rsidRPr="00B54563" w14:paraId="1B6CCEF5" w14:textId="77777777" w:rsidTr="00B54563">
        <w:trPr>
          <w:trHeight w:val="511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E57FD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19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4C2420D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работника </w:t>
            </w:r>
            <w:proofErr w:type="spellStart"/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ломоперерабатывающей</w:t>
            </w:r>
            <w:proofErr w:type="spellEnd"/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отрасли в России.</w:t>
            </w:r>
          </w:p>
        </w:tc>
      </w:tr>
      <w:tr w:rsidR="00B54563" w:rsidRPr="00B54563" w14:paraId="3480B320" w14:textId="77777777" w:rsidTr="00B54563">
        <w:trPr>
          <w:trHeight w:val="435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4C4580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11317B0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российской полиграфии.</w:t>
            </w:r>
          </w:p>
        </w:tc>
      </w:tr>
      <w:tr w:rsidR="00B54563" w:rsidRPr="00B54563" w14:paraId="7CAB7D9B" w14:textId="77777777" w:rsidTr="00B54563">
        <w:trPr>
          <w:trHeight w:val="411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49396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20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57ECDD6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Национальный день донора в России.</w:t>
            </w:r>
          </w:p>
        </w:tc>
      </w:tr>
      <w:tr w:rsidR="00B54563" w:rsidRPr="00B54563" w14:paraId="5C7A3E3C" w14:textId="77777777" w:rsidTr="00B54563">
        <w:trPr>
          <w:trHeight w:val="403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FE8E9B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5B1AE59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цирка.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ежегодно в третью субботу апреля.</w:t>
            </w:r>
          </w:p>
        </w:tc>
      </w:tr>
      <w:tr w:rsidR="00B54563" w:rsidRPr="00B54563" w14:paraId="2CC49E63" w14:textId="77777777" w:rsidTr="00B54563">
        <w:trPr>
          <w:trHeight w:val="692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25C96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21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D96C9B2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местного самоуправления.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10.06.2012 № 805 «О Дне местного самоуправления».</w:t>
            </w:r>
          </w:p>
        </w:tc>
      </w:tr>
      <w:tr w:rsidR="00B54563" w:rsidRPr="00B54563" w14:paraId="0972B038" w14:textId="77777777" w:rsidTr="00B54563">
        <w:trPr>
          <w:trHeight w:val="432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FD04F3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EB38E9B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главного бухгалтера.</w:t>
            </w:r>
          </w:p>
        </w:tc>
      </w:tr>
      <w:tr w:rsidR="00B54563" w:rsidRPr="00B54563" w14:paraId="2ACF9EC5" w14:textId="77777777" w:rsidTr="00B54563">
        <w:trPr>
          <w:trHeight w:val="69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F1B01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22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D1BB3DA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Матери-Земли.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Учрежден Генеральной Ассамблеей ООН в 2009 </w:t>
            </w:r>
            <w:proofErr w:type="gramStart"/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году  (</w:t>
            </w:r>
            <w:proofErr w:type="gramEnd"/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резолюция № A/RES/63/278)</w:t>
            </w:r>
          </w:p>
        </w:tc>
      </w:tr>
      <w:tr w:rsidR="00B54563" w:rsidRPr="00B54563" w14:paraId="4FD9BC5C" w14:textId="77777777" w:rsidTr="00B54563">
        <w:trPr>
          <w:trHeight w:val="974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AA6AE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23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5A96D7B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Всемирный день книги и защиты авторского права.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в день смерти выдающихся писателей – Уильяма Шекспира (1564 – 1616) и М. Сервантеса (1547-1616) по решению ЮНЕСКО с 1996 года.</w:t>
            </w:r>
          </w:p>
        </w:tc>
      </w:tr>
      <w:tr w:rsidR="00B54563" w:rsidRPr="00B54563" w14:paraId="6335EEB8" w14:textId="77777777" w:rsidTr="00B54563">
        <w:trPr>
          <w:trHeight w:val="900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BE37F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24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BF36352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Международный день солидарности молодежи.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Отмечается по решению Всемирной Федерации демократической молодежи с 1957 года.</w:t>
            </w:r>
          </w:p>
        </w:tc>
      </w:tr>
      <w:tr w:rsidR="00B54563" w:rsidRPr="00B54563" w14:paraId="7D0CF1EC" w14:textId="77777777" w:rsidTr="00B54563">
        <w:trPr>
          <w:trHeight w:val="985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3EFF2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26 апреля 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2E8EE5B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участников ликвидации последствий радиационных аварий и катастроф и памяти жертв этих аварий и катастроф.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Федеральный закон от 13.03.1995 № 32-ФЗ «О днях воинской славы и памятных датах России».</w:t>
            </w:r>
          </w:p>
        </w:tc>
      </w:tr>
      <w:tr w:rsidR="00B54563" w:rsidRPr="00B54563" w14:paraId="35E67767" w14:textId="77777777" w:rsidTr="00B54563">
        <w:trPr>
          <w:trHeight w:val="417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A9D4E8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259B0F5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памяти жертв радиационных аварий и катастроф.</w:t>
            </w:r>
          </w:p>
        </w:tc>
      </w:tr>
      <w:tr w:rsidR="00B54563" w:rsidRPr="00B54563" w14:paraId="2ACF0646" w14:textId="77777777" w:rsidTr="00B54563">
        <w:trPr>
          <w:trHeight w:val="409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7F806F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76F103E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нотариата в России.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26.04.2016 № 195 «О Дне нотариата».</w:t>
            </w:r>
          </w:p>
        </w:tc>
      </w:tr>
      <w:tr w:rsidR="00B54563" w:rsidRPr="00B54563" w14:paraId="340689E1" w14:textId="77777777" w:rsidTr="00B54563">
        <w:trPr>
          <w:trHeight w:val="698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30668C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2DAEEC3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Всемирный день интеллектуальной собственности.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Учрежден Генеральной Ассамблеей ВОИС.</w:t>
            </w:r>
          </w:p>
        </w:tc>
      </w:tr>
      <w:tr w:rsidR="00B54563" w:rsidRPr="00B54563" w14:paraId="7944DA51" w14:textId="77777777" w:rsidTr="00B54563">
        <w:trPr>
          <w:trHeight w:val="695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44ACF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27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616F1BE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Международный день ветеринарного врача.</w:t>
            </w:r>
            <w:r w:rsidRPr="00B545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Учрежден Всемирной ветеринарной ассоциацией. Отмечается ежегодно в последнюю субботу апреля.</w:t>
            </w:r>
          </w:p>
        </w:tc>
      </w:tr>
      <w:tr w:rsidR="00B54563" w:rsidRPr="00B54563" w14:paraId="6E8213E9" w14:textId="77777777" w:rsidTr="00B54563">
        <w:trPr>
          <w:trHeight w:val="705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783C87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CB6DE7C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российского парламентаризма.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Федеральный закон от 13.03.1995 № 32-ФЗ «О днях воинской славы и памятных датах России»</w:t>
            </w:r>
          </w:p>
        </w:tc>
      </w:tr>
      <w:tr w:rsidR="00B54563" w:rsidRPr="00B54563" w14:paraId="4F44C945" w14:textId="77777777" w:rsidTr="00B54563">
        <w:trPr>
          <w:trHeight w:val="545"/>
        </w:trPr>
        <w:tc>
          <w:tcPr>
            <w:tcW w:w="24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2BBD2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28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E2C299B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Всемирный день охраны труда.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Объявлен Международной организацией труда (МОТ) в 2001 году.</w:t>
            </w:r>
          </w:p>
        </w:tc>
      </w:tr>
      <w:tr w:rsidR="00B54563" w:rsidRPr="00B54563" w14:paraId="2C0197C7" w14:textId="77777777" w:rsidTr="00B54563">
        <w:trPr>
          <w:trHeight w:val="894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EA2B1E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E84E993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работника скорой медицинской помощи. Постановление Правительства РФ от 28.04.2020 № 600</w:t>
            </w: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br/>
              <w:t>"О Дне работника скорой медицинской помощи"</w:t>
            </w:r>
          </w:p>
        </w:tc>
      </w:tr>
      <w:tr w:rsidR="00B54563" w:rsidRPr="00B54563" w14:paraId="73F09A41" w14:textId="77777777" w:rsidTr="00B54563">
        <w:trPr>
          <w:trHeight w:val="341"/>
        </w:trPr>
        <w:tc>
          <w:tcPr>
            <w:tcW w:w="24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286BEF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DC183F8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День борьбы за права человека от химической опасности (День химической безопасности).</w:t>
            </w:r>
          </w:p>
        </w:tc>
      </w:tr>
      <w:tr w:rsidR="00B54563" w:rsidRPr="00B54563" w14:paraId="5C3C0863" w14:textId="77777777" w:rsidTr="00B54563">
        <w:trPr>
          <w:trHeight w:val="545"/>
        </w:trPr>
        <w:tc>
          <w:tcPr>
            <w:tcW w:w="2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B5A8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30 апреля</w:t>
            </w:r>
          </w:p>
        </w:tc>
        <w:tc>
          <w:tcPr>
            <w:tcW w:w="114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2F7EC95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B54563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День пожарной охраны. </w:t>
            </w:r>
            <w:r w:rsidRPr="00B545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Указ Президента РФ от 30.04.1999 № 539 «Об установлении Дня пожарной охраны».</w:t>
            </w:r>
          </w:p>
        </w:tc>
      </w:tr>
      <w:tr w:rsidR="00B54563" w:rsidRPr="00B54563" w14:paraId="3C87202D" w14:textId="77777777" w:rsidTr="00B54563">
        <w:trPr>
          <w:trHeight w:val="300"/>
        </w:trPr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AAC43" w14:textId="77777777" w:rsidR="00B54563" w:rsidRPr="00B54563" w:rsidRDefault="00B54563" w:rsidP="00B545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70C0"/>
                <w:sz w:val="28"/>
                <w:szCs w:val="28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F4834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1BFC5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6A9FC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63CB9E" w14:textId="77777777" w:rsidR="00B54563" w:rsidRPr="00B54563" w:rsidRDefault="00B54563" w:rsidP="00B5456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14:paraId="12144C4E" w14:textId="4D92FD05" w:rsidR="00893E77" w:rsidRPr="00D2571F" w:rsidRDefault="00893E77" w:rsidP="00893E7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893E77" w:rsidRPr="00D2571F" w:rsidSect="0004613B">
      <w:pgSz w:w="16838" w:h="11906" w:orient="landscape"/>
      <w:pgMar w:top="426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676DC" w14:textId="77777777" w:rsidR="003769EC" w:rsidRDefault="003769EC" w:rsidP="00123E98">
      <w:pPr>
        <w:spacing w:after="0" w:line="240" w:lineRule="auto"/>
      </w:pPr>
      <w:r>
        <w:separator/>
      </w:r>
    </w:p>
  </w:endnote>
  <w:endnote w:type="continuationSeparator" w:id="0">
    <w:p w14:paraId="776586F4" w14:textId="77777777" w:rsidR="003769EC" w:rsidRDefault="003769EC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D9943" w14:textId="77777777" w:rsidR="003769EC" w:rsidRDefault="003769EC" w:rsidP="00123E98">
      <w:pPr>
        <w:spacing w:after="0" w:line="240" w:lineRule="auto"/>
      </w:pPr>
      <w:r>
        <w:separator/>
      </w:r>
    </w:p>
  </w:footnote>
  <w:footnote w:type="continuationSeparator" w:id="0">
    <w:p w14:paraId="62494D10" w14:textId="77777777" w:rsidR="003769EC" w:rsidRDefault="003769EC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20F88"/>
    <w:multiLevelType w:val="hybridMultilevel"/>
    <w:tmpl w:val="F5C669E6"/>
    <w:lvl w:ilvl="0" w:tplc="EA961F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32692D"/>
    <w:multiLevelType w:val="hybridMultilevel"/>
    <w:tmpl w:val="A64E9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67970"/>
    <w:multiLevelType w:val="hybridMultilevel"/>
    <w:tmpl w:val="36DAD41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A553C2"/>
    <w:multiLevelType w:val="hybridMultilevel"/>
    <w:tmpl w:val="FB1A9998"/>
    <w:lvl w:ilvl="0" w:tplc="C09A51B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223B02"/>
    <w:multiLevelType w:val="hybridMultilevel"/>
    <w:tmpl w:val="8CB453EA"/>
    <w:lvl w:ilvl="0" w:tplc="49048AF6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A66463"/>
    <w:multiLevelType w:val="hybridMultilevel"/>
    <w:tmpl w:val="28940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94148C"/>
    <w:multiLevelType w:val="hybridMultilevel"/>
    <w:tmpl w:val="7CB25A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6F3F4D"/>
    <w:multiLevelType w:val="hybridMultilevel"/>
    <w:tmpl w:val="6344C5CE"/>
    <w:lvl w:ilvl="0" w:tplc="CE66B9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8F3F6A"/>
    <w:multiLevelType w:val="hybridMultilevel"/>
    <w:tmpl w:val="D2327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20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3" w15:restartNumberingAfterBreak="0">
    <w:nsid w:val="60207320"/>
    <w:multiLevelType w:val="hybridMultilevel"/>
    <w:tmpl w:val="FD0697DC"/>
    <w:lvl w:ilvl="0" w:tplc="36FCE0EA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5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F102A2"/>
    <w:multiLevelType w:val="hybridMultilevel"/>
    <w:tmpl w:val="AEF2F5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7"/>
  </w:num>
  <w:num w:numId="5">
    <w:abstractNumId w:val="1"/>
  </w:num>
  <w:num w:numId="6">
    <w:abstractNumId w:val="5"/>
  </w:num>
  <w:num w:numId="7">
    <w:abstractNumId w:val="21"/>
  </w:num>
  <w:num w:numId="8">
    <w:abstractNumId w:val="20"/>
  </w:num>
  <w:num w:numId="9">
    <w:abstractNumId w:val="26"/>
  </w:num>
  <w:num w:numId="10">
    <w:abstractNumId w:val="8"/>
  </w:num>
  <w:num w:numId="11">
    <w:abstractNumId w:val="25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</w:num>
  <w:num w:numId="16">
    <w:abstractNumId w:val="22"/>
  </w:num>
  <w:num w:numId="17">
    <w:abstractNumId w:val="17"/>
  </w:num>
  <w:num w:numId="18">
    <w:abstractNumId w:val="24"/>
  </w:num>
  <w:num w:numId="19">
    <w:abstractNumId w:val="4"/>
  </w:num>
  <w:num w:numId="20">
    <w:abstractNumId w:val="2"/>
  </w:num>
  <w:num w:numId="21">
    <w:abstractNumId w:val="12"/>
  </w:num>
  <w:num w:numId="22">
    <w:abstractNumId w:val="16"/>
  </w:num>
  <w:num w:numId="23">
    <w:abstractNumId w:val="10"/>
  </w:num>
  <w:num w:numId="24">
    <w:abstractNumId w:val="14"/>
  </w:num>
  <w:num w:numId="25">
    <w:abstractNumId w:val="11"/>
  </w:num>
  <w:num w:numId="26">
    <w:abstractNumId w:val="13"/>
  </w:num>
  <w:num w:numId="27">
    <w:abstractNumId w:val="23"/>
  </w:num>
  <w:num w:numId="28">
    <w:abstractNumId w:val="28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105"/>
    <w:rsid w:val="00000990"/>
    <w:rsid w:val="00001D8C"/>
    <w:rsid w:val="00003479"/>
    <w:rsid w:val="00003A48"/>
    <w:rsid w:val="000048AA"/>
    <w:rsid w:val="00005892"/>
    <w:rsid w:val="00006D95"/>
    <w:rsid w:val="0000715B"/>
    <w:rsid w:val="0001150B"/>
    <w:rsid w:val="00011886"/>
    <w:rsid w:val="00011E70"/>
    <w:rsid w:val="00011E99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17FDE"/>
    <w:rsid w:val="00020960"/>
    <w:rsid w:val="00020E75"/>
    <w:rsid w:val="000211AE"/>
    <w:rsid w:val="000215A5"/>
    <w:rsid w:val="0002282F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2D42"/>
    <w:rsid w:val="000336FB"/>
    <w:rsid w:val="000340BD"/>
    <w:rsid w:val="000347AD"/>
    <w:rsid w:val="00034D66"/>
    <w:rsid w:val="000351BD"/>
    <w:rsid w:val="000369E1"/>
    <w:rsid w:val="00037119"/>
    <w:rsid w:val="0003737A"/>
    <w:rsid w:val="0003773D"/>
    <w:rsid w:val="00042F70"/>
    <w:rsid w:val="00043151"/>
    <w:rsid w:val="000438BC"/>
    <w:rsid w:val="00045606"/>
    <w:rsid w:val="00045691"/>
    <w:rsid w:val="0004613B"/>
    <w:rsid w:val="000467D8"/>
    <w:rsid w:val="00050556"/>
    <w:rsid w:val="00051CEA"/>
    <w:rsid w:val="00052530"/>
    <w:rsid w:val="00052B32"/>
    <w:rsid w:val="000548DB"/>
    <w:rsid w:val="00055861"/>
    <w:rsid w:val="00056420"/>
    <w:rsid w:val="000577F9"/>
    <w:rsid w:val="00057C3A"/>
    <w:rsid w:val="00057E72"/>
    <w:rsid w:val="00060122"/>
    <w:rsid w:val="000622D8"/>
    <w:rsid w:val="00063654"/>
    <w:rsid w:val="00064D2C"/>
    <w:rsid w:val="000650A8"/>
    <w:rsid w:val="00065D59"/>
    <w:rsid w:val="00066342"/>
    <w:rsid w:val="00066B36"/>
    <w:rsid w:val="00066F63"/>
    <w:rsid w:val="0006756E"/>
    <w:rsid w:val="000676B6"/>
    <w:rsid w:val="00067EB5"/>
    <w:rsid w:val="00070A50"/>
    <w:rsid w:val="00070EBA"/>
    <w:rsid w:val="00071E44"/>
    <w:rsid w:val="00073341"/>
    <w:rsid w:val="00073946"/>
    <w:rsid w:val="00073C43"/>
    <w:rsid w:val="00073E83"/>
    <w:rsid w:val="00075F0D"/>
    <w:rsid w:val="0007695A"/>
    <w:rsid w:val="00077D82"/>
    <w:rsid w:val="00080D7E"/>
    <w:rsid w:val="00081BCE"/>
    <w:rsid w:val="00082F25"/>
    <w:rsid w:val="0008320A"/>
    <w:rsid w:val="00083CFB"/>
    <w:rsid w:val="00083D08"/>
    <w:rsid w:val="00084971"/>
    <w:rsid w:val="0008523F"/>
    <w:rsid w:val="00085288"/>
    <w:rsid w:val="00085807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480"/>
    <w:rsid w:val="00097C00"/>
    <w:rsid w:val="000A031F"/>
    <w:rsid w:val="000A07A0"/>
    <w:rsid w:val="000A0A75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98"/>
    <w:rsid w:val="000B15CC"/>
    <w:rsid w:val="000B1973"/>
    <w:rsid w:val="000B4EE9"/>
    <w:rsid w:val="000B5A20"/>
    <w:rsid w:val="000B5D9D"/>
    <w:rsid w:val="000B638C"/>
    <w:rsid w:val="000B6B43"/>
    <w:rsid w:val="000B7904"/>
    <w:rsid w:val="000B79B9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B63"/>
    <w:rsid w:val="000C7DC5"/>
    <w:rsid w:val="000D0D74"/>
    <w:rsid w:val="000D2424"/>
    <w:rsid w:val="000D4827"/>
    <w:rsid w:val="000D4AD8"/>
    <w:rsid w:val="000D4CB6"/>
    <w:rsid w:val="000D691C"/>
    <w:rsid w:val="000D6DF8"/>
    <w:rsid w:val="000D702F"/>
    <w:rsid w:val="000D786C"/>
    <w:rsid w:val="000D7DBB"/>
    <w:rsid w:val="000E0E52"/>
    <w:rsid w:val="000E1052"/>
    <w:rsid w:val="000E169F"/>
    <w:rsid w:val="000E19C2"/>
    <w:rsid w:val="000E1C79"/>
    <w:rsid w:val="000E2816"/>
    <w:rsid w:val="000E2C66"/>
    <w:rsid w:val="000E3F7C"/>
    <w:rsid w:val="000E47CA"/>
    <w:rsid w:val="000E5145"/>
    <w:rsid w:val="000E7EE3"/>
    <w:rsid w:val="000F1240"/>
    <w:rsid w:val="000F2A51"/>
    <w:rsid w:val="000F5071"/>
    <w:rsid w:val="000F5998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29EE"/>
    <w:rsid w:val="00102DDA"/>
    <w:rsid w:val="00104DC8"/>
    <w:rsid w:val="00106968"/>
    <w:rsid w:val="00106CDB"/>
    <w:rsid w:val="00107159"/>
    <w:rsid w:val="00110279"/>
    <w:rsid w:val="001103D1"/>
    <w:rsid w:val="001107C1"/>
    <w:rsid w:val="0011176E"/>
    <w:rsid w:val="00112283"/>
    <w:rsid w:val="00112822"/>
    <w:rsid w:val="001129F8"/>
    <w:rsid w:val="00113A80"/>
    <w:rsid w:val="00115D40"/>
    <w:rsid w:val="00115E04"/>
    <w:rsid w:val="001169C2"/>
    <w:rsid w:val="00117B67"/>
    <w:rsid w:val="0012058B"/>
    <w:rsid w:val="00121251"/>
    <w:rsid w:val="001214E5"/>
    <w:rsid w:val="0012313F"/>
    <w:rsid w:val="001236D9"/>
    <w:rsid w:val="001238C5"/>
    <w:rsid w:val="00123E98"/>
    <w:rsid w:val="00124084"/>
    <w:rsid w:val="0012526A"/>
    <w:rsid w:val="00125EFF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5B8C"/>
    <w:rsid w:val="00146272"/>
    <w:rsid w:val="0014698F"/>
    <w:rsid w:val="001506AF"/>
    <w:rsid w:val="00150E66"/>
    <w:rsid w:val="0015180E"/>
    <w:rsid w:val="001533AC"/>
    <w:rsid w:val="00153C61"/>
    <w:rsid w:val="00154084"/>
    <w:rsid w:val="001540D3"/>
    <w:rsid w:val="00154A7D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472A"/>
    <w:rsid w:val="0016518D"/>
    <w:rsid w:val="001678A5"/>
    <w:rsid w:val="00167900"/>
    <w:rsid w:val="00167C4A"/>
    <w:rsid w:val="00167F2E"/>
    <w:rsid w:val="00170A88"/>
    <w:rsid w:val="00170BB7"/>
    <w:rsid w:val="00170E8F"/>
    <w:rsid w:val="001716AB"/>
    <w:rsid w:val="00173EE5"/>
    <w:rsid w:val="00175206"/>
    <w:rsid w:val="001764CA"/>
    <w:rsid w:val="00176F0C"/>
    <w:rsid w:val="0017727F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121"/>
    <w:rsid w:val="00187CF6"/>
    <w:rsid w:val="0019197E"/>
    <w:rsid w:val="00191BC7"/>
    <w:rsid w:val="00192886"/>
    <w:rsid w:val="00192A39"/>
    <w:rsid w:val="00193634"/>
    <w:rsid w:val="0019369E"/>
    <w:rsid w:val="001939C5"/>
    <w:rsid w:val="0019400E"/>
    <w:rsid w:val="001945DD"/>
    <w:rsid w:val="00194B70"/>
    <w:rsid w:val="00194C20"/>
    <w:rsid w:val="001952FB"/>
    <w:rsid w:val="001967E6"/>
    <w:rsid w:val="00196BCC"/>
    <w:rsid w:val="00196C7D"/>
    <w:rsid w:val="00197BD2"/>
    <w:rsid w:val="001A0A48"/>
    <w:rsid w:val="001A1D87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C9C"/>
    <w:rsid w:val="001C0437"/>
    <w:rsid w:val="001C0A62"/>
    <w:rsid w:val="001C0DF9"/>
    <w:rsid w:val="001C2139"/>
    <w:rsid w:val="001C2140"/>
    <w:rsid w:val="001C23B3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10C"/>
    <w:rsid w:val="001D1572"/>
    <w:rsid w:val="001D253F"/>
    <w:rsid w:val="001D2F30"/>
    <w:rsid w:val="001D3694"/>
    <w:rsid w:val="001D3C49"/>
    <w:rsid w:val="001D427F"/>
    <w:rsid w:val="001D535D"/>
    <w:rsid w:val="001D54A3"/>
    <w:rsid w:val="001D5658"/>
    <w:rsid w:val="001D613C"/>
    <w:rsid w:val="001E0B14"/>
    <w:rsid w:val="001E0E18"/>
    <w:rsid w:val="001E10E8"/>
    <w:rsid w:val="001E1176"/>
    <w:rsid w:val="001E126A"/>
    <w:rsid w:val="001E144E"/>
    <w:rsid w:val="001E14A9"/>
    <w:rsid w:val="001E16B0"/>
    <w:rsid w:val="001E1C6A"/>
    <w:rsid w:val="001E2CCA"/>
    <w:rsid w:val="001E2FBC"/>
    <w:rsid w:val="001E3D55"/>
    <w:rsid w:val="001E4191"/>
    <w:rsid w:val="001E432D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0C08"/>
    <w:rsid w:val="0020116D"/>
    <w:rsid w:val="00201B43"/>
    <w:rsid w:val="002026A6"/>
    <w:rsid w:val="00203186"/>
    <w:rsid w:val="0020560F"/>
    <w:rsid w:val="002059FD"/>
    <w:rsid w:val="0020687B"/>
    <w:rsid w:val="00206F50"/>
    <w:rsid w:val="0020722F"/>
    <w:rsid w:val="00207281"/>
    <w:rsid w:val="00207E85"/>
    <w:rsid w:val="002113A8"/>
    <w:rsid w:val="002116BB"/>
    <w:rsid w:val="0021245C"/>
    <w:rsid w:val="00215234"/>
    <w:rsid w:val="00215902"/>
    <w:rsid w:val="00215E30"/>
    <w:rsid w:val="00216B58"/>
    <w:rsid w:val="002211F2"/>
    <w:rsid w:val="002237CD"/>
    <w:rsid w:val="002247A0"/>
    <w:rsid w:val="00225317"/>
    <w:rsid w:val="0022657D"/>
    <w:rsid w:val="0022698C"/>
    <w:rsid w:val="00226EB4"/>
    <w:rsid w:val="00230501"/>
    <w:rsid w:val="00230710"/>
    <w:rsid w:val="00230E16"/>
    <w:rsid w:val="00230E59"/>
    <w:rsid w:val="002322B8"/>
    <w:rsid w:val="00233320"/>
    <w:rsid w:val="00233A7F"/>
    <w:rsid w:val="0023411C"/>
    <w:rsid w:val="00234A6E"/>
    <w:rsid w:val="00234D26"/>
    <w:rsid w:val="0023524A"/>
    <w:rsid w:val="00237AA2"/>
    <w:rsid w:val="002409DE"/>
    <w:rsid w:val="00240DBF"/>
    <w:rsid w:val="00241A90"/>
    <w:rsid w:val="00242739"/>
    <w:rsid w:val="00242FED"/>
    <w:rsid w:val="002430CF"/>
    <w:rsid w:val="00244355"/>
    <w:rsid w:val="002443A0"/>
    <w:rsid w:val="00244446"/>
    <w:rsid w:val="0024448D"/>
    <w:rsid w:val="00244511"/>
    <w:rsid w:val="00245AB7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5921"/>
    <w:rsid w:val="00266A57"/>
    <w:rsid w:val="00266BA7"/>
    <w:rsid w:val="00270341"/>
    <w:rsid w:val="0027084E"/>
    <w:rsid w:val="002711FC"/>
    <w:rsid w:val="0027132C"/>
    <w:rsid w:val="00271A3B"/>
    <w:rsid w:val="00272B22"/>
    <w:rsid w:val="0027306F"/>
    <w:rsid w:val="00274243"/>
    <w:rsid w:val="0027446B"/>
    <w:rsid w:val="00274B68"/>
    <w:rsid w:val="00274D0E"/>
    <w:rsid w:val="00276754"/>
    <w:rsid w:val="002779A2"/>
    <w:rsid w:val="00280019"/>
    <w:rsid w:val="00280489"/>
    <w:rsid w:val="002804C3"/>
    <w:rsid w:val="002808D3"/>
    <w:rsid w:val="00283521"/>
    <w:rsid w:val="00283831"/>
    <w:rsid w:val="0028420B"/>
    <w:rsid w:val="00284477"/>
    <w:rsid w:val="00284F78"/>
    <w:rsid w:val="00285104"/>
    <w:rsid w:val="00285A24"/>
    <w:rsid w:val="00286420"/>
    <w:rsid w:val="00286FAB"/>
    <w:rsid w:val="002873D0"/>
    <w:rsid w:val="00290F2F"/>
    <w:rsid w:val="002910CE"/>
    <w:rsid w:val="00291391"/>
    <w:rsid w:val="00291E83"/>
    <w:rsid w:val="0029252D"/>
    <w:rsid w:val="00293CE2"/>
    <w:rsid w:val="002942A2"/>
    <w:rsid w:val="00294A71"/>
    <w:rsid w:val="00294BE2"/>
    <w:rsid w:val="00294EE6"/>
    <w:rsid w:val="00294FD4"/>
    <w:rsid w:val="002963C9"/>
    <w:rsid w:val="00296D10"/>
    <w:rsid w:val="002971E1"/>
    <w:rsid w:val="0029725C"/>
    <w:rsid w:val="0029798A"/>
    <w:rsid w:val="002A04D9"/>
    <w:rsid w:val="002A0B9F"/>
    <w:rsid w:val="002A0BF0"/>
    <w:rsid w:val="002A0D98"/>
    <w:rsid w:val="002A12E4"/>
    <w:rsid w:val="002A19D6"/>
    <w:rsid w:val="002A1CD0"/>
    <w:rsid w:val="002A1FC1"/>
    <w:rsid w:val="002A206E"/>
    <w:rsid w:val="002A302C"/>
    <w:rsid w:val="002A327C"/>
    <w:rsid w:val="002A32B6"/>
    <w:rsid w:val="002A4109"/>
    <w:rsid w:val="002A4269"/>
    <w:rsid w:val="002A5971"/>
    <w:rsid w:val="002A644A"/>
    <w:rsid w:val="002A6FF3"/>
    <w:rsid w:val="002A7BC5"/>
    <w:rsid w:val="002B06DD"/>
    <w:rsid w:val="002B0E48"/>
    <w:rsid w:val="002B192F"/>
    <w:rsid w:val="002B26EC"/>
    <w:rsid w:val="002B4023"/>
    <w:rsid w:val="002B427A"/>
    <w:rsid w:val="002B57B2"/>
    <w:rsid w:val="002B57D0"/>
    <w:rsid w:val="002B5E07"/>
    <w:rsid w:val="002B69F1"/>
    <w:rsid w:val="002B6AF2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4299"/>
    <w:rsid w:val="002C5179"/>
    <w:rsid w:val="002C5E98"/>
    <w:rsid w:val="002C6010"/>
    <w:rsid w:val="002C63BD"/>
    <w:rsid w:val="002C6CB5"/>
    <w:rsid w:val="002C77B2"/>
    <w:rsid w:val="002D0A3D"/>
    <w:rsid w:val="002D0F12"/>
    <w:rsid w:val="002D110D"/>
    <w:rsid w:val="002D1AAC"/>
    <w:rsid w:val="002D1F41"/>
    <w:rsid w:val="002D2045"/>
    <w:rsid w:val="002D253A"/>
    <w:rsid w:val="002D2E33"/>
    <w:rsid w:val="002D4223"/>
    <w:rsid w:val="002D4530"/>
    <w:rsid w:val="002D4A4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63C6"/>
    <w:rsid w:val="002F076B"/>
    <w:rsid w:val="002F0DB2"/>
    <w:rsid w:val="002F3C8C"/>
    <w:rsid w:val="002F3DB7"/>
    <w:rsid w:val="002F43C2"/>
    <w:rsid w:val="002F5F8D"/>
    <w:rsid w:val="002F72B7"/>
    <w:rsid w:val="002F75DF"/>
    <w:rsid w:val="003020E0"/>
    <w:rsid w:val="00302571"/>
    <w:rsid w:val="00302E6B"/>
    <w:rsid w:val="003048EB"/>
    <w:rsid w:val="00305072"/>
    <w:rsid w:val="00306340"/>
    <w:rsid w:val="00306368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30EC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5B7"/>
    <w:rsid w:val="00321D74"/>
    <w:rsid w:val="00321F14"/>
    <w:rsid w:val="003225BE"/>
    <w:rsid w:val="00323CED"/>
    <w:rsid w:val="00324187"/>
    <w:rsid w:val="0032436A"/>
    <w:rsid w:val="003257EC"/>
    <w:rsid w:val="0032598E"/>
    <w:rsid w:val="003267C0"/>
    <w:rsid w:val="00327FC0"/>
    <w:rsid w:val="00330425"/>
    <w:rsid w:val="00330BF2"/>
    <w:rsid w:val="00330CAB"/>
    <w:rsid w:val="0033124C"/>
    <w:rsid w:val="00331286"/>
    <w:rsid w:val="0033152A"/>
    <w:rsid w:val="00331A23"/>
    <w:rsid w:val="00333300"/>
    <w:rsid w:val="00333503"/>
    <w:rsid w:val="00333B68"/>
    <w:rsid w:val="003351CA"/>
    <w:rsid w:val="003354D9"/>
    <w:rsid w:val="0033584C"/>
    <w:rsid w:val="00335AEE"/>
    <w:rsid w:val="00335C6D"/>
    <w:rsid w:val="00336551"/>
    <w:rsid w:val="0033661D"/>
    <w:rsid w:val="00337C85"/>
    <w:rsid w:val="00337D76"/>
    <w:rsid w:val="00341B4B"/>
    <w:rsid w:val="00343223"/>
    <w:rsid w:val="003438CF"/>
    <w:rsid w:val="00343D14"/>
    <w:rsid w:val="00344A87"/>
    <w:rsid w:val="00344D09"/>
    <w:rsid w:val="00344F46"/>
    <w:rsid w:val="003458F6"/>
    <w:rsid w:val="00346066"/>
    <w:rsid w:val="00346544"/>
    <w:rsid w:val="00346AAF"/>
    <w:rsid w:val="00346C5F"/>
    <w:rsid w:val="00347576"/>
    <w:rsid w:val="00347F25"/>
    <w:rsid w:val="0035014A"/>
    <w:rsid w:val="0035099E"/>
    <w:rsid w:val="003515BA"/>
    <w:rsid w:val="00351FB4"/>
    <w:rsid w:val="003520CC"/>
    <w:rsid w:val="00352D41"/>
    <w:rsid w:val="003532D4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1E8"/>
    <w:rsid w:val="0037147A"/>
    <w:rsid w:val="003716BE"/>
    <w:rsid w:val="00371BD7"/>
    <w:rsid w:val="00372436"/>
    <w:rsid w:val="003729A0"/>
    <w:rsid w:val="00372F2C"/>
    <w:rsid w:val="0037322A"/>
    <w:rsid w:val="00375CCC"/>
    <w:rsid w:val="003769EC"/>
    <w:rsid w:val="00377BE4"/>
    <w:rsid w:val="00380C01"/>
    <w:rsid w:val="00381C00"/>
    <w:rsid w:val="00381DB6"/>
    <w:rsid w:val="003823BF"/>
    <w:rsid w:val="0038294A"/>
    <w:rsid w:val="0038307A"/>
    <w:rsid w:val="003834FF"/>
    <w:rsid w:val="00383735"/>
    <w:rsid w:val="00384574"/>
    <w:rsid w:val="00384E7F"/>
    <w:rsid w:val="00385019"/>
    <w:rsid w:val="00385CA9"/>
    <w:rsid w:val="00386D6B"/>
    <w:rsid w:val="00387215"/>
    <w:rsid w:val="00387DFD"/>
    <w:rsid w:val="00387F4D"/>
    <w:rsid w:val="0039004D"/>
    <w:rsid w:val="0039040A"/>
    <w:rsid w:val="003904D1"/>
    <w:rsid w:val="00390678"/>
    <w:rsid w:val="00390C6E"/>
    <w:rsid w:val="00391DF6"/>
    <w:rsid w:val="003921CD"/>
    <w:rsid w:val="00394E2E"/>
    <w:rsid w:val="00395CD3"/>
    <w:rsid w:val="00395DFB"/>
    <w:rsid w:val="00396273"/>
    <w:rsid w:val="00397BEB"/>
    <w:rsid w:val="003A0476"/>
    <w:rsid w:val="003A08F9"/>
    <w:rsid w:val="003A1F01"/>
    <w:rsid w:val="003A2357"/>
    <w:rsid w:val="003A3386"/>
    <w:rsid w:val="003A43A1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36BE"/>
    <w:rsid w:val="003B3CC4"/>
    <w:rsid w:val="003B3FBB"/>
    <w:rsid w:val="003B43B0"/>
    <w:rsid w:val="003B4656"/>
    <w:rsid w:val="003B5AB3"/>
    <w:rsid w:val="003B669A"/>
    <w:rsid w:val="003C2A4D"/>
    <w:rsid w:val="003C3E74"/>
    <w:rsid w:val="003C4A4B"/>
    <w:rsid w:val="003C50E6"/>
    <w:rsid w:val="003C528D"/>
    <w:rsid w:val="003C62D0"/>
    <w:rsid w:val="003C66E2"/>
    <w:rsid w:val="003C68C5"/>
    <w:rsid w:val="003C6BF9"/>
    <w:rsid w:val="003C770F"/>
    <w:rsid w:val="003D08A7"/>
    <w:rsid w:val="003D0A45"/>
    <w:rsid w:val="003D0D7A"/>
    <w:rsid w:val="003D1037"/>
    <w:rsid w:val="003D1060"/>
    <w:rsid w:val="003D1252"/>
    <w:rsid w:val="003D1281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6F"/>
    <w:rsid w:val="003E49B6"/>
    <w:rsid w:val="003E4D6E"/>
    <w:rsid w:val="003E6D05"/>
    <w:rsid w:val="003E7323"/>
    <w:rsid w:val="003E7F13"/>
    <w:rsid w:val="003F0ADF"/>
    <w:rsid w:val="003F174F"/>
    <w:rsid w:val="003F1E19"/>
    <w:rsid w:val="003F1EF5"/>
    <w:rsid w:val="003F2FB2"/>
    <w:rsid w:val="003F33E1"/>
    <w:rsid w:val="003F44A5"/>
    <w:rsid w:val="003F4F0B"/>
    <w:rsid w:val="003F594D"/>
    <w:rsid w:val="003F602A"/>
    <w:rsid w:val="003F68D2"/>
    <w:rsid w:val="00400050"/>
    <w:rsid w:val="00400ABF"/>
    <w:rsid w:val="00400C70"/>
    <w:rsid w:val="00403B7D"/>
    <w:rsid w:val="0040414E"/>
    <w:rsid w:val="00404151"/>
    <w:rsid w:val="00404DDF"/>
    <w:rsid w:val="00405127"/>
    <w:rsid w:val="004056B0"/>
    <w:rsid w:val="00406AD8"/>
    <w:rsid w:val="004104CE"/>
    <w:rsid w:val="004106B1"/>
    <w:rsid w:val="0041155A"/>
    <w:rsid w:val="00412498"/>
    <w:rsid w:val="0041251F"/>
    <w:rsid w:val="0041336D"/>
    <w:rsid w:val="004140BD"/>
    <w:rsid w:val="004161A1"/>
    <w:rsid w:val="004170C9"/>
    <w:rsid w:val="004176E5"/>
    <w:rsid w:val="004232D0"/>
    <w:rsid w:val="0042382A"/>
    <w:rsid w:val="00424396"/>
    <w:rsid w:val="00425B6B"/>
    <w:rsid w:val="0043266D"/>
    <w:rsid w:val="00434DBD"/>
    <w:rsid w:val="00434F6C"/>
    <w:rsid w:val="0043698C"/>
    <w:rsid w:val="004370E7"/>
    <w:rsid w:val="00437362"/>
    <w:rsid w:val="004405E8"/>
    <w:rsid w:val="0044096D"/>
    <w:rsid w:val="00440BCF"/>
    <w:rsid w:val="00440D08"/>
    <w:rsid w:val="004413AE"/>
    <w:rsid w:val="00441B42"/>
    <w:rsid w:val="00441C77"/>
    <w:rsid w:val="00444012"/>
    <w:rsid w:val="00444770"/>
    <w:rsid w:val="004453BB"/>
    <w:rsid w:val="00445C49"/>
    <w:rsid w:val="00446CBD"/>
    <w:rsid w:val="00447031"/>
    <w:rsid w:val="0044770B"/>
    <w:rsid w:val="00447880"/>
    <w:rsid w:val="0044788A"/>
    <w:rsid w:val="004478CB"/>
    <w:rsid w:val="00450829"/>
    <w:rsid w:val="004525A5"/>
    <w:rsid w:val="00452AB0"/>
    <w:rsid w:val="00455595"/>
    <w:rsid w:val="00455CD5"/>
    <w:rsid w:val="00455F17"/>
    <w:rsid w:val="00455F8B"/>
    <w:rsid w:val="004561CA"/>
    <w:rsid w:val="00457DDE"/>
    <w:rsid w:val="00460C9D"/>
    <w:rsid w:val="00461D72"/>
    <w:rsid w:val="00463454"/>
    <w:rsid w:val="004643A5"/>
    <w:rsid w:val="00464B70"/>
    <w:rsid w:val="00465547"/>
    <w:rsid w:val="00466037"/>
    <w:rsid w:val="004666CA"/>
    <w:rsid w:val="00470DF7"/>
    <w:rsid w:val="004713C6"/>
    <w:rsid w:val="00471A78"/>
    <w:rsid w:val="00472597"/>
    <w:rsid w:val="00472787"/>
    <w:rsid w:val="004727E0"/>
    <w:rsid w:val="00474A6E"/>
    <w:rsid w:val="00474B3C"/>
    <w:rsid w:val="00475083"/>
    <w:rsid w:val="0047564A"/>
    <w:rsid w:val="00475ED3"/>
    <w:rsid w:val="00480046"/>
    <w:rsid w:val="004802DA"/>
    <w:rsid w:val="00482EFD"/>
    <w:rsid w:val="00484959"/>
    <w:rsid w:val="00484F8E"/>
    <w:rsid w:val="00484FEF"/>
    <w:rsid w:val="00485159"/>
    <w:rsid w:val="0048616C"/>
    <w:rsid w:val="004865E8"/>
    <w:rsid w:val="00490CCB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1ECE"/>
    <w:rsid w:val="004A45FF"/>
    <w:rsid w:val="004A49E1"/>
    <w:rsid w:val="004A5724"/>
    <w:rsid w:val="004A5ACC"/>
    <w:rsid w:val="004A5ED9"/>
    <w:rsid w:val="004A70DF"/>
    <w:rsid w:val="004A7A89"/>
    <w:rsid w:val="004B07D2"/>
    <w:rsid w:val="004B1109"/>
    <w:rsid w:val="004B1494"/>
    <w:rsid w:val="004B1960"/>
    <w:rsid w:val="004B3844"/>
    <w:rsid w:val="004B4342"/>
    <w:rsid w:val="004B445D"/>
    <w:rsid w:val="004B458F"/>
    <w:rsid w:val="004B4A6B"/>
    <w:rsid w:val="004B503D"/>
    <w:rsid w:val="004B6D71"/>
    <w:rsid w:val="004C006B"/>
    <w:rsid w:val="004C0280"/>
    <w:rsid w:val="004C1FB1"/>
    <w:rsid w:val="004C2917"/>
    <w:rsid w:val="004C487E"/>
    <w:rsid w:val="004C49C8"/>
    <w:rsid w:val="004C4E70"/>
    <w:rsid w:val="004C4E72"/>
    <w:rsid w:val="004C523E"/>
    <w:rsid w:val="004C57BE"/>
    <w:rsid w:val="004C5F8A"/>
    <w:rsid w:val="004C6149"/>
    <w:rsid w:val="004C635C"/>
    <w:rsid w:val="004C6727"/>
    <w:rsid w:val="004C7090"/>
    <w:rsid w:val="004D1EA9"/>
    <w:rsid w:val="004D24BA"/>
    <w:rsid w:val="004D322D"/>
    <w:rsid w:val="004D3770"/>
    <w:rsid w:val="004D48F7"/>
    <w:rsid w:val="004D4951"/>
    <w:rsid w:val="004D4A46"/>
    <w:rsid w:val="004D5DF1"/>
    <w:rsid w:val="004D7873"/>
    <w:rsid w:val="004D793F"/>
    <w:rsid w:val="004E0A05"/>
    <w:rsid w:val="004E0E3B"/>
    <w:rsid w:val="004E1EF6"/>
    <w:rsid w:val="004E2605"/>
    <w:rsid w:val="004E29CC"/>
    <w:rsid w:val="004E2D5D"/>
    <w:rsid w:val="004E35E8"/>
    <w:rsid w:val="004E6D7B"/>
    <w:rsid w:val="004E7826"/>
    <w:rsid w:val="004E7DDE"/>
    <w:rsid w:val="004F1736"/>
    <w:rsid w:val="004F2812"/>
    <w:rsid w:val="004F2FB2"/>
    <w:rsid w:val="004F3743"/>
    <w:rsid w:val="004F3A07"/>
    <w:rsid w:val="004F3E71"/>
    <w:rsid w:val="004F689E"/>
    <w:rsid w:val="004F7565"/>
    <w:rsid w:val="004F77AB"/>
    <w:rsid w:val="00500E18"/>
    <w:rsid w:val="00501453"/>
    <w:rsid w:val="0050248F"/>
    <w:rsid w:val="00506278"/>
    <w:rsid w:val="00507326"/>
    <w:rsid w:val="0051015F"/>
    <w:rsid w:val="0051154F"/>
    <w:rsid w:val="005117F0"/>
    <w:rsid w:val="00511AEC"/>
    <w:rsid w:val="00511B1F"/>
    <w:rsid w:val="005121B1"/>
    <w:rsid w:val="00512357"/>
    <w:rsid w:val="00512C66"/>
    <w:rsid w:val="00512D8C"/>
    <w:rsid w:val="00512FBD"/>
    <w:rsid w:val="00513247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27F28"/>
    <w:rsid w:val="00530779"/>
    <w:rsid w:val="0053343A"/>
    <w:rsid w:val="005334E6"/>
    <w:rsid w:val="0053472E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775"/>
    <w:rsid w:val="00542ABE"/>
    <w:rsid w:val="00543183"/>
    <w:rsid w:val="005441EE"/>
    <w:rsid w:val="00545A35"/>
    <w:rsid w:val="00545E9A"/>
    <w:rsid w:val="00545EC5"/>
    <w:rsid w:val="0054608A"/>
    <w:rsid w:val="005461AB"/>
    <w:rsid w:val="00546446"/>
    <w:rsid w:val="00547C35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61F"/>
    <w:rsid w:val="00564AD7"/>
    <w:rsid w:val="00564D48"/>
    <w:rsid w:val="00565B1F"/>
    <w:rsid w:val="005662CE"/>
    <w:rsid w:val="005667F9"/>
    <w:rsid w:val="00567199"/>
    <w:rsid w:val="00567246"/>
    <w:rsid w:val="00567665"/>
    <w:rsid w:val="00570079"/>
    <w:rsid w:val="00570713"/>
    <w:rsid w:val="00570A1F"/>
    <w:rsid w:val="0057154E"/>
    <w:rsid w:val="005746B4"/>
    <w:rsid w:val="0057475A"/>
    <w:rsid w:val="005755B8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4D3"/>
    <w:rsid w:val="00583626"/>
    <w:rsid w:val="005838E2"/>
    <w:rsid w:val="00583AB6"/>
    <w:rsid w:val="00584143"/>
    <w:rsid w:val="005842FC"/>
    <w:rsid w:val="00584309"/>
    <w:rsid w:val="005851F9"/>
    <w:rsid w:val="0058595F"/>
    <w:rsid w:val="00585EE8"/>
    <w:rsid w:val="00586D05"/>
    <w:rsid w:val="00587121"/>
    <w:rsid w:val="00587D17"/>
    <w:rsid w:val="0059018B"/>
    <w:rsid w:val="0059158F"/>
    <w:rsid w:val="0059293D"/>
    <w:rsid w:val="00592A9D"/>
    <w:rsid w:val="00592EAD"/>
    <w:rsid w:val="005942DA"/>
    <w:rsid w:val="00594F8B"/>
    <w:rsid w:val="00595209"/>
    <w:rsid w:val="005958C7"/>
    <w:rsid w:val="005959B9"/>
    <w:rsid w:val="00597667"/>
    <w:rsid w:val="00597D59"/>
    <w:rsid w:val="005A0D0A"/>
    <w:rsid w:val="005A0EFD"/>
    <w:rsid w:val="005A1341"/>
    <w:rsid w:val="005A1EEB"/>
    <w:rsid w:val="005A28DA"/>
    <w:rsid w:val="005A2FA0"/>
    <w:rsid w:val="005A3949"/>
    <w:rsid w:val="005A3A24"/>
    <w:rsid w:val="005B0510"/>
    <w:rsid w:val="005B0F42"/>
    <w:rsid w:val="005B1275"/>
    <w:rsid w:val="005B1D6D"/>
    <w:rsid w:val="005B2BFB"/>
    <w:rsid w:val="005B4234"/>
    <w:rsid w:val="005B4F05"/>
    <w:rsid w:val="005B589B"/>
    <w:rsid w:val="005B608D"/>
    <w:rsid w:val="005B61C2"/>
    <w:rsid w:val="005B7A5B"/>
    <w:rsid w:val="005C1EF6"/>
    <w:rsid w:val="005C23F5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791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5F3"/>
    <w:rsid w:val="005E57DB"/>
    <w:rsid w:val="005E5E0A"/>
    <w:rsid w:val="005E6A80"/>
    <w:rsid w:val="005E72A1"/>
    <w:rsid w:val="005E7BE6"/>
    <w:rsid w:val="005F1F89"/>
    <w:rsid w:val="005F2322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5EA"/>
    <w:rsid w:val="00603FDA"/>
    <w:rsid w:val="0060448C"/>
    <w:rsid w:val="00604628"/>
    <w:rsid w:val="00604D24"/>
    <w:rsid w:val="006052F3"/>
    <w:rsid w:val="006062C7"/>
    <w:rsid w:val="0060648B"/>
    <w:rsid w:val="006068A1"/>
    <w:rsid w:val="00606E7E"/>
    <w:rsid w:val="00607EDD"/>
    <w:rsid w:val="00610184"/>
    <w:rsid w:val="00610BB7"/>
    <w:rsid w:val="0061140A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D29"/>
    <w:rsid w:val="0062091B"/>
    <w:rsid w:val="0062175C"/>
    <w:rsid w:val="006221BF"/>
    <w:rsid w:val="00622C70"/>
    <w:rsid w:val="00622F9F"/>
    <w:rsid w:val="00623F94"/>
    <w:rsid w:val="00626045"/>
    <w:rsid w:val="0063048C"/>
    <w:rsid w:val="006304A4"/>
    <w:rsid w:val="006313E4"/>
    <w:rsid w:val="00632C3A"/>
    <w:rsid w:val="006330F4"/>
    <w:rsid w:val="0063480D"/>
    <w:rsid w:val="0063558A"/>
    <w:rsid w:val="00636364"/>
    <w:rsid w:val="00637415"/>
    <w:rsid w:val="00641A09"/>
    <w:rsid w:val="0064230D"/>
    <w:rsid w:val="00642B9D"/>
    <w:rsid w:val="00643AB7"/>
    <w:rsid w:val="00644D81"/>
    <w:rsid w:val="0064502B"/>
    <w:rsid w:val="0064545E"/>
    <w:rsid w:val="006455C2"/>
    <w:rsid w:val="00645A6A"/>
    <w:rsid w:val="00645D65"/>
    <w:rsid w:val="006461C8"/>
    <w:rsid w:val="00646C3D"/>
    <w:rsid w:val="00647595"/>
    <w:rsid w:val="006504A1"/>
    <w:rsid w:val="00650931"/>
    <w:rsid w:val="00650B4E"/>
    <w:rsid w:val="00651026"/>
    <w:rsid w:val="00651B75"/>
    <w:rsid w:val="006520BA"/>
    <w:rsid w:val="0065213B"/>
    <w:rsid w:val="006524D4"/>
    <w:rsid w:val="006552DB"/>
    <w:rsid w:val="0065555A"/>
    <w:rsid w:val="006563A7"/>
    <w:rsid w:val="00660458"/>
    <w:rsid w:val="00660FCE"/>
    <w:rsid w:val="00663870"/>
    <w:rsid w:val="006646C9"/>
    <w:rsid w:val="006652E0"/>
    <w:rsid w:val="0066750E"/>
    <w:rsid w:val="00667ADB"/>
    <w:rsid w:val="00671AC5"/>
    <w:rsid w:val="00672478"/>
    <w:rsid w:val="00672690"/>
    <w:rsid w:val="0067328D"/>
    <w:rsid w:val="006739AF"/>
    <w:rsid w:val="0067426F"/>
    <w:rsid w:val="0068069F"/>
    <w:rsid w:val="00681A5C"/>
    <w:rsid w:val="00682896"/>
    <w:rsid w:val="006843E6"/>
    <w:rsid w:val="0068469A"/>
    <w:rsid w:val="00684E99"/>
    <w:rsid w:val="00686859"/>
    <w:rsid w:val="00686CDF"/>
    <w:rsid w:val="00687384"/>
    <w:rsid w:val="00690C32"/>
    <w:rsid w:val="00691D17"/>
    <w:rsid w:val="006923A4"/>
    <w:rsid w:val="00692771"/>
    <w:rsid w:val="00692A34"/>
    <w:rsid w:val="00692BF0"/>
    <w:rsid w:val="00692F0A"/>
    <w:rsid w:val="0069360D"/>
    <w:rsid w:val="00693E5C"/>
    <w:rsid w:val="006950B9"/>
    <w:rsid w:val="006956AD"/>
    <w:rsid w:val="00695DEF"/>
    <w:rsid w:val="00696416"/>
    <w:rsid w:val="0069731F"/>
    <w:rsid w:val="0069764D"/>
    <w:rsid w:val="006A0543"/>
    <w:rsid w:val="006A0CB2"/>
    <w:rsid w:val="006A12E9"/>
    <w:rsid w:val="006A1762"/>
    <w:rsid w:val="006A276D"/>
    <w:rsid w:val="006A2FA7"/>
    <w:rsid w:val="006A3FEC"/>
    <w:rsid w:val="006A4FC1"/>
    <w:rsid w:val="006A53CE"/>
    <w:rsid w:val="006A5FC0"/>
    <w:rsid w:val="006A6D4B"/>
    <w:rsid w:val="006A73E1"/>
    <w:rsid w:val="006A77A9"/>
    <w:rsid w:val="006A78E2"/>
    <w:rsid w:val="006A7C8E"/>
    <w:rsid w:val="006B17C4"/>
    <w:rsid w:val="006B1B71"/>
    <w:rsid w:val="006B215B"/>
    <w:rsid w:val="006B365F"/>
    <w:rsid w:val="006B38A7"/>
    <w:rsid w:val="006B514A"/>
    <w:rsid w:val="006C0840"/>
    <w:rsid w:val="006C11C9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606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944"/>
    <w:rsid w:val="006E0908"/>
    <w:rsid w:val="006E10BA"/>
    <w:rsid w:val="006E179F"/>
    <w:rsid w:val="006E30D4"/>
    <w:rsid w:val="006E4D00"/>
    <w:rsid w:val="006E532C"/>
    <w:rsid w:val="006E53F7"/>
    <w:rsid w:val="006E620D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55F2"/>
    <w:rsid w:val="006F5B31"/>
    <w:rsid w:val="006F64A9"/>
    <w:rsid w:val="006F6706"/>
    <w:rsid w:val="006F6925"/>
    <w:rsid w:val="00701A7A"/>
    <w:rsid w:val="00702048"/>
    <w:rsid w:val="00702090"/>
    <w:rsid w:val="00703587"/>
    <w:rsid w:val="007036C3"/>
    <w:rsid w:val="00703D9B"/>
    <w:rsid w:val="00704372"/>
    <w:rsid w:val="00704A22"/>
    <w:rsid w:val="00704C10"/>
    <w:rsid w:val="00704D9B"/>
    <w:rsid w:val="0070645D"/>
    <w:rsid w:val="0070671F"/>
    <w:rsid w:val="0071118C"/>
    <w:rsid w:val="007111D9"/>
    <w:rsid w:val="0071128C"/>
    <w:rsid w:val="0071197F"/>
    <w:rsid w:val="00712B61"/>
    <w:rsid w:val="00712F03"/>
    <w:rsid w:val="007148EA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5B71"/>
    <w:rsid w:val="007261A9"/>
    <w:rsid w:val="0072623A"/>
    <w:rsid w:val="00726A14"/>
    <w:rsid w:val="007270C3"/>
    <w:rsid w:val="00727ABF"/>
    <w:rsid w:val="00727C83"/>
    <w:rsid w:val="00727D14"/>
    <w:rsid w:val="00730C62"/>
    <w:rsid w:val="00730D90"/>
    <w:rsid w:val="00731B58"/>
    <w:rsid w:val="00731E86"/>
    <w:rsid w:val="007320C7"/>
    <w:rsid w:val="00732145"/>
    <w:rsid w:val="007331ED"/>
    <w:rsid w:val="00733F68"/>
    <w:rsid w:val="00733FC2"/>
    <w:rsid w:val="00734B59"/>
    <w:rsid w:val="00734D74"/>
    <w:rsid w:val="007350B6"/>
    <w:rsid w:val="00735136"/>
    <w:rsid w:val="0073548C"/>
    <w:rsid w:val="00735A89"/>
    <w:rsid w:val="00736275"/>
    <w:rsid w:val="007369B1"/>
    <w:rsid w:val="00736A5F"/>
    <w:rsid w:val="00736EE7"/>
    <w:rsid w:val="00736EF3"/>
    <w:rsid w:val="0073701D"/>
    <w:rsid w:val="0073709D"/>
    <w:rsid w:val="0073744D"/>
    <w:rsid w:val="00737729"/>
    <w:rsid w:val="00737889"/>
    <w:rsid w:val="00740F98"/>
    <w:rsid w:val="00741300"/>
    <w:rsid w:val="007424CD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18EC"/>
    <w:rsid w:val="007526CD"/>
    <w:rsid w:val="00752CF2"/>
    <w:rsid w:val="00753E3D"/>
    <w:rsid w:val="00753E9F"/>
    <w:rsid w:val="00754F7E"/>
    <w:rsid w:val="00754FD2"/>
    <w:rsid w:val="00755AAC"/>
    <w:rsid w:val="00755D8F"/>
    <w:rsid w:val="0075731D"/>
    <w:rsid w:val="00760556"/>
    <w:rsid w:val="00761FC9"/>
    <w:rsid w:val="007625AF"/>
    <w:rsid w:val="00762818"/>
    <w:rsid w:val="007628A4"/>
    <w:rsid w:val="00762A4A"/>
    <w:rsid w:val="0076324A"/>
    <w:rsid w:val="00763F33"/>
    <w:rsid w:val="007642BC"/>
    <w:rsid w:val="007644F0"/>
    <w:rsid w:val="007645B7"/>
    <w:rsid w:val="007655D1"/>
    <w:rsid w:val="007660AF"/>
    <w:rsid w:val="0076741C"/>
    <w:rsid w:val="00767E3B"/>
    <w:rsid w:val="00770FFB"/>
    <w:rsid w:val="00771346"/>
    <w:rsid w:val="0077419E"/>
    <w:rsid w:val="007768B8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32C"/>
    <w:rsid w:val="007849A3"/>
    <w:rsid w:val="00786352"/>
    <w:rsid w:val="00787741"/>
    <w:rsid w:val="0078778B"/>
    <w:rsid w:val="00787B4F"/>
    <w:rsid w:val="00787BA4"/>
    <w:rsid w:val="00790833"/>
    <w:rsid w:val="0079093A"/>
    <w:rsid w:val="00791298"/>
    <w:rsid w:val="0079326C"/>
    <w:rsid w:val="0079374B"/>
    <w:rsid w:val="007947F4"/>
    <w:rsid w:val="007949F1"/>
    <w:rsid w:val="00795832"/>
    <w:rsid w:val="00795AEB"/>
    <w:rsid w:val="00796D08"/>
    <w:rsid w:val="007978F3"/>
    <w:rsid w:val="007A0EFA"/>
    <w:rsid w:val="007A17A6"/>
    <w:rsid w:val="007A252C"/>
    <w:rsid w:val="007A2A97"/>
    <w:rsid w:val="007A2C47"/>
    <w:rsid w:val="007A2D01"/>
    <w:rsid w:val="007A4465"/>
    <w:rsid w:val="007A4B13"/>
    <w:rsid w:val="007A4D22"/>
    <w:rsid w:val="007A5D2D"/>
    <w:rsid w:val="007A72B4"/>
    <w:rsid w:val="007A7CF7"/>
    <w:rsid w:val="007B018F"/>
    <w:rsid w:val="007B0334"/>
    <w:rsid w:val="007B0EA3"/>
    <w:rsid w:val="007B23FD"/>
    <w:rsid w:val="007B2F60"/>
    <w:rsid w:val="007B37FA"/>
    <w:rsid w:val="007B3DD4"/>
    <w:rsid w:val="007B410C"/>
    <w:rsid w:val="007B42D1"/>
    <w:rsid w:val="007B42E5"/>
    <w:rsid w:val="007B495E"/>
    <w:rsid w:val="007B7FF0"/>
    <w:rsid w:val="007C0087"/>
    <w:rsid w:val="007C02A5"/>
    <w:rsid w:val="007C114E"/>
    <w:rsid w:val="007C170D"/>
    <w:rsid w:val="007C38A1"/>
    <w:rsid w:val="007C53A6"/>
    <w:rsid w:val="007C60EE"/>
    <w:rsid w:val="007C6361"/>
    <w:rsid w:val="007C71A2"/>
    <w:rsid w:val="007D160B"/>
    <w:rsid w:val="007D2A61"/>
    <w:rsid w:val="007D3885"/>
    <w:rsid w:val="007D39B4"/>
    <w:rsid w:val="007D3DD5"/>
    <w:rsid w:val="007D4218"/>
    <w:rsid w:val="007D44C5"/>
    <w:rsid w:val="007D4662"/>
    <w:rsid w:val="007D4B2D"/>
    <w:rsid w:val="007D6423"/>
    <w:rsid w:val="007D6DE9"/>
    <w:rsid w:val="007D6EC9"/>
    <w:rsid w:val="007D7378"/>
    <w:rsid w:val="007E03DF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E7CA5"/>
    <w:rsid w:val="007F0BE3"/>
    <w:rsid w:val="007F0F93"/>
    <w:rsid w:val="007F1874"/>
    <w:rsid w:val="007F3596"/>
    <w:rsid w:val="007F3E9B"/>
    <w:rsid w:val="007F48FB"/>
    <w:rsid w:val="007F5917"/>
    <w:rsid w:val="007F5D56"/>
    <w:rsid w:val="007F62E0"/>
    <w:rsid w:val="007F66A9"/>
    <w:rsid w:val="007F72A1"/>
    <w:rsid w:val="007F73B8"/>
    <w:rsid w:val="00800181"/>
    <w:rsid w:val="0080148F"/>
    <w:rsid w:val="0080162A"/>
    <w:rsid w:val="00801DE3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0FD5"/>
    <w:rsid w:val="00811F48"/>
    <w:rsid w:val="0081253E"/>
    <w:rsid w:val="00812CE4"/>
    <w:rsid w:val="00812EA0"/>
    <w:rsid w:val="008135C8"/>
    <w:rsid w:val="00814474"/>
    <w:rsid w:val="008146A5"/>
    <w:rsid w:val="0081641F"/>
    <w:rsid w:val="00816427"/>
    <w:rsid w:val="008167A2"/>
    <w:rsid w:val="00816C34"/>
    <w:rsid w:val="00816D67"/>
    <w:rsid w:val="0082117F"/>
    <w:rsid w:val="00821819"/>
    <w:rsid w:val="00822FD7"/>
    <w:rsid w:val="00825715"/>
    <w:rsid w:val="00826804"/>
    <w:rsid w:val="00826F61"/>
    <w:rsid w:val="008277F6"/>
    <w:rsid w:val="00830627"/>
    <w:rsid w:val="008308FA"/>
    <w:rsid w:val="00830DBC"/>
    <w:rsid w:val="008317C1"/>
    <w:rsid w:val="00832407"/>
    <w:rsid w:val="00832871"/>
    <w:rsid w:val="008339FD"/>
    <w:rsid w:val="00833C5C"/>
    <w:rsid w:val="00833F93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3F6D"/>
    <w:rsid w:val="00844277"/>
    <w:rsid w:val="0084538A"/>
    <w:rsid w:val="008453C4"/>
    <w:rsid w:val="0084547E"/>
    <w:rsid w:val="00845732"/>
    <w:rsid w:val="00847158"/>
    <w:rsid w:val="008475B4"/>
    <w:rsid w:val="00847EC5"/>
    <w:rsid w:val="00850347"/>
    <w:rsid w:val="0085047B"/>
    <w:rsid w:val="008508A2"/>
    <w:rsid w:val="00850F11"/>
    <w:rsid w:val="00851468"/>
    <w:rsid w:val="00851B4C"/>
    <w:rsid w:val="00851C69"/>
    <w:rsid w:val="008523FB"/>
    <w:rsid w:val="008524D4"/>
    <w:rsid w:val="00853264"/>
    <w:rsid w:val="00853373"/>
    <w:rsid w:val="008552E0"/>
    <w:rsid w:val="008564DF"/>
    <w:rsid w:val="00856639"/>
    <w:rsid w:val="00856AE2"/>
    <w:rsid w:val="00857B06"/>
    <w:rsid w:val="00860B5B"/>
    <w:rsid w:val="0086188C"/>
    <w:rsid w:val="00861D22"/>
    <w:rsid w:val="00864EA0"/>
    <w:rsid w:val="008658A8"/>
    <w:rsid w:val="00866533"/>
    <w:rsid w:val="00866662"/>
    <w:rsid w:val="0086718B"/>
    <w:rsid w:val="00867343"/>
    <w:rsid w:val="00867ACB"/>
    <w:rsid w:val="00867FE2"/>
    <w:rsid w:val="00870548"/>
    <w:rsid w:val="00871257"/>
    <w:rsid w:val="008717F6"/>
    <w:rsid w:val="00871ACB"/>
    <w:rsid w:val="00872693"/>
    <w:rsid w:val="008737E7"/>
    <w:rsid w:val="0087549B"/>
    <w:rsid w:val="00875D55"/>
    <w:rsid w:val="008768C9"/>
    <w:rsid w:val="00876981"/>
    <w:rsid w:val="00877B65"/>
    <w:rsid w:val="0088044C"/>
    <w:rsid w:val="008812FB"/>
    <w:rsid w:val="00881451"/>
    <w:rsid w:val="008845B2"/>
    <w:rsid w:val="00885ADB"/>
    <w:rsid w:val="0088663A"/>
    <w:rsid w:val="00887B6C"/>
    <w:rsid w:val="00890463"/>
    <w:rsid w:val="00890685"/>
    <w:rsid w:val="00890C57"/>
    <w:rsid w:val="00891A35"/>
    <w:rsid w:val="00891B31"/>
    <w:rsid w:val="00891E8F"/>
    <w:rsid w:val="008933F6"/>
    <w:rsid w:val="00893E77"/>
    <w:rsid w:val="00894246"/>
    <w:rsid w:val="00894B30"/>
    <w:rsid w:val="00895B8F"/>
    <w:rsid w:val="008A0210"/>
    <w:rsid w:val="008A25F4"/>
    <w:rsid w:val="008A38F8"/>
    <w:rsid w:val="008A3E0C"/>
    <w:rsid w:val="008A3F67"/>
    <w:rsid w:val="008A42EE"/>
    <w:rsid w:val="008A4539"/>
    <w:rsid w:val="008A5B77"/>
    <w:rsid w:val="008A6621"/>
    <w:rsid w:val="008A743A"/>
    <w:rsid w:val="008A7730"/>
    <w:rsid w:val="008A7AC4"/>
    <w:rsid w:val="008B107B"/>
    <w:rsid w:val="008B1501"/>
    <w:rsid w:val="008B151D"/>
    <w:rsid w:val="008B16DD"/>
    <w:rsid w:val="008B388A"/>
    <w:rsid w:val="008B517B"/>
    <w:rsid w:val="008B7AC7"/>
    <w:rsid w:val="008C04EF"/>
    <w:rsid w:val="008C15B0"/>
    <w:rsid w:val="008C1677"/>
    <w:rsid w:val="008C179B"/>
    <w:rsid w:val="008C17DF"/>
    <w:rsid w:val="008C20AC"/>
    <w:rsid w:val="008C2DC3"/>
    <w:rsid w:val="008C2FB5"/>
    <w:rsid w:val="008C38C1"/>
    <w:rsid w:val="008C5A1C"/>
    <w:rsid w:val="008C5E29"/>
    <w:rsid w:val="008C68D8"/>
    <w:rsid w:val="008D230B"/>
    <w:rsid w:val="008D508C"/>
    <w:rsid w:val="008D513D"/>
    <w:rsid w:val="008D6259"/>
    <w:rsid w:val="008D79CB"/>
    <w:rsid w:val="008D7BA9"/>
    <w:rsid w:val="008E0DB0"/>
    <w:rsid w:val="008E11F1"/>
    <w:rsid w:val="008E1D42"/>
    <w:rsid w:val="008E1E1B"/>
    <w:rsid w:val="008E32ED"/>
    <w:rsid w:val="008E39E1"/>
    <w:rsid w:val="008E428E"/>
    <w:rsid w:val="008E4E36"/>
    <w:rsid w:val="008E5D1A"/>
    <w:rsid w:val="008E636A"/>
    <w:rsid w:val="008E7D3C"/>
    <w:rsid w:val="008F08F1"/>
    <w:rsid w:val="008F2C9A"/>
    <w:rsid w:val="008F3176"/>
    <w:rsid w:val="008F368A"/>
    <w:rsid w:val="008F3C90"/>
    <w:rsid w:val="008F590E"/>
    <w:rsid w:val="008F7552"/>
    <w:rsid w:val="008F7834"/>
    <w:rsid w:val="00900FA6"/>
    <w:rsid w:val="0090146D"/>
    <w:rsid w:val="009026FD"/>
    <w:rsid w:val="00902909"/>
    <w:rsid w:val="00905221"/>
    <w:rsid w:val="00906195"/>
    <w:rsid w:val="009065E5"/>
    <w:rsid w:val="009068A1"/>
    <w:rsid w:val="00906F39"/>
    <w:rsid w:val="0090711A"/>
    <w:rsid w:val="009100D9"/>
    <w:rsid w:val="00910A48"/>
    <w:rsid w:val="0091120E"/>
    <w:rsid w:val="00911A2B"/>
    <w:rsid w:val="00914197"/>
    <w:rsid w:val="009147D1"/>
    <w:rsid w:val="00920C36"/>
    <w:rsid w:val="00920D4A"/>
    <w:rsid w:val="00920EF8"/>
    <w:rsid w:val="00922698"/>
    <w:rsid w:val="00922DCA"/>
    <w:rsid w:val="00924F01"/>
    <w:rsid w:val="009251A8"/>
    <w:rsid w:val="00925608"/>
    <w:rsid w:val="00925F42"/>
    <w:rsid w:val="00926006"/>
    <w:rsid w:val="0092646D"/>
    <w:rsid w:val="009264B8"/>
    <w:rsid w:val="00926696"/>
    <w:rsid w:val="00926BE6"/>
    <w:rsid w:val="00930B14"/>
    <w:rsid w:val="00931C07"/>
    <w:rsid w:val="00931DCE"/>
    <w:rsid w:val="009327A4"/>
    <w:rsid w:val="0093348D"/>
    <w:rsid w:val="0093386B"/>
    <w:rsid w:val="009341CB"/>
    <w:rsid w:val="0093485A"/>
    <w:rsid w:val="00934D7A"/>
    <w:rsid w:val="009355B1"/>
    <w:rsid w:val="00935D35"/>
    <w:rsid w:val="00936418"/>
    <w:rsid w:val="009402C6"/>
    <w:rsid w:val="009423D4"/>
    <w:rsid w:val="0094278C"/>
    <w:rsid w:val="00943C32"/>
    <w:rsid w:val="00944058"/>
    <w:rsid w:val="009451C1"/>
    <w:rsid w:val="00945C81"/>
    <w:rsid w:val="00946C2F"/>
    <w:rsid w:val="0094728A"/>
    <w:rsid w:val="00947515"/>
    <w:rsid w:val="00947617"/>
    <w:rsid w:val="009505AE"/>
    <w:rsid w:val="00950FA5"/>
    <w:rsid w:val="009512EF"/>
    <w:rsid w:val="00951A58"/>
    <w:rsid w:val="00951F92"/>
    <w:rsid w:val="0095357D"/>
    <w:rsid w:val="00953E3A"/>
    <w:rsid w:val="009540FE"/>
    <w:rsid w:val="0095423A"/>
    <w:rsid w:val="0095448A"/>
    <w:rsid w:val="0095459C"/>
    <w:rsid w:val="00956B05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342C"/>
    <w:rsid w:val="0096423E"/>
    <w:rsid w:val="00964360"/>
    <w:rsid w:val="00965845"/>
    <w:rsid w:val="0096627E"/>
    <w:rsid w:val="00967F31"/>
    <w:rsid w:val="00970747"/>
    <w:rsid w:val="0097190F"/>
    <w:rsid w:val="00971B42"/>
    <w:rsid w:val="00971EE1"/>
    <w:rsid w:val="00972CDC"/>
    <w:rsid w:val="00973CD7"/>
    <w:rsid w:val="00973ED5"/>
    <w:rsid w:val="00973FBF"/>
    <w:rsid w:val="009745B3"/>
    <w:rsid w:val="00974A29"/>
    <w:rsid w:val="0097514B"/>
    <w:rsid w:val="00975BFA"/>
    <w:rsid w:val="009762E9"/>
    <w:rsid w:val="00976B22"/>
    <w:rsid w:val="0097747E"/>
    <w:rsid w:val="009777C1"/>
    <w:rsid w:val="00980909"/>
    <w:rsid w:val="009814F4"/>
    <w:rsid w:val="0098173B"/>
    <w:rsid w:val="00982853"/>
    <w:rsid w:val="009830D0"/>
    <w:rsid w:val="00983163"/>
    <w:rsid w:val="009832F2"/>
    <w:rsid w:val="00983480"/>
    <w:rsid w:val="009843E2"/>
    <w:rsid w:val="009844D1"/>
    <w:rsid w:val="00984ABE"/>
    <w:rsid w:val="0098537F"/>
    <w:rsid w:val="00985447"/>
    <w:rsid w:val="00986B3F"/>
    <w:rsid w:val="009877A1"/>
    <w:rsid w:val="00987B47"/>
    <w:rsid w:val="009909A6"/>
    <w:rsid w:val="00990E25"/>
    <w:rsid w:val="009911D5"/>
    <w:rsid w:val="009917C2"/>
    <w:rsid w:val="0099234B"/>
    <w:rsid w:val="009933A8"/>
    <w:rsid w:val="00996324"/>
    <w:rsid w:val="00996865"/>
    <w:rsid w:val="00996DD9"/>
    <w:rsid w:val="009978D3"/>
    <w:rsid w:val="00997F77"/>
    <w:rsid w:val="009A0F81"/>
    <w:rsid w:val="009A1411"/>
    <w:rsid w:val="009A20A3"/>
    <w:rsid w:val="009A2265"/>
    <w:rsid w:val="009A29F6"/>
    <w:rsid w:val="009A38E1"/>
    <w:rsid w:val="009A46EB"/>
    <w:rsid w:val="009A4C8F"/>
    <w:rsid w:val="009A538D"/>
    <w:rsid w:val="009A564C"/>
    <w:rsid w:val="009A604A"/>
    <w:rsid w:val="009A67E3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93C"/>
    <w:rsid w:val="009B7C29"/>
    <w:rsid w:val="009C03CE"/>
    <w:rsid w:val="009C0A7E"/>
    <w:rsid w:val="009C0D51"/>
    <w:rsid w:val="009C0E65"/>
    <w:rsid w:val="009C1DFE"/>
    <w:rsid w:val="009C2883"/>
    <w:rsid w:val="009C3B8C"/>
    <w:rsid w:val="009C449C"/>
    <w:rsid w:val="009C5260"/>
    <w:rsid w:val="009C5E15"/>
    <w:rsid w:val="009C600F"/>
    <w:rsid w:val="009D0899"/>
    <w:rsid w:val="009D0BDB"/>
    <w:rsid w:val="009D11BC"/>
    <w:rsid w:val="009D1357"/>
    <w:rsid w:val="009D1EA5"/>
    <w:rsid w:val="009D2634"/>
    <w:rsid w:val="009D3704"/>
    <w:rsid w:val="009D40BD"/>
    <w:rsid w:val="009D49C4"/>
    <w:rsid w:val="009D4E97"/>
    <w:rsid w:val="009D5019"/>
    <w:rsid w:val="009D62C6"/>
    <w:rsid w:val="009D7319"/>
    <w:rsid w:val="009D744B"/>
    <w:rsid w:val="009D7BA5"/>
    <w:rsid w:val="009E0B70"/>
    <w:rsid w:val="009E0E09"/>
    <w:rsid w:val="009E1340"/>
    <w:rsid w:val="009E14A7"/>
    <w:rsid w:val="009E153E"/>
    <w:rsid w:val="009E38D4"/>
    <w:rsid w:val="009E4136"/>
    <w:rsid w:val="009E4512"/>
    <w:rsid w:val="009E47B7"/>
    <w:rsid w:val="009E4DB5"/>
    <w:rsid w:val="009E564B"/>
    <w:rsid w:val="009E5D1D"/>
    <w:rsid w:val="009E5D56"/>
    <w:rsid w:val="009E7453"/>
    <w:rsid w:val="009E7EB2"/>
    <w:rsid w:val="009F11C1"/>
    <w:rsid w:val="009F1970"/>
    <w:rsid w:val="009F232C"/>
    <w:rsid w:val="009F25CB"/>
    <w:rsid w:val="009F26DF"/>
    <w:rsid w:val="009F2CCB"/>
    <w:rsid w:val="009F3781"/>
    <w:rsid w:val="009F3D6E"/>
    <w:rsid w:val="009F3F96"/>
    <w:rsid w:val="009F4381"/>
    <w:rsid w:val="009F438E"/>
    <w:rsid w:val="009F4BA2"/>
    <w:rsid w:val="009F634D"/>
    <w:rsid w:val="009F6A81"/>
    <w:rsid w:val="009F6C4B"/>
    <w:rsid w:val="009F7A1C"/>
    <w:rsid w:val="00A0075A"/>
    <w:rsid w:val="00A00A88"/>
    <w:rsid w:val="00A01812"/>
    <w:rsid w:val="00A02280"/>
    <w:rsid w:val="00A0267B"/>
    <w:rsid w:val="00A02681"/>
    <w:rsid w:val="00A03501"/>
    <w:rsid w:val="00A0392E"/>
    <w:rsid w:val="00A039AA"/>
    <w:rsid w:val="00A04019"/>
    <w:rsid w:val="00A04927"/>
    <w:rsid w:val="00A059C9"/>
    <w:rsid w:val="00A06021"/>
    <w:rsid w:val="00A0719B"/>
    <w:rsid w:val="00A07323"/>
    <w:rsid w:val="00A07AF7"/>
    <w:rsid w:val="00A07F00"/>
    <w:rsid w:val="00A109C2"/>
    <w:rsid w:val="00A122A3"/>
    <w:rsid w:val="00A123B5"/>
    <w:rsid w:val="00A125C4"/>
    <w:rsid w:val="00A1279E"/>
    <w:rsid w:val="00A12F08"/>
    <w:rsid w:val="00A13B3B"/>
    <w:rsid w:val="00A14003"/>
    <w:rsid w:val="00A148DB"/>
    <w:rsid w:val="00A15F33"/>
    <w:rsid w:val="00A1675B"/>
    <w:rsid w:val="00A16D53"/>
    <w:rsid w:val="00A175A8"/>
    <w:rsid w:val="00A17B65"/>
    <w:rsid w:val="00A17DEB"/>
    <w:rsid w:val="00A202C4"/>
    <w:rsid w:val="00A22502"/>
    <w:rsid w:val="00A22DE6"/>
    <w:rsid w:val="00A2433A"/>
    <w:rsid w:val="00A24820"/>
    <w:rsid w:val="00A25D5B"/>
    <w:rsid w:val="00A26BC8"/>
    <w:rsid w:val="00A26C9C"/>
    <w:rsid w:val="00A27A66"/>
    <w:rsid w:val="00A27BF0"/>
    <w:rsid w:val="00A315B9"/>
    <w:rsid w:val="00A31B39"/>
    <w:rsid w:val="00A32CF4"/>
    <w:rsid w:val="00A3345D"/>
    <w:rsid w:val="00A33461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D93"/>
    <w:rsid w:val="00A42F36"/>
    <w:rsid w:val="00A43497"/>
    <w:rsid w:val="00A435D5"/>
    <w:rsid w:val="00A436DB"/>
    <w:rsid w:val="00A439D4"/>
    <w:rsid w:val="00A4464C"/>
    <w:rsid w:val="00A446E8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0C01"/>
    <w:rsid w:val="00A51152"/>
    <w:rsid w:val="00A525A9"/>
    <w:rsid w:val="00A52EFF"/>
    <w:rsid w:val="00A53AD9"/>
    <w:rsid w:val="00A53F87"/>
    <w:rsid w:val="00A54793"/>
    <w:rsid w:val="00A548F1"/>
    <w:rsid w:val="00A54DD3"/>
    <w:rsid w:val="00A54E4D"/>
    <w:rsid w:val="00A54FC8"/>
    <w:rsid w:val="00A55522"/>
    <w:rsid w:val="00A55C8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478"/>
    <w:rsid w:val="00A66B5C"/>
    <w:rsid w:val="00A67934"/>
    <w:rsid w:val="00A715A1"/>
    <w:rsid w:val="00A715EF"/>
    <w:rsid w:val="00A71697"/>
    <w:rsid w:val="00A71EF6"/>
    <w:rsid w:val="00A730BC"/>
    <w:rsid w:val="00A73C7E"/>
    <w:rsid w:val="00A77BE2"/>
    <w:rsid w:val="00A80184"/>
    <w:rsid w:val="00A80607"/>
    <w:rsid w:val="00A80F59"/>
    <w:rsid w:val="00A816EE"/>
    <w:rsid w:val="00A8263F"/>
    <w:rsid w:val="00A83907"/>
    <w:rsid w:val="00A84043"/>
    <w:rsid w:val="00A84573"/>
    <w:rsid w:val="00A84EE9"/>
    <w:rsid w:val="00A854F2"/>
    <w:rsid w:val="00A85799"/>
    <w:rsid w:val="00A86272"/>
    <w:rsid w:val="00A86353"/>
    <w:rsid w:val="00A866D2"/>
    <w:rsid w:val="00A87D79"/>
    <w:rsid w:val="00A87E9E"/>
    <w:rsid w:val="00A90630"/>
    <w:rsid w:val="00A90BA0"/>
    <w:rsid w:val="00A912D6"/>
    <w:rsid w:val="00A91413"/>
    <w:rsid w:val="00A95EF8"/>
    <w:rsid w:val="00A9601C"/>
    <w:rsid w:val="00A964DD"/>
    <w:rsid w:val="00A96925"/>
    <w:rsid w:val="00A96F6D"/>
    <w:rsid w:val="00A97789"/>
    <w:rsid w:val="00AA0E3F"/>
    <w:rsid w:val="00AA105C"/>
    <w:rsid w:val="00AA1402"/>
    <w:rsid w:val="00AA1AF2"/>
    <w:rsid w:val="00AA20A0"/>
    <w:rsid w:val="00AA231A"/>
    <w:rsid w:val="00AA2753"/>
    <w:rsid w:val="00AA2BD2"/>
    <w:rsid w:val="00AA3DB9"/>
    <w:rsid w:val="00AA5158"/>
    <w:rsid w:val="00AA6E86"/>
    <w:rsid w:val="00AA6F17"/>
    <w:rsid w:val="00AA7323"/>
    <w:rsid w:val="00AA74E8"/>
    <w:rsid w:val="00AB142B"/>
    <w:rsid w:val="00AB219C"/>
    <w:rsid w:val="00AB22BB"/>
    <w:rsid w:val="00AB5A13"/>
    <w:rsid w:val="00AB6B7F"/>
    <w:rsid w:val="00AC04AF"/>
    <w:rsid w:val="00AC0640"/>
    <w:rsid w:val="00AC0E50"/>
    <w:rsid w:val="00AC0E77"/>
    <w:rsid w:val="00AC14DF"/>
    <w:rsid w:val="00AC1D26"/>
    <w:rsid w:val="00AC2689"/>
    <w:rsid w:val="00AC3378"/>
    <w:rsid w:val="00AC4CD7"/>
    <w:rsid w:val="00AC5349"/>
    <w:rsid w:val="00AC677E"/>
    <w:rsid w:val="00AC6F0D"/>
    <w:rsid w:val="00AC79DD"/>
    <w:rsid w:val="00AC7BB3"/>
    <w:rsid w:val="00AD04AB"/>
    <w:rsid w:val="00AD0810"/>
    <w:rsid w:val="00AD10F3"/>
    <w:rsid w:val="00AD1323"/>
    <w:rsid w:val="00AD1429"/>
    <w:rsid w:val="00AD1C27"/>
    <w:rsid w:val="00AD2200"/>
    <w:rsid w:val="00AD2935"/>
    <w:rsid w:val="00AD2E74"/>
    <w:rsid w:val="00AD31DF"/>
    <w:rsid w:val="00AD34AD"/>
    <w:rsid w:val="00AD4A05"/>
    <w:rsid w:val="00AD5F6B"/>
    <w:rsid w:val="00AD7425"/>
    <w:rsid w:val="00AE05D9"/>
    <w:rsid w:val="00AE0664"/>
    <w:rsid w:val="00AE0E4C"/>
    <w:rsid w:val="00AE1415"/>
    <w:rsid w:val="00AE1ABC"/>
    <w:rsid w:val="00AE29C0"/>
    <w:rsid w:val="00AE3FED"/>
    <w:rsid w:val="00AE4B31"/>
    <w:rsid w:val="00AE4D9C"/>
    <w:rsid w:val="00AE4E84"/>
    <w:rsid w:val="00AE5B6A"/>
    <w:rsid w:val="00AE7F80"/>
    <w:rsid w:val="00AF0281"/>
    <w:rsid w:val="00AF195E"/>
    <w:rsid w:val="00AF2FBF"/>
    <w:rsid w:val="00AF39D7"/>
    <w:rsid w:val="00AF3BBA"/>
    <w:rsid w:val="00AF3F62"/>
    <w:rsid w:val="00AF47BA"/>
    <w:rsid w:val="00AF58AA"/>
    <w:rsid w:val="00AF679A"/>
    <w:rsid w:val="00AF75AA"/>
    <w:rsid w:val="00B0179C"/>
    <w:rsid w:val="00B017E0"/>
    <w:rsid w:val="00B036AE"/>
    <w:rsid w:val="00B03FEC"/>
    <w:rsid w:val="00B04942"/>
    <w:rsid w:val="00B05A7A"/>
    <w:rsid w:val="00B05CB7"/>
    <w:rsid w:val="00B07F05"/>
    <w:rsid w:val="00B10BDA"/>
    <w:rsid w:val="00B11491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17D46"/>
    <w:rsid w:val="00B2001C"/>
    <w:rsid w:val="00B20D14"/>
    <w:rsid w:val="00B20E82"/>
    <w:rsid w:val="00B2117B"/>
    <w:rsid w:val="00B21853"/>
    <w:rsid w:val="00B23567"/>
    <w:rsid w:val="00B23868"/>
    <w:rsid w:val="00B2505C"/>
    <w:rsid w:val="00B254A5"/>
    <w:rsid w:val="00B25ABA"/>
    <w:rsid w:val="00B263F7"/>
    <w:rsid w:val="00B27192"/>
    <w:rsid w:val="00B276FB"/>
    <w:rsid w:val="00B27FB4"/>
    <w:rsid w:val="00B30B29"/>
    <w:rsid w:val="00B313B6"/>
    <w:rsid w:val="00B315D1"/>
    <w:rsid w:val="00B323ED"/>
    <w:rsid w:val="00B32D25"/>
    <w:rsid w:val="00B32FC2"/>
    <w:rsid w:val="00B33094"/>
    <w:rsid w:val="00B33122"/>
    <w:rsid w:val="00B3388E"/>
    <w:rsid w:val="00B33EFF"/>
    <w:rsid w:val="00B34D9E"/>
    <w:rsid w:val="00B34EF1"/>
    <w:rsid w:val="00B35516"/>
    <w:rsid w:val="00B365C7"/>
    <w:rsid w:val="00B365CE"/>
    <w:rsid w:val="00B37D67"/>
    <w:rsid w:val="00B37F49"/>
    <w:rsid w:val="00B4061B"/>
    <w:rsid w:val="00B413F3"/>
    <w:rsid w:val="00B42007"/>
    <w:rsid w:val="00B44AC5"/>
    <w:rsid w:val="00B459C4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F1B"/>
    <w:rsid w:val="00B54098"/>
    <w:rsid w:val="00B540A0"/>
    <w:rsid w:val="00B54563"/>
    <w:rsid w:val="00B5598E"/>
    <w:rsid w:val="00B55F8E"/>
    <w:rsid w:val="00B56A26"/>
    <w:rsid w:val="00B600F9"/>
    <w:rsid w:val="00B61378"/>
    <w:rsid w:val="00B61F96"/>
    <w:rsid w:val="00B62437"/>
    <w:rsid w:val="00B6279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5DB5"/>
    <w:rsid w:val="00B764F6"/>
    <w:rsid w:val="00B7789F"/>
    <w:rsid w:val="00B801B9"/>
    <w:rsid w:val="00B80C8B"/>
    <w:rsid w:val="00B80DF9"/>
    <w:rsid w:val="00B81DE9"/>
    <w:rsid w:val="00B81FB8"/>
    <w:rsid w:val="00B8289C"/>
    <w:rsid w:val="00B828FC"/>
    <w:rsid w:val="00B82AC6"/>
    <w:rsid w:val="00B82E3D"/>
    <w:rsid w:val="00B84C13"/>
    <w:rsid w:val="00B84CA2"/>
    <w:rsid w:val="00B854EF"/>
    <w:rsid w:val="00B85BE2"/>
    <w:rsid w:val="00B865EC"/>
    <w:rsid w:val="00B87A8D"/>
    <w:rsid w:val="00B90E40"/>
    <w:rsid w:val="00B92054"/>
    <w:rsid w:val="00B928AB"/>
    <w:rsid w:val="00B94AB4"/>
    <w:rsid w:val="00B9541E"/>
    <w:rsid w:val="00B962E7"/>
    <w:rsid w:val="00B96830"/>
    <w:rsid w:val="00B96ADA"/>
    <w:rsid w:val="00B971FB"/>
    <w:rsid w:val="00BA0216"/>
    <w:rsid w:val="00BA0F55"/>
    <w:rsid w:val="00BA148D"/>
    <w:rsid w:val="00BA252D"/>
    <w:rsid w:val="00BA26F4"/>
    <w:rsid w:val="00BA3396"/>
    <w:rsid w:val="00BA38A0"/>
    <w:rsid w:val="00BA3E20"/>
    <w:rsid w:val="00BA411B"/>
    <w:rsid w:val="00BA4506"/>
    <w:rsid w:val="00BA58B3"/>
    <w:rsid w:val="00BA6C21"/>
    <w:rsid w:val="00BA6D5C"/>
    <w:rsid w:val="00BB17FE"/>
    <w:rsid w:val="00BB19E5"/>
    <w:rsid w:val="00BB3589"/>
    <w:rsid w:val="00BB392D"/>
    <w:rsid w:val="00BB44B2"/>
    <w:rsid w:val="00BB5BB0"/>
    <w:rsid w:val="00BB683D"/>
    <w:rsid w:val="00BB6DE1"/>
    <w:rsid w:val="00BC0126"/>
    <w:rsid w:val="00BC0902"/>
    <w:rsid w:val="00BC17B9"/>
    <w:rsid w:val="00BC27D7"/>
    <w:rsid w:val="00BC3106"/>
    <w:rsid w:val="00BC3355"/>
    <w:rsid w:val="00BC3FE7"/>
    <w:rsid w:val="00BC4095"/>
    <w:rsid w:val="00BC5E77"/>
    <w:rsid w:val="00BC6731"/>
    <w:rsid w:val="00BC7362"/>
    <w:rsid w:val="00BC7AB0"/>
    <w:rsid w:val="00BC7E5C"/>
    <w:rsid w:val="00BD0A71"/>
    <w:rsid w:val="00BD1030"/>
    <w:rsid w:val="00BD1432"/>
    <w:rsid w:val="00BD165C"/>
    <w:rsid w:val="00BD17EA"/>
    <w:rsid w:val="00BD2653"/>
    <w:rsid w:val="00BD3935"/>
    <w:rsid w:val="00BD3BCA"/>
    <w:rsid w:val="00BD5A92"/>
    <w:rsid w:val="00BD5E54"/>
    <w:rsid w:val="00BD5F07"/>
    <w:rsid w:val="00BD69B9"/>
    <w:rsid w:val="00BD69BE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99"/>
    <w:rsid w:val="00BE75E3"/>
    <w:rsid w:val="00BE79A5"/>
    <w:rsid w:val="00BF0D1E"/>
    <w:rsid w:val="00BF16B1"/>
    <w:rsid w:val="00BF1FAE"/>
    <w:rsid w:val="00BF215E"/>
    <w:rsid w:val="00BF2213"/>
    <w:rsid w:val="00BF440F"/>
    <w:rsid w:val="00BF5034"/>
    <w:rsid w:val="00BF5E2D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0E45"/>
    <w:rsid w:val="00C1154B"/>
    <w:rsid w:val="00C13994"/>
    <w:rsid w:val="00C160CA"/>
    <w:rsid w:val="00C16FB6"/>
    <w:rsid w:val="00C17078"/>
    <w:rsid w:val="00C179CE"/>
    <w:rsid w:val="00C20171"/>
    <w:rsid w:val="00C22AA4"/>
    <w:rsid w:val="00C22BAF"/>
    <w:rsid w:val="00C239D2"/>
    <w:rsid w:val="00C23C9A"/>
    <w:rsid w:val="00C27894"/>
    <w:rsid w:val="00C300BD"/>
    <w:rsid w:val="00C302E3"/>
    <w:rsid w:val="00C30479"/>
    <w:rsid w:val="00C3369B"/>
    <w:rsid w:val="00C346D8"/>
    <w:rsid w:val="00C348A8"/>
    <w:rsid w:val="00C35FAC"/>
    <w:rsid w:val="00C4031F"/>
    <w:rsid w:val="00C405C7"/>
    <w:rsid w:val="00C40934"/>
    <w:rsid w:val="00C4098E"/>
    <w:rsid w:val="00C40D36"/>
    <w:rsid w:val="00C4203B"/>
    <w:rsid w:val="00C420C0"/>
    <w:rsid w:val="00C42B32"/>
    <w:rsid w:val="00C42CA6"/>
    <w:rsid w:val="00C4344E"/>
    <w:rsid w:val="00C4366F"/>
    <w:rsid w:val="00C4371E"/>
    <w:rsid w:val="00C43B2D"/>
    <w:rsid w:val="00C44226"/>
    <w:rsid w:val="00C443C9"/>
    <w:rsid w:val="00C447B6"/>
    <w:rsid w:val="00C44BD7"/>
    <w:rsid w:val="00C45A47"/>
    <w:rsid w:val="00C469F2"/>
    <w:rsid w:val="00C475A2"/>
    <w:rsid w:val="00C47648"/>
    <w:rsid w:val="00C47A14"/>
    <w:rsid w:val="00C51977"/>
    <w:rsid w:val="00C51D86"/>
    <w:rsid w:val="00C526AC"/>
    <w:rsid w:val="00C52912"/>
    <w:rsid w:val="00C53501"/>
    <w:rsid w:val="00C53602"/>
    <w:rsid w:val="00C5383A"/>
    <w:rsid w:val="00C546DD"/>
    <w:rsid w:val="00C554B0"/>
    <w:rsid w:val="00C55DFF"/>
    <w:rsid w:val="00C60A6D"/>
    <w:rsid w:val="00C61297"/>
    <w:rsid w:val="00C61B4F"/>
    <w:rsid w:val="00C630FA"/>
    <w:rsid w:val="00C636BE"/>
    <w:rsid w:val="00C63AE0"/>
    <w:rsid w:val="00C63F04"/>
    <w:rsid w:val="00C645EA"/>
    <w:rsid w:val="00C64EBD"/>
    <w:rsid w:val="00C64F25"/>
    <w:rsid w:val="00C65DA5"/>
    <w:rsid w:val="00C66320"/>
    <w:rsid w:val="00C67AD4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3E23"/>
    <w:rsid w:val="00C75441"/>
    <w:rsid w:val="00C7563C"/>
    <w:rsid w:val="00C762B1"/>
    <w:rsid w:val="00C7659B"/>
    <w:rsid w:val="00C7700F"/>
    <w:rsid w:val="00C77B33"/>
    <w:rsid w:val="00C813CE"/>
    <w:rsid w:val="00C81515"/>
    <w:rsid w:val="00C815E1"/>
    <w:rsid w:val="00C81AF3"/>
    <w:rsid w:val="00C81AF6"/>
    <w:rsid w:val="00C8229C"/>
    <w:rsid w:val="00C83088"/>
    <w:rsid w:val="00C83E10"/>
    <w:rsid w:val="00C8629D"/>
    <w:rsid w:val="00C87019"/>
    <w:rsid w:val="00C87D88"/>
    <w:rsid w:val="00C87F63"/>
    <w:rsid w:val="00C902A8"/>
    <w:rsid w:val="00C90972"/>
    <w:rsid w:val="00C9158F"/>
    <w:rsid w:val="00C91BDF"/>
    <w:rsid w:val="00C91FC5"/>
    <w:rsid w:val="00C920B9"/>
    <w:rsid w:val="00C922F0"/>
    <w:rsid w:val="00C92640"/>
    <w:rsid w:val="00C93074"/>
    <w:rsid w:val="00C945B7"/>
    <w:rsid w:val="00C947EF"/>
    <w:rsid w:val="00C94A46"/>
    <w:rsid w:val="00C94D9F"/>
    <w:rsid w:val="00C97185"/>
    <w:rsid w:val="00CA0309"/>
    <w:rsid w:val="00CA0885"/>
    <w:rsid w:val="00CA1FF9"/>
    <w:rsid w:val="00CA2655"/>
    <w:rsid w:val="00CA3875"/>
    <w:rsid w:val="00CA3BD8"/>
    <w:rsid w:val="00CA4657"/>
    <w:rsid w:val="00CA6982"/>
    <w:rsid w:val="00CA6C17"/>
    <w:rsid w:val="00CA7769"/>
    <w:rsid w:val="00CB1473"/>
    <w:rsid w:val="00CB2485"/>
    <w:rsid w:val="00CB2924"/>
    <w:rsid w:val="00CB4EC9"/>
    <w:rsid w:val="00CB5507"/>
    <w:rsid w:val="00CB5F08"/>
    <w:rsid w:val="00CB6DD4"/>
    <w:rsid w:val="00CC064F"/>
    <w:rsid w:val="00CC078C"/>
    <w:rsid w:val="00CC0E03"/>
    <w:rsid w:val="00CC20A7"/>
    <w:rsid w:val="00CC2CE1"/>
    <w:rsid w:val="00CC3A54"/>
    <w:rsid w:val="00CC3E9F"/>
    <w:rsid w:val="00CC4016"/>
    <w:rsid w:val="00CC669D"/>
    <w:rsid w:val="00CC6D98"/>
    <w:rsid w:val="00CC7910"/>
    <w:rsid w:val="00CC7AB6"/>
    <w:rsid w:val="00CC7D34"/>
    <w:rsid w:val="00CD07D2"/>
    <w:rsid w:val="00CD0A0D"/>
    <w:rsid w:val="00CD10B4"/>
    <w:rsid w:val="00CD1DDD"/>
    <w:rsid w:val="00CD2CD6"/>
    <w:rsid w:val="00CD42F1"/>
    <w:rsid w:val="00CD4B2C"/>
    <w:rsid w:val="00CD4FFB"/>
    <w:rsid w:val="00CD517C"/>
    <w:rsid w:val="00CD5921"/>
    <w:rsid w:val="00CD5AF5"/>
    <w:rsid w:val="00CD62F1"/>
    <w:rsid w:val="00CE02E7"/>
    <w:rsid w:val="00CE0F3E"/>
    <w:rsid w:val="00CE1FA2"/>
    <w:rsid w:val="00CE251D"/>
    <w:rsid w:val="00CE27E1"/>
    <w:rsid w:val="00CE34A3"/>
    <w:rsid w:val="00CE35A1"/>
    <w:rsid w:val="00CE39A8"/>
    <w:rsid w:val="00CE410D"/>
    <w:rsid w:val="00CE5182"/>
    <w:rsid w:val="00CF168A"/>
    <w:rsid w:val="00CF1D07"/>
    <w:rsid w:val="00CF1F21"/>
    <w:rsid w:val="00CF2A1C"/>
    <w:rsid w:val="00CF2DED"/>
    <w:rsid w:val="00CF2FA1"/>
    <w:rsid w:val="00CF3539"/>
    <w:rsid w:val="00CF364F"/>
    <w:rsid w:val="00CF5CF2"/>
    <w:rsid w:val="00CF5E3C"/>
    <w:rsid w:val="00CF6BEE"/>
    <w:rsid w:val="00CF6E60"/>
    <w:rsid w:val="00CF7044"/>
    <w:rsid w:val="00CF796D"/>
    <w:rsid w:val="00CF7CF2"/>
    <w:rsid w:val="00D0005D"/>
    <w:rsid w:val="00D00E26"/>
    <w:rsid w:val="00D00E5D"/>
    <w:rsid w:val="00D01E0F"/>
    <w:rsid w:val="00D03DA2"/>
    <w:rsid w:val="00D03FC8"/>
    <w:rsid w:val="00D04A84"/>
    <w:rsid w:val="00D05503"/>
    <w:rsid w:val="00D055FB"/>
    <w:rsid w:val="00D05FE9"/>
    <w:rsid w:val="00D07AC4"/>
    <w:rsid w:val="00D100C2"/>
    <w:rsid w:val="00D12523"/>
    <w:rsid w:val="00D12ECC"/>
    <w:rsid w:val="00D13780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50A"/>
    <w:rsid w:val="00D20A37"/>
    <w:rsid w:val="00D23985"/>
    <w:rsid w:val="00D2434E"/>
    <w:rsid w:val="00D24471"/>
    <w:rsid w:val="00D24EE5"/>
    <w:rsid w:val="00D2571F"/>
    <w:rsid w:val="00D262AD"/>
    <w:rsid w:val="00D270CF"/>
    <w:rsid w:val="00D27BDB"/>
    <w:rsid w:val="00D30193"/>
    <w:rsid w:val="00D303D8"/>
    <w:rsid w:val="00D30A33"/>
    <w:rsid w:val="00D30B98"/>
    <w:rsid w:val="00D31A6A"/>
    <w:rsid w:val="00D323B2"/>
    <w:rsid w:val="00D32DF4"/>
    <w:rsid w:val="00D3318A"/>
    <w:rsid w:val="00D33959"/>
    <w:rsid w:val="00D33A4F"/>
    <w:rsid w:val="00D34B1E"/>
    <w:rsid w:val="00D34D5B"/>
    <w:rsid w:val="00D34EB7"/>
    <w:rsid w:val="00D3530D"/>
    <w:rsid w:val="00D35769"/>
    <w:rsid w:val="00D35AC9"/>
    <w:rsid w:val="00D369BF"/>
    <w:rsid w:val="00D36C5A"/>
    <w:rsid w:val="00D415E4"/>
    <w:rsid w:val="00D41B1C"/>
    <w:rsid w:val="00D41D01"/>
    <w:rsid w:val="00D4280A"/>
    <w:rsid w:val="00D43501"/>
    <w:rsid w:val="00D438ED"/>
    <w:rsid w:val="00D43E22"/>
    <w:rsid w:val="00D44D05"/>
    <w:rsid w:val="00D452EF"/>
    <w:rsid w:val="00D4532A"/>
    <w:rsid w:val="00D46561"/>
    <w:rsid w:val="00D47DAA"/>
    <w:rsid w:val="00D47F2D"/>
    <w:rsid w:val="00D500F5"/>
    <w:rsid w:val="00D50358"/>
    <w:rsid w:val="00D503FC"/>
    <w:rsid w:val="00D505D3"/>
    <w:rsid w:val="00D506CB"/>
    <w:rsid w:val="00D50842"/>
    <w:rsid w:val="00D50919"/>
    <w:rsid w:val="00D5098A"/>
    <w:rsid w:val="00D52795"/>
    <w:rsid w:val="00D52A22"/>
    <w:rsid w:val="00D53054"/>
    <w:rsid w:val="00D55B6B"/>
    <w:rsid w:val="00D55BE8"/>
    <w:rsid w:val="00D57341"/>
    <w:rsid w:val="00D57E64"/>
    <w:rsid w:val="00D61E76"/>
    <w:rsid w:val="00D61F73"/>
    <w:rsid w:val="00D642EB"/>
    <w:rsid w:val="00D64356"/>
    <w:rsid w:val="00D64EDC"/>
    <w:rsid w:val="00D659C8"/>
    <w:rsid w:val="00D65AD8"/>
    <w:rsid w:val="00D66E45"/>
    <w:rsid w:val="00D670D8"/>
    <w:rsid w:val="00D6713C"/>
    <w:rsid w:val="00D678B5"/>
    <w:rsid w:val="00D67E3D"/>
    <w:rsid w:val="00D707A3"/>
    <w:rsid w:val="00D70CD1"/>
    <w:rsid w:val="00D71091"/>
    <w:rsid w:val="00D71739"/>
    <w:rsid w:val="00D71BFB"/>
    <w:rsid w:val="00D722AB"/>
    <w:rsid w:val="00D731E3"/>
    <w:rsid w:val="00D747B9"/>
    <w:rsid w:val="00D74D76"/>
    <w:rsid w:val="00D761B2"/>
    <w:rsid w:val="00D76E94"/>
    <w:rsid w:val="00D76F46"/>
    <w:rsid w:val="00D775C5"/>
    <w:rsid w:val="00D80247"/>
    <w:rsid w:val="00D828A4"/>
    <w:rsid w:val="00D82FC7"/>
    <w:rsid w:val="00D83096"/>
    <w:rsid w:val="00D83E2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4D8D"/>
    <w:rsid w:val="00D95473"/>
    <w:rsid w:val="00D962EE"/>
    <w:rsid w:val="00D976BC"/>
    <w:rsid w:val="00D97A78"/>
    <w:rsid w:val="00D97BEA"/>
    <w:rsid w:val="00DA1D87"/>
    <w:rsid w:val="00DA1E8A"/>
    <w:rsid w:val="00DA23E0"/>
    <w:rsid w:val="00DA43DD"/>
    <w:rsid w:val="00DA6210"/>
    <w:rsid w:val="00DA6329"/>
    <w:rsid w:val="00DA68FC"/>
    <w:rsid w:val="00DA6A69"/>
    <w:rsid w:val="00DA6F4E"/>
    <w:rsid w:val="00DA7D5A"/>
    <w:rsid w:val="00DB08F7"/>
    <w:rsid w:val="00DB13E8"/>
    <w:rsid w:val="00DB162D"/>
    <w:rsid w:val="00DB1AC4"/>
    <w:rsid w:val="00DB20B3"/>
    <w:rsid w:val="00DB2AD4"/>
    <w:rsid w:val="00DB2D25"/>
    <w:rsid w:val="00DB38ED"/>
    <w:rsid w:val="00DB44BE"/>
    <w:rsid w:val="00DB68D6"/>
    <w:rsid w:val="00DB6A8D"/>
    <w:rsid w:val="00DB7132"/>
    <w:rsid w:val="00DB7338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48C"/>
    <w:rsid w:val="00DC351F"/>
    <w:rsid w:val="00DC3C0A"/>
    <w:rsid w:val="00DC3EF7"/>
    <w:rsid w:val="00DC4A09"/>
    <w:rsid w:val="00DC5635"/>
    <w:rsid w:val="00DC7862"/>
    <w:rsid w:val="00DC7B16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155D"/>
    <w:rsid w:val="00DE409E"/>
    <w:rsid w:val="00DE4266"/>
    <w:rsid w:val="00DE6EE8"/>
    <w:rsid w:val="00DE77A1"/>
    <w:rsid w:val="00DE78A2"/>
    <w:rsid w:val="00DF02C5"/>
    <w:rsid w:val="00DF1B25"/>
    <w:rsid w:val="00DF2607"/>
    <w:rsid w:val="00DF2D95"/>
    <w:rsid w:val="00DF3477"/>
    <w:rsid w:val="00DF3BC0"/>
    <w:rsid w:val="00DF40EE"/>
    <w:rsid w:val="00DF41E3"/>
    <w:rsid w:val="00DF53E3"/>
    <w:rsid w:val="00DF5A9E"/>
    <w:rsid w:val="00DF5EB3"/>
    <w:rsid w:val="00DF6590"/>
    <w:rsid w:val="00DF6DC8"/>
    <w:rsid w:val="00DF7B42"/>
    <w:rsid w:val="00E0045F"/>
    <w:rsid w:val="00E00D78"/>
    <w:rsid w:val="00E0251C"/>
    <w:rsid w:val="00E030EC"/>
    <w:rsid w:val="00E03AF6"/>
    <w:rsid w:val="00E03CAD"/>
    <w:rsid w:val="00E04C55"/>
    <w:rsid w:val="00E04EC1"/>
    <w:rsid w:val="00E0542D"/>
    <w:rsid w:val="00E05C26"/>
    <w:rsid w:val="00E0681E"/>
    <w:rsid w:val="00E0782E"/>
    <w:rsid w:val="00E11D8C"/>
    <w:rsid w:val="00E123E7"/>
    <w:rsid w:val="00E124D4"/>
    <w:rsid w:val="00E12DA1"/>
    <w:rsid w:val="00E13206"/>
    <w:rsid w:val="00E134EE"/>
    <w:rsid w:val="00E13585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2F5D"/>
    <w:rsid w:val="00E239F9"/>
    <w:rsid w:val="00E23E36"/>
    <w:rsid w:val="00E24794"/>
    <w:rsid w:val="00E256A7"/>
    <w:rsid w:val="00E3008B"/>
    <w:rsid w:val="00E30400"/>
    <w:rsid w:val="00E30F65"/>
    <w:rsid w:val="00E30FF0"/>
    <w:rsid w:val="00E31638"/>
    <w:rsid w:val="00E320C1"/>
    <w:rsid w:val="00E32D76"/>
    <w:rsid w:val="00E33045"/>
    <w:rsid w:val="00E344EB"/>
    <w:rsid w:val="00E351F7"/>
    <w:rsid w:val="00E356EA"/>
    <w:rsid w:val="00E35A32"/>
    <w:rsid w:val="00E366C2"/>
    <w:rsid w:val="00E367B5"/>
    <w:rsid w:val="00E368A6"/>
    <w:rsid w:val="00E3737C"/>
    <w:rsid w:val="00E374E3"/>
    <w:rsid w:val="00E400B0"/>
    <w:rsid w:val="00E4021F"/>
    <w:rsid w:val="00E40E6E"/>
    <w:rsid w:val="00E41756"/>
    <w:rsid w:val="00E41AC5"/>
    <w:rsid w:val="00E427B2"/>
    <w:rsid w:val="00E427DD"/>
    <w:rsid w:val="00E42BBD"/>
    <w:rsid w:val="00E43241"/>
    <w:rsid w:val="00E434BD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102B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724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09B2"/>
    <w:rsid w:val="00E71272"/>
    <w:rsid w:val="00E71662"/>
    <w:rsid w:val="00E719FB"/>
    <w:rsid w:val="00E72CAD"/>
    <w:rsid w:val="00E73989"/>
    <w:rsid w:val="00E74E4D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7FF"/>
    <w:rsid w:val="00E87E86"/>
    <w:rsid w:val="00E908CE"/>
    <w:rsid w:val="00E92B61"/>
    <w:rsid w:val="00E9356A"/>
    <w:rsid w:val="00E94368"/>
    <w:rsid w:val="00E943A7"/>
    <w:rsid w:val="00E94DB5"/>
    <w:rsid w:val="00E95C2E"/>
    <w:rsid w:val="00E961A5"/>
    <w:rsid w:val="00E96921"/>
    <w:rsid w:val="00E96B81"/>
    <w:rsid w:val="00E97CC1"/>
    <w:rsid w:val="00E97E50"/>
    <w:rsid w:val="00EA07FB"/>
    <w:rsid w:val="00EA0CCD"/>
    <w:rsid w:val="00EA1CF0"/>
    <w:rsid w:val="00EA20E3"/>
    <w:rsid w:val="00EA32A8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1AA"/>
    <w:rsid w:val="00EA722F"/>
    <w:rsid w:val="00EA744F"/>
    <w:rsid w:val="00EB0B8A"/>
    <w:rsid w:val="00EB0DFA"/>
    <w:rsid w:val="00EB10C0"/>
    <w:rsid w:val="00EB2F5A"/>
    <w:rsid w:val="00EB305D"/>
    <w:rsid w:val="00EB3DE7"/>
    <w:rsid w:val="00EB4F0F"/>
    <w:rsid w:val="00EB5639"/>
    <w:rsid w:val="00EB56E1"/>
    <w:rsid w:val="00EB6252"/>
    <w:rsid w:val="00EB63B7"/>
    <w:rsid w:val="00EB652F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F2B"/>
    <w:rsid w:val="00EC60CE"/>
    <w:rsid w:val="00EC6B58"/>
    <w:rsid w:val="00EC75E8"/>
    <w:rsid w:val="00EC76B4"/>
    <w:rsid w:val="00ED05E2"/>
    <w:rsid w:val="00ED1AF9"/>
    <w:rsid w:val="00ED2526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E5F23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57C"/>
    <w:rsid w:val="00F026CE"/>
    <w:rsid w:val="00F0311B"/>
    <w:rsid w:val="00F036B2"/>
    <w:rsid w:val="00F03FF7"/>
    <w:rsid w:val="00F04B96"/>
    <w:rsid w:val="00F05094"/>
    <w:rsid w:val="00F05F81"/>
    <w:rsid w:val="00F06BF8"/>
    <w:rsid w:val="00F07B28"/>
    <w:rsid w:val="00F10388"/>
    <w:rsid w:val="00F10CC6"/>
    <w:rsid w:val="00F10E1D"/>
    <w:rsid w:val="00F10F0C"/>
    <w:rsid w:val="00F110AC"/>
    <w:rsid w:val="00F11949"/>
    <w:rsid w:val="00F11F3C"/>
    <w:rsid w:val="00F121B1"/>
    <w:rsid w:val="00F1239E"/>
    <w:rsid w:val="00F127B9"/>
    <w:rsid w:val="00F1372A"/>
    <w:rsid w:val="00F13B10"/>
    <w:rsid w:val="00F14151"/>
    <w:rsid w:val="00F1426F"/>
    <w:rsid w:val="00F147FD"/>
    <w:rsid w:val="00F148FD"/>
    <w:rsid w:val="00F14AEE"/>
    <w:rsid w:val="00F150AC"/>
    <w:rsid w:val="00F15421"/>
    <w:rsid w:val="00F155B8"/>
    <w:rsid w:val="00F1718F"/>
    <w:rsid w:val="00F17618"/>
    <w:rsid w:val="00F17AAC"/>
    <w:rsid w:val="00F17F51"/>
    <w:rsid w:val="00F17F77"/>
    <w:rsid w:val="00F204C6"/>
    <w:rsid w:val="00F20713"/>
    <w:rsid w:val="00F2101A"/>
    <w:rsid w:val="00F2144D"/>
    <w:rsid w:val="00F21B65"/>
    <w:rsid w:val="00F22FB0"/>
    <w:rsid w:val="00F23CDC"/>
    <w:rsid w:val="00F24132"/>
    <w:rsid w:val="00F246C1"/>
    <w:rsid w:val="00F25C07"/>
    <w:rsid w:val="00F27F07"/>
    <w:rsid w:val="00F30046"/>
    <w:rsid w:val="00F3218C"/>
    <w:rsid w:val="00F322AB"/>
    <w:rsid w:val="00F32B21"/>
    <w:rsid w:val="00F33CF9"/>
    <w:rsid w:val="00F3539A"/>
    <w:rsid w:val="00F357D1"/>
    <w:rsid w:val="00F37B4C"/>
    <w:rsid w:val="00F37E57"/>
    <w:rsid w:val="00F40A91"/>
    <w:rsid w:val="00F40F0C"/>
    <w:rsid w:val="00F41432"/>
    <w:rsid w:val="00F44242"/>
    <w:rsid w:val="00F44BAE"/>
    <w:rsid w:val="00F454BA"/>
    <w:rsid w:val="00F462AA"/>
    <w:rsid w:val="00F4651D"/>
    <w:rsid w:val="00F50429"/>
    <w:rsid w:val="00F50B5E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6D7"/>
    <w:rsid w:val="00F56846"/>
    <w:rsid w:val="00F573AC"/>
    <w:rsid w:val="00F57DC3"/>
    <w:rsid w:val="00F57EED"/>
    <w:rsid w:val="00F60FB8"/>
    <w:rsid w:val="00F615FF"/>
    <w:rsid w:val="00F6197E"/>
    <w:rsid w:val="00F61EA2"/>
    <w:rsid w:val="00F62B2F"/>
    <w:rsid w:val="00F63342"/>
    <w:rsid w:val="00F63D9B"/>
    <w:rsid w:val="00F64227"/>
    <w:rsid w:val="00F65315"/>
    <w:rsid w:val="00F65B42"/>
    <w:rsid w:val="00F66599"/>
    <w:rsid w:val="00F6661D"/>
    <w:rsid w:val="00F66A42"/>
    <w:rsid w:val="00F66AF1"/>
    <w:rsid w:val="00F67334"/>
    <w:rsid w:val="00F6747E"/>
    <w:rsid w:val="00F67896"/>
    <w:rsid w:val="00F701F5"/>
    <w:rsid w:val="00F70777"/>
    <w:rsid w:val="00F72087"/>
    <w:rsid w:val="00F722AE"/>
    <w:rsid w:val="00F72457"/>
    <w:rsid w:val="00F72856"/>
    <w:rsid w:val="00F72978"/>
    <w:rsid w:val="00F72FDB"/>
    <w:rsid w:val="00F73BEB"/>
    <w:rsid w:val="00F73C2F"/>
    <w:rsid w:val="00F74531"/>
    <w:rsid w:val="00F74EDC"/>
    <w:rsid w:val="00F75199"/>
    <w:rsid w:val="00F757EA"/>
    <w:rsid w:val="00F7591A"/>
    <w:rsid w:val="00F75B66"/>
    <w:rsid w:val="00F7675E"/>
    <w:rsid w:val="00F76819"/>
    <w:rsid w:val="00F77A3B"/>
    <w:rsid w:val="00F8090B"/>
    <w:rsid w:val="00F81D84"/>
    <w:rsid w:val="00F82194"/>
    <w:rsid w:val="00F83A75"/>
    <w:rsid w:val="00F83D0A"/>
    <w:rsid w:val="00F83D9B"/>
    <w:rsid w:val="00F842D2"/>
    <w:rsid w:val="00F84765"/>
    <w:rsid w:val="00F859A3"/>
    <w:rsid w:val="00F87267"/>
    <w:rsid w:val="00F8772B"/>
    <w:rsid w:val="00F87DB5"/>
    <w:rsid w:val="00F87F9A"/>
    <w:rsid w:val="00F90F16"/>
    <w:rsid w:val="00F91137"/>
    <w:rsid w:val="00F9176C"/>
    <w:rsid w:val="00F935B0"/>
    <w:rsid w:val="00F93CF7"/>
    <w:rsid w:val="00F9413F"/>
    <w:rsid w:val="00F947D3"/>
    <w:rsid w:val="00F95161"/>
    <w:rsid w:val="00F957BB"/>
    <w:rsid w:val="00F96179"/>
    <w:rsid w:val="00F96526"/>
    <w:rsid w:val="00F97E1C"/>
    <w:rsid w:val="00FA0FF6"/>
    <w:rsid w:val="00FA10DA"/>
    <w:rsid w:val="00FA1974"/>
    <w:rsid w:val="00FA1CD8"/>
    <w:rsid w:val="00FA1ECD"/>
    <w:rsid w:val="00FA22D7"/>
    <w:rsid w:val="00FA2436"/>
    <w:rsid w:val="00FA25C6"/>
    <w:rsid w:val="00FA279B"/>
    <w:rsid w:val="00FA290B"/>
    <w:rsid w:val="00FA2A60"/>
    <w:rsid w:val="00FA2A64"/>
    <w:rsid w:val="00FA455D"/>
    <w:rsid w:val="00FA591E"/>
    <w:rsid w:val="00FA6DD2"/>
    <w:rsid w:val="00FA74A4"/>
    <w:rsid w:val="00FA7F15"/>
    <w:rsid w:val="00FB004C"/>
    <w:rsid w:val="00FB10F2"/>
    <w:rsid w:val="00FB1592"/>
    <w:rsid w:val="00FB2C66"/>
    <w:rsid w:val="00FB3E9D"/>
    <w:rsid w:val="00FB3EC6"/>
    <w:rsid w:val="00FB3ED4"/>
    <w:rsid w:val="00FB477A"/>
    <w:rsid w:val="00FB4B8D"/>
    <w:rsid w:val="00FB4D5E"/>
    <w:rsid w:val="00FB5A73"/>
    <w:rsid w:val="00FB656C"/>
    <w:rsid w:val="00FC09E6"/>
    <w:rsid w:val="00FC0D3D"/>
    <w:rsid w:val="00FC16D7"/>
    <w:rsid w:val="00FC2457"/>
    <w:rsid w:val="00FC2E43"/>
    <w:rsid w:val="00FC2F27"/>
    <w:rsid w:val="00FC3588"/>
    <w:rsid w:val="00FC3F47"/>
    <w:rsid w:val="00FC3F57"/>
    <w:rsid w:val="00FC4C3D"/>
    <w:rsid w:val="00FC4EF4"/>
    <w:rsid w:val="00FC532E"/>
    <w:rsid w:val="00FC5384"/>
    <w:rsid w:val="00FC7B6F"/>
    <w:rsid w:val="00FD0631"/>
    <w:rsid w:val="00FD0664"/>
    <w:rsid w:val="00FD0FF7"/>
    <w:rsid w:val="00FD11A4"/>
    <w:rsid w:val="00FD2EF1"/>
    <w:rsid w:val="00FD3A6D"/>
    <w:rsid w:val="00FD4345"/>
    <w:rsid w:val="00FD4462"/>
    <w:rsid w:val="00FD47C7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3FC"/>
    <w:rsid w:val="00FF34A3"/>
    <w:rsid w:val="00FF3888"/>
    <w:rsid w:val="00FF3B71"/>
    <w:rsid w:val="00FF64A2"/>
    <w:rsid w:val="00FF7132"/>
    <w:rsid w:val="00FF7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47909366-3084-4295-AE1A-6F064E20A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77F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rsid w:val="00767E3B"/>
    <w:pPr>
      <w:widowControl w:val="0"/>
      <w:autoSpaceDE w:val="0"/>
      <w:autoSpaceDN w:val="0"/>
      <w:spacing w:after="0" w:line="240" w:lineRule="auto"/>
      <w:ind w:left="107"/>
      <w:jc w:val="center"/>
    </w:pPr>
    <w:rPr>
      <w:rFonts w:ascii="Times New Roman" w:eastAsia="Times New Roman" w:hAnsi="Times New Roman"/>
    </w:rPr>
  </w:style>
  <w:style w:type="character" w:styleId="af9">
    <w:name w:val="Subtle Emphasis"/>
    <w:uiPriority w:val="19"/>
    <w:qFormat/>
    <w:rsid w:val="00767E3B"/>
    <w:rPr>
      <w:i/>
      <w:iCs/>
      <w:color w:val="4040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2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alend.ru/holidays/0/0/682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203C4A-DBF8-4EA3-A58C-E3FDFE7DF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1978</TotalTime>
  <Pages>1</Pages>
  <Words>3838</Words>
  <Characters>21878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Admin</cp:lastModifiedBy>
  <cp:revision>39</cp:revision>
  <cp:lastPrinted>2024-03-27T09:11:00Z</cp:lastPrinted>
  <dcterms:created xsi:type="dcterms:W3CDTF">2024-02-12T04:03:00Z</dcterms:created>
  <dcterms:modified xsi:type="dcterms:W3CDTF">2024-03-29T08:55:00Z</dcterms:modified>
</cp:coreProperties>
</file>