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6F4D21" w14:textId="77777777" w:rsidR="00E57242" w:rsidRDefault="00E57242" w:rsidP="00E57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54ECDEC" w14:textId="42EC75C8" w:rsidR="00E57242" w:rsidRPr="00E57242" w:rsidRDefault="001B1777" w:rsidP="00E57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E57242" w:rsidRPr="00E57242">
        <w:rPr>
          <w:rFonts w:ascii="Times New Roman" w:eastAsia="Times New Roman" w:hAnsi="Times New Roman"/>
          <w:sz w:val="28"/>
          <w:szCs w:val="28"/>
          <w:lang w:eastAsia="ru-RU"/>
        </w:rPr>
        <w:t>УТВЕРЖДАЮ:</w:t>
      </w:r>
    </w:p>
    <w:p w14:paraId="3B3E9D2B" w14:textId="77777777" w:rsidR="00E57242" w:rsidRPr="00E57242" w:rsidRDefault="00E57242" w:rsidP="00E57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724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Исполняющий обязанности Главы</w:t>
      </w:r>
    </w:p>
    <w:p w14:paraId="6C204A91" w14:textId="77777777" w:rsidR="00E57242" w:rsidRPr="00E57242" w:rsidRDefault="00E57242" w:rsidP="00E57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7242">
        <w:rPr>
          <w:rFonts w:ascii="Times New Roman" w:eastAsia="Times New Roman" w:hAnsi="Times New Roman"/>
          <w:sz w:val="28"/>
          <w:szCs w:val="28"/>
          <w:lang w:eastAsia="ru-RU"/>
        </w:rPr>
        <w:t xml:space="preserve"> Баганского района Новосибирской области,</w:t>
      </w:r>
    </w:p>
    <w:p w14:paraId="2DD9959D" w14:textId="77777777" w:rsidR="00E57242" w:rsidRPr="00E57242" w:rsidRDefault="00E57242" w:rsidP="00E57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7242">
        <w:rPr>
          <w:rFonts w:ascii="Times New Roman" w:eastAsia="Times New Roman" w:hAnsi="Times New Roman"/>
          <w:sz w:val="28"/>
          <w:szCs w:val="28"/>
          <w:lang w:eastAsia="ru-RU"/>
        </w:rPr>
        <w:t>первый заместитель главы администрации</w:t>
      </w:r>
    </w:p>
    <w:p w14:paraId="0F4D621C" w14:textId="77777777" w:rsidR="00E57242" w:rsidRPr="00E57242" w:rsidRDefault="00E57242" w:rsidP="00E57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7242">
        <w:rPr>
          <w:rFonts w:ascii="Times New Roman" w:eastAsia="Times New Roman" w:hAnsi="Times New Roman"/>
          <w:sz w:val="28"/>
          <w:szCs w:val="28"/>
          <w:lang w:eastAsia="ru-RU"/>
        </w:rPr>
        <w:t xml:space="preserve"> Баганского района Новосибирской области</w:t>
      </w:r>
    </w:p>
    <w:p w14:paraId="26B976E2" w14:textId="77777777" w:rsidR="00E57242" w:rsidRPr="00E57242" w:rsidRDefault="00E57242" w:rsidP="00E57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7242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 Л.М. Пермякова  </w:t>
      </w:r>
    </w:p>
    <w:p w14:paraId="3412841C" w14:textId="77777777" w:rsidR="00E57242" w:rsidRPr="00E57242" w:rsidRDefault="00E57242" w:rsidP="00E57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7242">
        <w:rPr>
          <w:rFonts w:ascii="Times New Roman" w:eastAsia="Times New Roman" w:hAnsi="Times New Roman"/>
          <w:sz w:val="28"/>
          <w:szCs w:val="28"/>
          <w:lang w:eastAsia="ru-RU"/>
        </w:rPr>
        <w:t>27.11.2024</w:t>
      </w:r>
    </w:p>
    <w:p w14:paraId="55AA5ADE" w14:textId="4562EF01" w:rsidR="004D4951" w:rsidRDefault="004D4951" w:rsidP="00E57242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План основных организационных мероприятий на территории</w:t>
      </w:r>
    </w:p>
    <w:p w14:paraId="036CE459" w14:textId="12EB73D9" w:rsidR="004D4951" w:rsidRDefault="004D4951" w:rsidP="00E5724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Баганского района </w:t>
      </w:r>
      <w:r w:rsidR="00AE4D9C">
        <w:rPr>
          <w:rFonts w:ascii="Times New Roman" w:hAnsi="Times New Roman"/>
          <w:sz w:val="28"/>
          <w:szCs w:val="28"/>
        </w:rPr>
        <w:t>на</w:t>
      </w:r>
      <w:r w:rsidR="009C2883">
        <w:rPr>
          <w:rFonts w:ascii="Times New Roman" w:hAnsi="Times New Roman"/>
          <w:sz w:val="28"/>
          <w:szCs w:val="28"/>
        </w:rPr>
        <w:t xml:space="preserve"> </w:t>
      </w:r>
      <w:r w:rsidR="008D78AE">
        <w:rPr>
          <w:rFonts w:ascii="Times New Roman" w:hAnsi="Times New Roman"/>
          <w:sz w:val="28"/>
          <w:szCs w:val="28"/>
        </w:rPr>
        <w:t>декабрь</w:t>
      </w:r>
      <w:r w:rsidR="0096330B">
        <w:rPr>
          <w:rFonts w:ascii="Times New Roman" w:hAnsi="Times New Roman"/>
          <w:sz w:val="28"/>
          <w:szCs w:val="28"/>
        </w:rPr>
        <w:t xml:space="preserve"> 202</w:t>
      </w:r>
      <w:r w:rsidR="00F9322C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</w:t>
      </w:r>
      <w:r w:rsidR="00B1335B">
        <w:rPr>
          <w:rFonts w:ascii="Times New Roman" w:hAnsi="Times New Roman"/>
          <w:sz w:val="28"/>
          <w:szCs w:val="28"/>
        </w:rPr>
        <w:t>а</w:t>
      </w:r>
    </w:p>
    <w:p w14:paraId="425B9004" w14:textId="77777777" w:rsidR="0088044C" w:rsidRDefault="0088044C" w:rsidP="004D49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380DAD1" w14:textId="77777777" w:rsidR="003E2B0E" w:rsidRPr="004C5F8A" w:rsidRDefault="003E2B0E" w:rsidP="004D495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5310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277"/>
        <w:gridCol w:w="4819"/>
        <w:gridCol w:w="2410"/>
        <w:gridCol w:w="2835"/>
        <w:gridCol w:w="3969"/>
      </w:tblGrid>
      <w:tr w:rsidR="0051533C" w:rsidRPr="004C5F8A" w14:paraId="6F358DC5" w14:textId="77777777" w:rsidTr="004D328F">
        <w:tc>
          <w:tcPr>
            <w:tcW w:w="1277" w:type="dxa"/>
            <w:shd w:val="clear" w:color="auto" w:fill="FFFFFF" w:themeFill="background1"/>
            <w:hideMark/>
          </w:tcPr>
          <w:p w14:paraId="6D310800" w14:textId="77777777" w:rsidR="004D4951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Дата</w:t>
            </w:r>
          </w:p>
          <w:p w14:paraId="0157250C" w14:textId="29EFBCF7" w:rsidR="007F5A62" w:rsidRPr="007F5A62" w:rsidRDefault="007F5A62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FFFFFF" w:themeFill="background1"/>
            <w:hideMark/>
          </w:tcPr>
          <w:p w14:paraId="0734FBC7" w14:textId="77777777" w:rsidR="004D4951" w:rsidRPr="007F5A62" w:rsidRDefault="004D4951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410" w:type="dxa"/>
            <w:shd w:val="clear" w:color="auto" w:fill="FFFFFF" w:themeFill="background1"/>
            <w:hideMark/>
          </w:tcPr>
          <w:p w14:paraId="16ABC089" w14:textId="77777777" w:rsidR="004D4951" w:rsidRPr="007F5A62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5606126F" w14:textId="77777777" w:rsidR="004D4951" w:rsidRPr="007F5A62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14:paraId="41FE1988" w14:textId="77777777" w:rsidR="004D4951" w:rsidRPr="007F5A62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14:paraId="4C265976" w14:textId="77777777" w:rsidR="004D4951" w:rsidRPr="007F5A62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проводит</w:t>
            </w:r>
          </w:p>
        </w:tc>
        <w:tc>
          <w:tcPr>
            <w:tcW w:w="3969" w:type="dxa"/>
            <w:shd w:val="clear" w:color="auto" w:fill="FFFFFF" w:themeFill="background1"/>
            <w:hideMark/>
          </w:tcPr>
          <w:p w14:paraId="7642E2A6" w14:textId="77777777" w:rsidR="004D4951" w:rsidRPr="007F5A62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Ответственный за проведение,</w:t>
            </w:r>
          </w:p>
          <w:p w14:paraId="7EFDF1E3" w14:textId="77777777" w:rsidR="004D4951" w:rsidRPr="007F5A62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должность, телефон</w:t>
            </w:r>
          </w:p>
        </w:tc>
      </w:tr>
      <w:tr w:rsidR="003267C0" w:rsidRPr="004C5F8A" w14:paraId="1E847D9C" w14:textId="77777777" w:rsidTr="004D328F">
        <w:tc>
          <w:tcPr>
            <w:tcW w:w="1277" w:type="dxa"/>
            <w:shd w:val="clear" w:color="auto" w:fill="FFFFFF" w:themeFill="background1"/>
          </w:tcPr>
          <w:p w14:paraId="6B3B654B" w14:textId="57EEE4A6" w:rsidR="00B833A0" w:rsidRPr="007F5A62" w:rsidRDefault="008D78AE" w:rsidP="002157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02,09,16,23</w:t>
            </w:r>
            <w:r w:rsidR="00887E4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755FF2A4" w14:textId="6068063F" w:rsidR="003267C0" w:rsidRPr="007F5A62" w:rsidRDefault="00627184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F9322C" w:rsidRPr="007F5A62">
              <w:rPr>
                <w:rFonts w:ascii="Times New Roman" w:hAnsi="Times New Roman"/>
                <w:sz w:val="24"/>
                <w:szCs w:val="24"/>
              </w:rPr>
              <w:t>9</w:t>
            </w:r>
            <w:r w:rsidR="003267C0" w:rsidRPr="007F5A62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0A5A7B5F" w14:textId="35FAD68B" w:rsidR="00B801B9" w:rsidRPr="007F5A62" w:rsidRDefault="003267C0" w:rsidP="000A03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Планёрные заседания у Главы района с участием председателя Совета депутатов Баганского района, заместителей главы администрации, начальника УФ и НП Баганского района, редактора газеты «Степная Нива», Главы Баганского сельсовета</w:t>
            </w:r>
          </w:p>
          <w:p w14:paraId="7CEC70E4" w14:textId="5E99C54F" w:rsidR="002F5F8D" w:rsidRPr="007F5A62" w:rsidRDefault="002F5F8D" w:rsidP="003E732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0A5B78AA" w14:textId="77777777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B3C9A6" w14:textId="48FC3106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 w:rsidR="00030ABF" w:rsidRPr="007F5A62">
              <w:rPr>
                <w:rFonts w:ascii="Times New Roman" w:hAnsi="Times New Roman"/>
                <w:sz w:val="24"/>
                <w:szCs w:val="24"/>
              </w:rPr>
              <w:t xml:space="preserve">исполняющего обязанности 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Главы района</w:t>
            </w:r>
          </w:p>
        </w:tc>
        <w:tc>
          <w:tcPr>
            <w:tcW w:w="2835" w:type="dxa"/>
            <w:shd w:val="clear" w:color="auto" w:fill="FFFFFF" w:themeFill="background1"/>
          </w:tcPr>
          <w:p w14:paraId="2D4BB1A8" w14:textId="4432D38B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Глав</w:t>
            </w:r>
            <w:r w:rsidR="00F9322C" w:rsidRPr="007F5A62">
              <w:rPr>
                <w:rFonts w:ascii="Times New Roman" w:hAnsi="Times New Roman"/>
                <w:sz w:val="24"/>
                <w:szCs w:val="24"/>
              </w:rPr>
              <w:t>а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Баганского района Новосибирской области</w:t>
            </w:r>
          </w:p>
        </w:tc>
        <w:tc>
          <w:tcPr>
            <w:tcW w:w="3969" w:type="dxa"/>
            <w:shd w:val="clear" w:color="auto" w:fill="FFFFFF" w:themeFill="background1"/>
          </w:tcPr>
          <w:p w14:paraId="5D032973" w14:textId="77777777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5D5A1A03" w14:textId="77777777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64A4BAE1" w14:textId="77777777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1EA2491E" w14:textId="77777777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36AFCC20" w14:textId="77777777" w:rsidR="00F21830" w:rsidRDefault="003267C0" w:rsidP="00E572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4BEB5764" w14:textId="451E4E54" w:rsidR="00F370B6" w:rsidRPr="007F5A62" w:rsidRDefault="003267C0" w:rsidP="00E572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  <w:tr w:rsidR="00B84F71" w:rsidRPr="004C5F8A" w14:paraId="00318910" w14:textId="77777777" w:rsidTr="004D328F">
        <w:tc>
          <w:tcPr>
            <w:tcW w:w="1277" w:type="dxa"/>
            <w:shd w:val="clear" w:color="auto" w:fill="FFFFFF" w:themeFill="background1"/>
          </w:tcPr>
          <w:p w14:paraId="034E8C29" w14:textId="77777777" w:rsid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</w:t>
            </w:r>
          </w:p>
          <w:p w14:paraId="6DEEF1D0" w14:textId="6C89793D" w:rsid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475EB7AB" w14:textId="34114C97" w:rsid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39A8D36D" w14:textId="0AB00BF7" w:rsid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1CC3E0C7" w14:textId="108830D8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F71">
              <w:rPr>
                <w:rFonts w:ascii="Times New Roman" w:hAnsi="Times New Roman"/>
                <w:sz w:val="24"/>
                <w:szCs w:val="24"/>
              </w:rPr>
              <w:t>«Во имя жизни» - лекция ко Дню неизвестного солдата.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79DDB94" w14:textId="77777777" w:rsidR="00B84F71" w:rsidRPr="008F531E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3DFD891E" w14:textId="77777777" w:rsidR="00B84F71" w:rsidRPr="008F531E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музей,</w:t>
            </w:r>
          </w:p>
          <w:p w14:paraId="21930684" w14:textId="42822142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выставочный зал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1542C742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206DAFBA" w14:textId="3DE2E021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43BD31D2" w14:textId="77777777" w:rsidR="00B84F71" w:rsidRPr="008F531E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4C2D2B57" w14:textId="77777777" w:rsidR="00B84F71" w:rsidRPr="008F531E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2AFB27C5" w14:textId="7BE49194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</w:tc>
      </w:tr>
      <w:tr w:rsidR="00772FC3" w:rsidRPr="004C5F8A" w14:paraId="70A51D4B" w14:textId="77777777" w:rsidTr="004D328F">
        <w:tc>
          <w:tcPr>
            <w:tcW w:w="1277" w:type="dxa"/>
            <w:shd w:val="clear" w:color="auto" w:fill="FFFFFF" w:themeFill="background1"/>
          </w:tcPr>
          <w:p w14:paraId="553C7086" w14:textId="77777777" w:rsidR="00772FC3" w:rsidRPr="00772FC3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FC3">
              <w:rPr>
                <w:rFonts w:ascii="Times New Roman" w:hAnsi="Times New Roman"/>
                <w:sz w:val="24"/>
                <w:szCs w:val="24"/>
              </w:rPr>
              <w:t>02</w:t>
            </w:r>
          </w:p>
          <w:p w14:paraId="0AB59F1F" w14:textId="77777777" w:rsidR="00772FC3" w:rsidRPr="00772FC3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FC3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74A624F3" w14:textId="77777777" w:rsidR="00772FC3" w:rsidRPr="00772FC3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FC3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596F9D65" w14:textId="7B66E4AB" w:rsidR="00772FC3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772FC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58A309A5" w14:textId="77777777" w:rsidR="00772FC3" w:rsidRPr="007F5A62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Расширенное планёрное заседание при Главе Баганского района</w:t>
            </w:r>
          </w:p>
          <w:p w14:paraId="29F60AED" w14:textId="01B5DEEE" w:rsidR="00772FC3" w:rsidRPr="00B84F71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2410" w:type="dxa"/>
            <w:shd w:val="clear" w:color="auto" w:fill="FFFFFF" w:themeFill="background1"/>
          </w:tcPr>
          <w:p w14:paraId="3935F7B9" w14:textId="77777777" w:rsidR="00772FC3" w:rsidRPr="007F5A62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66D54F1" w14:textId="77777777" w:rsidR="00772FC3" w:rsidRPr="007F5A62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зал заседаний администрации</w:t>
            </w:r>
          </w:p>
          <w:p w14:paraId="0B607F24" w14:textId="77777777" w:rsidR="00772FC3" w:rsidRPr="007F5A62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  <w:p w14:paraId="5F0DFAC4" w14:textId="77777777" w:rsidR="00772FC3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365A14C9" w14:textId="0FFA3689" w:rsidR="00772FC3" w:rsidRPr="007F5A62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Баганского района Новосибирской области</w:t>
            </w:r>
          </w:p>
        </w:tc>
        <w:tc>
          <w:tcPr>
            <w:tcW w:w="3969" w:type="dxa"/>
            <w:shd w:val="clear" w:color="auto" w:fill="FFFFFF" w:themeFill="background1"/>
          </w:tcPr>
          <w:p w14:paraId="0D0AF0ED" w14:textId="77777777" w:rsidR="00772FC3" w:rsidRPr="007F5A62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77C96EB0" w14:textId="77777777" w:rsidR="00772FC3" w:rsidRPr="007F5A62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Баганского района,</w:t>
            </w:r>
          </w:p>
          <w:p w14:paraId="05A857CB" w14:textId="77777777" w:rsidR="00772FC3" w:rsidRPr="007F5A62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263CB1FB" w14:textId="77777777" w:rsidR="00772FC3" w:rsidRPr="007F5A62" w:rsidRDefault="00772FC3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7B5B52E7" w14:textId="77777777" w:rsidR="00F21830" w:rsidRDefault="00772FC3" w:rsidP="00E572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7DE4A37A" w14:textId="77777777" w:rsidR="00E57242" w:rsidRDefault="00772FC3" w:rsidP="00E572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38DC25DB" w14:textId="798852FD" w:rsidR="00F21830" w:rsidRPr="008F531E" w:rsidRDefault="00F21830" w:rsidP="00E572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C7B6C" w:rsidRPr="004C5F8A" w14:paraId="4D19FF9C" w14:textId="77777777" w:rsidTr="004D328F">
        <w:tc>
          <w:tcPr>
            <w:tcW w:w="1277" w:type="dxa"/>
            <w:shd w:val="clear" w:color="auto" w:fill="FFFFFF" w:themeFill="background1"/>
          </w:tcPr>
          <w:p w14:paraId="03805C18" w14:textId="77777777" w:rsidR="00CC7B6C" w:rsidRPr="00CC7B6C" w:rsidRDefault="00CC7B6C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B6C">
              <w:rPr>
                <w:rFonts w:ascii="Times New Roman" w:hAnsi="Times New Roman"/>
                <w:sz w:val="24"/>
                <w:szCs w:val="24"/>
              </w:rPr>
              <w:lastRenderedPageBreak/>
              <w:t>02</w:t>
            </w:r>
          </w:p>
          <w:p w14:paraId="6E59C874" w14:textId="77777777" w:rsidR="00CC7B6C" w:rsidRPr="00CC7B6C" w:rsidRDefault="00CC7B6C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B6C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056BEBC7" w14:textId="77777777" w:rsidR="00CC7B6C" w:rsidRPr="00CC7B6C" w:rsidRDefault="00CC7B6C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B6C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73E0FDA3" w14:textId="4C69351C" w:rsidR="00CC7B6C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39C98D1F" w14:textId="77777777" w:rsidR="00CC7B6C" w:rsidRPr="00CC7B6C" w:rsidRDefault="00CC7B6C" w:rsidP="00CC7B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B6C">
              <w:rPr>
                <w:rFonts w:ascii="Times New Roman" w:hAnsi="Times New Roman"/>
                <w:sz w:val="24"/>
                <w:szCs w:val="24"/>
              </w:rPr>
              <w:t>Игровая программа</w:t>
            </w:r>
          </w:p>
          <w:p w14:paraId="196F5C57" w14:textId="0437B089" w:rsidR="00CC7B6C" w:rsidRPr="00B84F71" w:rsidRDefault="00CC7B6C" w:rsidP="00CC7B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B6C">
              <w:rPr>
                <w:rFonts w:ascii="Times New Roman" w:hAnsi="Times New Roman"/>
                <w:sz w:val="24"/>
                <w:szCs w:val="24"/>
              </w:rPr>
              <w:t>«Праздничное настроения»</w:t>
            </w:r>
          </w:p>
        </w:tc>
        <w:tc>
          <w:tcPr>
            <w:tcW w:w="2410" w:type="dxa"/>
            <w:shd w:val="clear" w:color="auto" w:fill="FFFFFF" w:themeFill="background1"/>
          </w:tcPr>
          <w:p w14:paraId="4AA47AE2" w14:textId="77777777" w:rsidR="00CC7B6C" w:rsidRPr="00A95DEA" w:rsidRDefault="00CC7B6C" w:rsidP="00CC7B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5DEA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0362E79" w14:textId="66741C9F" w:rsidR="00CC7B6C" w:rsidRDefault="00CC7B6C" w:rsidP="00CC7B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35" w:type="dxa"/>
            <w:shd w:val="clear" w:color="auto" w:fill="FFFFFF" w:themeFill="background1"/>
          </w:tcPr>
          <w:p w14:paraId="19A1D2FE" w14:textId="7A554B0A" w:rsidR="00CC7B6C" w:rsidRPr="007F5A62" w:rsidRDefault="00CC7B6C" w:rsidP="00CC7B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352CA656" w14:textId="77777777" w:rsidR="00CC7B6C" w:rsidRPr="005644D5" w:rsidRDefault="00CC7B6C" w:rsidP="00CC7B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0CF5F3B5" w14:textId="77777777" w:rsidR="00CC7B6C" w:rsidRPr="005644D5" w:rsidRDefault="00CC7B6C" w:rsidP="00CC7B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7028177D" w14:textId="7B274B6F" w:rsidR="00CC7B6C" w:rsidRPr="008F531E" w:rsidRDefault="00CC7B6C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876F30" w:rsidRPr="004C5F8A" w14:paraId="2BE78BE3" w14:textId="77777777" w:rsidTr="004D328F">
        <w:tc>
          <w:tcPr>
            <w:tcW w:w="1277" w:type="dxa"/>
            <w:shd w:val="clear" w:color="auto" w:fill="FFFFFF" w:themeFill="background1"/>
          </w:tcPr>
          <w:p w14:paraId="1E5F4D6D" w14:textId="77777777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606C8FE4" w14:textId="33C4198F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209136A3" w14:textId="1D98B9F3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02717A04" w14:textId="7622AA8D" w:rsidR="00876F30" w:rsidRPr="00CC7B6C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566294AA" w14:textId="6D53FEAC" w:rsidR="00876F30" w:rsidRPr="00CC7B6C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Митинг, посвященный Дню неизвестного солдата</w:t>
            </w:r>
          </w:p>
        </w:tc>
        <w:tc>
          <w:tcPr>
            <w:tcW w:w="2410" w:type="dxa"/>
            <w:shd w:val="clear" w:color="auto" w:fill="FFFFFF" w:themeFill="background1"/>
          </w:tcPr>
          <w:p w14:paraId="09B68AB8" w14:textId="77777777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EEE13DB" w14:textId="3AF479A1" w:rsidR="00876F30" w:rsidRPr="00A95DEA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монумент Славы</w:t>
            </w:r>
          </w:p>
        </w:tc>
        <w:tc>
          <w:tcPr>
            <w:tcW w:w="2835" w:type="dxa"/>
            <w:shd w:val="clear" w:color="auto" w:fill="FFFFFF" w:themeFill="background1"/>
          </w:tcPr>
          <w:p w14:paraId="2E7C77B9" w14:textId="4FEAE596" w:rsidR="00876F30" w:rsidRPr="005644D5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01768C01" w14:textId="77777777" w:rsidR="00876F30" w:rsidRPr="004B3844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3BE5B40B" w14:textId="77777777" w:rsidR="00876F30" w:rsidRPr="004B3844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7809D2C3" w14:textId="7638CDE1" w:rsidR="00876F30" w:rsidRPr="005644D5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50553F" w:rsidRPr="004C5F8A" w14:paraId="3A25F6EC" w14:textId="77777777" w:rsidTr="004D328F">
        <w:tc>
          <w:tcPr>
            <w:tcW w:w="1277" w:type="dxa"/>
            <w:shd w:val="clear" w:color="auto" w:fill="FFFFFF" w:themeFill="background1"/>
          </w:tcPr>
          <w:p w14:paraId="17A5E0CB" w14:textId="77777777" w:rsidR="0050553F" w:rsidRPr="0050553F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53F"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51AD8524" w14:textId="77777777" w:rsidR="0050553F" w:rsidRPr="0050553F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53F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08D9952A" w14:textId="77777777" w:rsidR="0050553F" w:rsidRPr="0050553F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53F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83A449E" w14:textId="046B9163" w:rsidR="0050553F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53F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50553F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1E6756BD" w14:textId="4D2943E9" w:rsidR="0050553F" w:rsidRPr="00876F30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Соревнования по настольному теннису среди девушек и юношей 20</w:t>
            </w:r>
            <w:r>
              <w:rPr>
                <w:rFonts w:ascii="Times New Roman" w:hAnsi="Times New Roman"/>
                <w:sz w:val="24"/>
                <w:szCs w:val="24"/>
              </w:rPr>
              <w:t>08</w:t>
            </w:r>
            <w:r w:rsidRPr="00C10BDD">
              <w:rPr>
                <w:rFonts w:ascii="Times New Roman" w:hAnsi="Times New Roman"/>
                <w:sz w:val="24"/>
                <w:szCs w:val="24"/>
              </w:rPr>
              <w:t>-20</w:t>
            </w: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Pr="00C10BDD">
              <w:rPr>
                <w:rFonts w:ascii="Times New Roman" w:hAnsi="Times New Roman"/>
                <w:sz w:val="24"/>
                <w:szCs w:val="24"/>
              </w:rPr>
              <w:t xml:space="preserve"> г.р. в зачет Муниципального этапа Всероссийских спортивных игр школьников «Президентские спортивные игры».</w:t>
            </w:r>
          </w:p>
        </w:tc>
        <w:tc>
          <w:tcPr>
            <w:tcW w:w="2410" w:type="dxa"/>
            <w:shd w:val="clear" w:color="auto" w:fill="FFFFFF" w:themeFill="background1"/>
          </w:tcPr>
          <w:p w14:paraId="16571EAC" w14:textId="77777777" w:rsidR="0050553F" w:rsidRDefault="0050553F" w:rsidP="0050553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E2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Баган,</w:t>
            </w:r>
          </w:p>
          <w:p w14:paraId="7D77555E" w14:textId="27406030" w:rsidR="0050553F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спортивный зал   МКУ Баганской СОШ №2</w:t>
            </w:r>
          </w:p>
        </w:tc>
        <w:tc>
          <w:tcPr>
            <w:tcW w:w="2835" w:type="dxa"/>
            <w:shd w:val="clear" w:color="auto" w:fill="FFFFFF" w:themeFill="background1"/>
          </w:tcPr>
          <w:p w14:paraId="6612E6A4" w14:textId="6BB6D1A6" w:rsidR="0050553F" w:rsidRPr="004B3844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3969" w:type="dxa"/>
            <w:shd w:val="clear" w:color="auto" w:fill="FFFFFF" w:themeFill="background1"/>
          </w:tcPr>
          <w:p w14:paraId="5F95C0B1" w14:textId="77777777" w:rsidR="0050553F" w:rsidRPr="00335C6D" w:rsidRDefault="0050553F" w:rsidP="0050553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0F0E3C04" w14:textId="77777777" w:rsidR="0050553F" w:rsidRPr="00335C6D" w:rsidRDefault="0050553F" w:rsidP="0050553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302126A4" w14:textId="77777777" w:rsidR="0050553F" w:rsidRDefault="0050553F" w:rsidP="0050553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7E270634" w14:textId="77777777" w:rsidR="0050553F" w:rsidRPr="004B3844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6F30" w:rsidRPr="004C5F8A" w14:paraId="7358A202" w14:textId="77777777" w:rsidTr="004D328F">
        <w:tc>
          <w:tcPr>
            <w:tcW w:w="1277" w:type="dxa"/>
            <w:shd w:val="clear" w:color="auto" w:fill="FFFFFF" w:themeFill="background1"/>
          </w:tcPr>
          <w:p w14:paraId="5FE9C078" w14:textId="77777777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2589A445" w14:textId="77777777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2C6FBB64" w14:textId="77777777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D993684" w14:textId="0E8D8A62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876F30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1B5AD014" w14:textId="77777777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«Я люблю этот мир» -</w:t>
            </w:r>
          </w:p>
          <w:p w14:paraId="05ED5135" w14:textId="77777777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персональная выставка</w:t>
            </w:r>
          </w:p>
          <w:p w14:paraId="7C510BBB" w14:textId="77777777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декоративно-прикладного творчества</w:t>
            </w:r>
          </w:p>
          <w:p w14:paraId="4C3C0EF3" w14:textId="77777777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Натальи Поповой</w:t>
            </w:r>
          </w:p>
          <w:p w14:paraId="09CD324F" w14:textId="37167099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объединения «Модница» ДДТ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86CAF27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0C88484F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музей,</w:t>
            </w:r>
          </w:p>
          <w:p w14:paraId="200FB7B3" w14:textId="2574CC9A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зал ВОВ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425D68A2" w14:textId="77777777" w:rsidR="00876F30" w:rsidRPr="007F5A62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16070DF2" w14:textId="1483ED90" w:rsidR="00876F30" w:rsidRPr="004B3844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243D7792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6520CFBD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27AEAE12" w14:textId="36CE6C3D" w:rsidR="00876F30" w:rsidRPr="004B3844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</w:tc>
      </w:tr>
      <w:tr w:rsidR="008E1F40" w:rsidRPr="004C5F8A" w14:paraId="2BC8D565" w14:textId="77777777" w:rsidTr="004D328F">
        <w:tc>
          <w:tcPr>
            <w:tcW w:w="1277" w:type="dxa"/>
            <w:shd w:val="clear" w:color="auto" w:fill="FFFFFF" w:themeFill="background1"/>
          </w:tcPr>
          <w:p w14:paraId="1E94FC0B" w14:textId="77777777" w:rsidR="008E1F40" w:rsidRPr="00876F30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5495FB33" w14:textId="77777777" w:rsidR="008E1F40" w:rsidRPr="00876F30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18D2BF21" w14:textId="77777777" w:rsidR="008E1F40" w:rsidRPr="00876F30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19B3F5A4" w14:textId="67FB022B" w:rsidR="008E1F40" w:rsidRPr="00876F30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876F30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27E359F7" w14:textId="189F1408" w:rsidR="008E1F40" w:rsidRPr="00876F30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1F40">
              <w:rPr>
                <w:rFonts w:ascii="Times New Roman" w:hAnsi="Times New Roman"/>
                <w:sz w:val="24"/>
                <w:szCs w:val="24"/>
              </w:rPr>
              <w:t>Час общения «Сильные духом» в рамках «Эстафеты доброты - 2024»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AB0109B" w14:textId="77777777" w:rsidR="008E1F40" w:rsidRPr="00963E0D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F79FC33" w14:textId="1641DEE3" w:rsidR="008E1F40" w:rsidRPr="00963E0D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57FF13D9" w14:textId="314A9BA5" w:rsidR="008E1F40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FA951BB" w14:textId="569D839D" w:rsidR="008E1F40" w:rsidRPr="007F5A62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3969" w:type="dxa"/>
          </w:tcPr>
          <w:p w14:paraId="73CEF194" w14:textId="77777777" w:rsidR="008E1F40" w:rsidRPr="007F5A62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6516A8E9" w14:textId="77777777" w:rsidR="008E1F40" w:rsidRPr="007F5A62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315ACD16" w14:textId="77777777" w:rsidR="008E1F40" w:rsidRPr="007F5A62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4DB17456" w14:textId="65A60C1C" w:rsidR="008E1F40" w:rsidRPr="008F531E" w:rsidRDefault="008E1F40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9E5D8A" w:rsidRPr="004C5F8A" w14:paraId="0ECE5515" w14:textId="77777777" w:rsidTr="004D328F">
        <w:tc>
          <w:tcPr>
            <w:tcW w:w="1277" w:type="dxa"/>
            <w:shd w:val="clear" w:color="auto" w:fill="FFFFFF" w:themeFill="background1"/>
          </w:tcPr>
          <w:p w14:paraId="2ADFBD7D" w14:textId="77777777" w:rsidR="009E5D8A" w:rsidRP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05</w:t>
            </w:r>
          </w:p>
          <w:p w14:paraId="647540F2" w14:textId="77777777" w:rsidR="009E5D8A" w:rsidRP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01496A45" w14:textId="77777777" w:rsidR="009E5D8A" w:rsidRP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AC3E817" w14:textId="26B635C6" w:rsidR="009E5D8A" w:rsidRPr="00876F30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9E5D8A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5918A591" w14:textId="77777777" w:rsidR="009E5D8A" w:rsidRP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 xml:space="preserve">Районные краеведческие Чтения </w:t>
            </w:r>
          </w:p>
          <w:p w14:paraId="58AB91DF" w14:textId="21947ED9" w:rsidR="009E5D8A" w:rsidRPr="008E1F40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«Память о прошлом и настоящем – для будущего», посвященные Году семьи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E3743" w14:textId="77777777" w:rsid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907F7D8" w14:textId="5ABAC733" w:rsidR="009E5D8A" w:rsidRPr="00963E0D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38E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8E2C4" w14:textId="77777777" w:rsidR="009E5D8A" w:rsidRPr="0044770B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  <w:r w:rsidRPr="0044770B">
              <w:rPr>
                <w:rFonts w:ascii="Times New Roman" w:hAnsi="Times New Roman"/>
                <w:sz w:val="24"/>
                <w:szCs w:val="24"/>
              </w:rPr>
              <w:tab/>
            </w:r>
          </w:p>
          <w:p w14:paraId="51BBFF85" w14:textId="77777777" w:rsidR="009E5D8A" w:rsidRPr="007F5A62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14:paraId="1AA060FB" w14:textId="77777777" w:rsidR="009E5D8A" w:rsidRPr="006E532C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Остертаг Л.В</w:t>
            </w:r>
            <w:r w:rsidRPr="006E532C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15B5469E" w14:textId="77777777" w:rsidR="009E5D8A" w:rsidRPr="006E532C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34467A4B" w14:textId="6662CF2C" w:rsidR="009E5D8A" w:rsidRPr="007F5A62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</w:tc>
      </w:tr>
      <w:tr w:rsidR="008E1F40" w:rsidRPr="004C5F8A" w14:paraId="537543D1" w14:textId="77777777" w:rsidTr="004D328F">
        <w:tc>
          <w:tcPr>
            <w:tcW w:w="1277" w:type="dxa"/>
            <w:shd w:val="clear" w:color="auto" w:fill="FFFFFF" w:themeFill="background1"/>
          </w:tcPr>
          <w:p w14:paraId="42FA586A" w14:textId="77777777" w:rsidR="008E1F40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</w:t>
            </w:r>
          </w:p>
          <w:p w14:paraId="158478E6" w14:textId="00B63D47" w:rsidR="008E1F40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726B7727" w14:textId="04FF9B3D" w:rsidR="008E1F40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1581F607" w14:textId="2C5109C1" w:rsidR="008E1F40" w:rsidRPr="00876F30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35C8170E" w14:textId="5A446F53" w:rsidR="008E1F40" w:rsidRPr="008E1F40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1F40">
              <w:rPr>
                <w:rFonts w:ascii="Times New Roman" w:hAnsi="Times New Roman"/>
                <w:sz w:val="24"/>
                <w:szCs w:val="24"/>
              </w:rPr>
              <w:t xml:space="preserve">Час общения «Сильные духом» </w:t>
            </w:r>
          </w:p>
        </w:tc>
        <w:tc>
          <w:tcPr>
            <w:tcW w:w="2410" w:type="dxa"/>
          </w:tcPr>
          <w:p w14:paraId="3EA9BCF7" w14:textId="77777777" w:rsidR="008E1F40" w:rsidRPr="007F5A62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0C31B90" w14:textId="77777777" w:rsidR="008E1F40" w:rsidRPr="007F5A62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детской библиотеки</w:t>
            </w:r>
          </w:p>
          <w:p w14:paraId="582931E2" w14:textId="77777777" w:rsidR="008E1F40" w:rsidRPr="00963E0D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F6B8730" w14:textId="28050FE6" w:rsidR="008E1F40" w:rsidRPr="007F5A62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3969" w:type="dxa"/>
          </w:tcPr>
          <w:p w14:paraId="653FA0F3" w14:textId="77777777" w:rsidR="008E1F40" w:rsidRPr="007F5A62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550E8589" w14:textId="77777777" w:rsidR="008E1F40" w:rsidRPr="007F5A62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2925AAE5" w14:textId="77777777" w:rsidR="008E1F40" w:rsidRPr="007F5A62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1B2E1F58" w14:textId="2519C9AB" w:rsidR="008E1F40" w:rsidRPr="007F5A62" w:rsidRDefault="008E1F40" w:rsidP="008E1F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042C53" w:rsidRPr="004C5F8A" w14:paraId="23ED2207" w14:textId="77777777" w:rsidTr="009F739B">
        <w:tc>
          <w:tcPr>
            <w:tcW w:w="1277" w:type="dxa"/>
            <w:shd w:val="clear" w:color="auto" w:fill="FFFFFF" w:themeFill="background1"/>
          </w:tcPr>
          <w:p w14:paraId="1324D887" w14:textId="77777777" w:rsidR="00042C53" w:rsidRP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2C53">
              <w:rPr>
                <w:rFonts w:ascii="Times New Roman" w:hAnsi="Times New Roman"/>
                <w:sz w:val="24"/>
                <w:szCs w:val="24"/>
              </w:rPr>
              <w:t>05</w:t>
            </w:r>
          </w:p>
          <w:p w14:paraId="07935E0E" w14:textId="77777777" w:rsidR="00042C53" w:rsidRP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2C53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3B8BFC9A" w14:textId="77777777" w:rsidR="00042C53" w:rsidRP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2C53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793AA43" w14:textId="177A0986" w:rsid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2C5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042C5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06F7964C" w14:textId="7ED87185" w:rsidR="00042C53" w:rsidRPr="008E1F40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2C53">
              <w:rPr>
                <w:rFonts w:ascii="Times New Roman" w:hAnsi="Times New Roman"/>
                <w:sz w:val="24"/>
                <w:szCs w:val="24"/>
              </w:rPr>
              <w:t>Межрайонная премия «Время добрых»</w:t>
            </w:r>
          </w:p>
        </w:tc>
        <w:tc>
          <w:tcPr>
            <w:tcW w:w="2410" w:type="dxa"/>
          </w:tcPr>
          <w:p w14:paraId="61F78D1E" w14:textId="77777777" w:rsidR="00042C53" w:rsidRP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2C53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34D9FCC" w14:textId="685E0A67" w:rsidR="00042C53" w:rsidRPr="007F5A62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2C53">
              <w:rPr>
                <w:rFonts w:ascii="Times New Roman" w:hAnsi="Times New Roman"/>
                <w:sz w:val="24"/>
                <w:szCs w:val="24"/>
              </w:rPr>
              <w:t>районный дом культуры</w:t>
            </w:r>
          </w:p>
        </w:tc>
        <w:tc>
          <w:tcPr>
            <w:tcW w:w="2835" w:type="dxa"/>
            <w:shd w:val="clear" w:color="auto" w:fill="FFFFFF" w:themeFill="background1"/>
          </w:tcPr>
          <w:p w14:paraId="634C7405" w14:textId="77777777" w:rsidR="00042C53" w:rsidRPr="00B80171" w:rsidRDefault="00042C53" w:rsidP="00042C5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801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молодежной политики, физической культуры и спорта</w:t>
            </w:r>
          </w:p>
          <w:p w14:paraId="33F84C2C" w14:textId="77777777" w:rsidR="00042C53" w:rsidRPr="007F5A62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14:paraId="070BC18E" w14:textId="77777777" w:rsid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  <w:r>
              <w:t xml:space="preserve"> </w:t>
            </w:r>
            <w:r w:rsidRPr="00171D27">
              <w:rPr>
                <w:rFonts w:ascii="Times New Roman" w:hAnsi="Times New Roman"/>
                <w:sz w:val="24"/>
                <w:szCs w:val="24"/>
              </w:rPr>
              <w:t>молодежной политики, физической культуры и спорта</w:t>
            </w:r>
          </w:p>
          <w:p w14:paraId="690D20FA" w14:textId="77777777" w:rsid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29-081</w:t>
            </w:r>
          </w:p>
          <w:p w14:paraId="578EFF83" w14:textId="77777777" w:rsidR="00042C53" w:rsidRPr="007F5A62" w:rsidRDefault="00042C53" w:rsidP="008F0C0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54CCD" w:rsidRPr="004C5F8A" w14:paraId="6B966BC8" w14:textId="77777777" w:rsidTr="004D328F">
        <w:tc>
          <w:tcPr>
            <w:tcW w:w="1277" w:type="dxa"/>
            <w:shd w:val="clear" w:color="auto" w:fill="FFFFFF" w:themeFill="background1"/>
          </w:tcPr>
          <w:p w14:paraId="2E4C8C4F" w14:textId="77777777" w:rsid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06</w:t>
            </w:r>
          </w:p>
          <w:p w14:paraId="5F6C5190" w14:textId="1AE88EAA" w:rsid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349BE1DA" w14:textId="68658B91" w:rsid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778EB7F" w14:textId="1AADBAA9" w:rsid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7385361C" w14:textId="77777777" w:rsidR="00354CCD" w:rsidRP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4CCD">
              <w:rPr>
                <w:rFonts w:ascii="Times New Roman" w:hAnsi="Times New Roman"/>
                <w:sz w:val="24"/>
                <w:szCs w:val="24"/>
              </w:rPr>
              <w:t>Мастер-класс по лепке</w:t>
            </w:r>
          </w:p>
          <w:p w14:paraId="54EF4CF7" w14:textId="5879BA92" w:rsidR="00354CCD" w:rsidRPr="008E1F40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4CCD">
              <w:rPr>
                <w:rFonts w:ascii="Times New Roman" w:hAnsi="Times New Roman"/>
                <w:sz w:val="24"/>
                <w:szCs w:val="24"/>
              </w:rPr>
              <w:t>«В мире сказок»</w:t>
            </w:r>
          </w:p>
        </w:tc>
        <w:tc>
          <w:tcPr>
            <w:tcW w:w="2410" w:type="dxa"/>
          </w:tcPr>
          <w:p w14:paraId="7CD0B9C4" w14:textId="77777777" w:rsid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4CC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B6873CC" w14:textId="2108CC32" w:rsidR="00354CCD" w:rsidRPr="007F5A62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КЦСОН</w:t>
            </w:r>
          </w:p>
        </w:tc>
        <w:tc>
          <w:tcPr>
            <w:tcW w:w="2835" w:type="dxa"/>
            <w:shd w:val="clear" w:color="auto" w:fill="FFFFFF" w:themeFill="background1"/>
          </w:tcPr>
          <w:p w14:paraId="712F51AB" w14:textId="3BD40969" w:rsidR="00354CCD" w:rsidRPr="007F5A62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5079C8DA" w14:textId="77777777" w:rsidR="00354CCD" w:rsidRPr="004B3844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6B1B2683" w14:textId="77777777" w:rsidR="00354CCD" w:rsidRPr="004B3844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F5CF100" w14:textId="028AE759" w:rsidR="00E57242" w:rsidRPr="007F5A62" w:rsidRDefault="00354CCD" w:rsidP="008F0C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354CCD" w:rsidRPr="004C5F8A" w14:paraId="61F69D04" w14:textId="77777777" w:rsidTr="004D328F">
        <w:tc>
          <w:tcPr>
            <w:tcW w:w="1277" w:type="dxa"/>
            <w:shd w:val="clear" w:color="auto" w:fill="FFFFFF" w:themeFill="background1"/>
          </w:tcPr>
          <w:p w14:paraId="640E63AA" w14:textId="77777777" w:rsidR="00354CCD" w:rsidRP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4CCD">
              <w:rPr>
                <w:rFonts w:ascii="Times New Roman" w:hAnsi="Times New Roman"/>
                <w:sz w:val="24"/>
                <w:szCs w:val="24"/>
              </w:rPr>
              <w:t>06</w:t>
            </w:r>
          </w:p>
          <w:p w14:paraId="171265E0" w14:textId="77777777" w:rsidR="00354CCD" w:rsidRP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4CCD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37DAF22E" w14:textId="77777777" w:rsidR="00354CCD" w:rsidRP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4CC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41B36E5" w14:textId="3698FEEC" w:rsid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4CC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354CCD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4D66684E" w14:textId="540AA4A3" w:rsidR="00354CCD" w:rsidRPr="000357AD" w:rsidRDefault="000357A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7AD">
              <w:rPr>
                <w:rFonts w:ascii="Times New Roman" w:hAnsi="Times New Roman"/>
                <w:sz w:val="24"/>
                <w:szCs w:val="24"/>
              </w:rPr>
              <w:t xml:space="preserve">Второй межрайонный патриотический фестиваль </w:t>
            </w:r>
            <w:r w:rsidR="00354CCD" w:rsidRPr="000357AD">
              <w:rPr>
                <w:rFonts w:ascii="Times New Roman" w:hAnsi="Times New Roman"/>
                <w:sz w:val="24"/>
                <w:szCs w:val="24"/>
              </w:rPr>
              <w:t>«Патриотическая волна»</w:t>
            </w:r>
          </w:p>
          <w:p w14:paraId="4315B447" w14:textId="375AD164" w:rsidR="00354CCD" w:rsidRPr="00354CCD" w:rsidRDefault="00354CCD" w:rsidP="00354CCD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3E21ADCC" w14:textId="1B11CBA1" w:rsidR="00354CCD" w:rsidRPr="00A95DEA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A95DEA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32B1CD67" w14:textId="2D153B0F" w:rsidR="00354CCD" w:rsidRP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5DEA">
              <w:rPr>
                <w:rFonts w:ascii="Times New Roman" w:hAnsi="Times New Roman"/>
                <w:sz w:val="24"/>
                <w:szCs w:val="24"/>
              </w:rPr>
              <w:t>районн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A95DEA"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  <w:r>
              <w:rPr>
                <w:rFonts w:ascii="Times New Roman" w:hAnsi="Times New Roman"/>
                <w:sz w:val="24"/>
                <w:szCs w:val="24"/>
              </w:rPr>
              <w:t>, зрительный зал</w:t>
            </w:r>
          </w:p>
        </w:tc>
        <w:tc>
          <w:tcPr>
            <w:tcW w:w="2835" w:type="dxa"/>
            <w:shd w:val="clear" w:color="auto" w:fill="FFFFFF" w:themeFill="background1"/>
          </w:tcPr>
          <w:p w14:paraId="6A21B870" w14:textId="22878106" w:rsidR="00354CCD" w:rsidRPr="004B3844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436D7D19" w14:textId="77777777" w:rsidR="00354CCD" w:rsidRPr="005644D5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5A651194" w14:textId="77777777" w:rsidR="00354CCD" w:rsidRPr="005644D5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4409BD1B" w14:textId="77777777" w:rsidR="00354CCD" w:rsidRDefault="00354CCD" w:rsidP="00E572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2AADA097" w14:textId="0B7C8BBE" w:rsidR="00E57242" w:rsidRPr="004B3844" w:rsidRDefault="00E57242" w:rsidP="00E572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0553F" w:rsidRPr="004C5F8A" w14:paraId="67397833" w14:textId="77777777" w:rsidTr="004D328F">
        <w:tc>
          <w:tcPr>
            <w:tcW w:w="1277" w:type="dxa"/>
            <w:shd w:val="clear" w:color="auto" w:fill="FFFFFF" w:themeFill="background1"/>
          </w:tcPr>
          <w:p w14:paraId="71B24407" w14:textId="77777777" w:rsidR="0050553F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</w:p>
          <w:p w14:paraId="673E33D8" w14:textId="114F6126" w:rsidR="0050553F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0A3456F2" w14:textId="3F2719A3" w:rsidR="0050553F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193C3031" w14:textId="13CD0DE4" w:rsidR="0050553F" w:rsidRPr="00354CCD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3511761C" w14:textId="0DA3B3B8" w:rsidR="0050553F" w:rsidRPr="000357AD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53F">
              <w:rPr>
                <w:rFonts w:ascii="Times New Roman" w:hAnsi="Times New Roman"/>
                <w:sz w:val="24"/>
                <w:szCs w:val="24"/>
              </w:rPr>
              <w:t>Турнир по мини-футболу, посвященный Всемирному дню футбола среди юношей 2010-2012 г.р.</w:t>
            </w:r>
          </w:p>
        </w:tc>
        <w:tc>
          <w:tcPr>
            <w:tcW w:w="2410" w:type="dxa"/>
            <w:shd w:val="clear" w:color="auto" w:fill="FFFFFF" w:themeFill="background1"/>
          </w:tcPr>
          <w:p w14:paraId="6D51593C" w14:textId="77777777" w:rsidR="0050553F" w:rsidRDefault="0050553F" w:rsidP="0050553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E2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Баган,</w:t>
            </w:r>
          </w:p>
          <w:p w14:paraId="79ECCD63" w14:textId="64D951E0" w:rsidR="0050553F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спортивный зал   МКУ Баганской СОШ №2</w:t>
            </w:r>
          </w:p>
        </w:tc>
        <w:tc>
          <w:tcPr>
            <w:tcW w:w="2835" w:type="dxa"/>
            <w:shd w:val="clear" w:color="auto" w:fill="FFFFFF" w:themeFill="background1"/>
          </w:tcPr>
          <w:p w14:paraId="0C90382B" w14:textId="0026DA9E" w:rsidR="0050553F" w:rsidRPr="005644D5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3969" w:type="dxa"/>
            <w:shd w:val="clear" w:color="auto" w:fill="FFFFFF" w:themeFill="background1"/>
          </w:tcPr>
          <w:p w14:paraId="6D9D8383" w14:textId="77777777" w:rsidR="0050553F" w:rsidRPr="00335C6D" w:rsidRDefault="0050553F" w:rsidP="0050553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4ECB278F" w14:textId="77777777" w:rsidR="0050553F" w:rsidRPr="00335C6D" w:rsidRDefault="0050553F" w:rsidP="0050553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13C77E00" w14:textId="20D766AE" w:rsidR="0050553F" w:rsidRPr="008F0C0F" w:rsidRDefault="0050553F" w:rsidP="008F0C0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354CCD" w:rsidRPr="004C5F8A" w14:paraId="06517515" w14:textId="77777777" w:rsidTr="004D328F">
        <w:tc>
          <w:tcPr>
            <w:tcW w:w="1277" w:type="dxa"/>
            <w:shd w:val="clear" w:color="auto" w:fill="FFFFFF" w:themeFill="background1"/>
          </w:tcPr>
          <w:p w14:paraId="4AB469E3" w14:textId="77777777" w:rsid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</w:p>
          <w:p w14:paraId="6D465EE7" w14:textId="3EC7446E" w:rsid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3667F917" w14:textId="72959517" w:rsid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1AB658A5" w14:textId="44BEE576" w:rsidR="00354CCD" w:rsidRP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607361F8" w14:textId="04BE98A0" w:rsidR="00354CCD" w:rsidRPr="00354CCD" w:rsidRDefault="00354CCD" w:rsidP="00354CCD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54CCD">
              <w:rPr>
                <w:rFonts w:ascii="Times New Roman" w:hAnsi="Times New Roman"/>
                <w:sz w:val="24"/>
                <w:szCs w:val="24"/>
              </w:rPr>
              <w:t>Благотворительный концерт Детской школы искусств</w:t>
            </w:r>
          </w:p>
        </w:tc>
        <w:tc>
          <w:tcPr>
            <w:tcW w:w="2410" w:type="dxa"/>
            <w:shd w:val="clear" w:color="auto" w:fill="FFFFFF" w:themeFill="background1"/>
          </w:tcPr>
          <w:p w14:paraId="4F16B59E" w14:textId="77777777" w:rsidR="00354CCD" w:rsidRP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4CC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582517E" w14:textId="35424D8F" w:rsidR="00354CCD" w:rsidRPr="00A95DEA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4CCD">
              <w:rPr>
                <w:rFonts w:ascii="Times New Roman" w:hAnsi="Times New Roman"/>
                <w:sz w:val="24"/>
                <w:szCs w:val="24"/>
              </w:rPr>
              <w:t>районный дом культуры, зрительный зал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337D25EB" w14:textId="71C2D112" w:rsidR="00354CCD" w:rsidRPr="005644D5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E9C">
              <w:rPr>
                <w:rFonts w:ascii="Times New Roman" w:hAnsi="Times New Roman"/>
                <w:sz w:val="24"/>
                <w:szCs w:val="24"/>
              </w:rPr>
              <w:t>МБУ ДО ДШИ с. Баган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59DB8C09" w14:textId="77777777" w:rsid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E9C">
              <w:rPr>
                <w:rFonts w:ascii="Times New Roman" w:hAnsi="Times New Roman"/>
                <w:sz w:val="24"/>
                <w:szCs w:val="24"/>
              </w:rPr>
              <w:t>Погорелая О.В.,</w:t>
            </w:r>
          </w:p>
          <w:p w14:paraId="56980FB5" w14:textId="77777777" w:rsidR="00354CCD" w:rsidRDefault="00354CCD" w:rsidP="00354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E9C">
              <w:rPr>
                <w:rFonts w:ascii="Times New Roman" w:hAnsi="Times New Roman"/>
                <w:sz w:val="24"/>
                <w:szCs w:val="24"/>
              </w:rPr>
              <w:t xml:space="preserve"> директор МБУ ДО </w:t>
            </w:r>
            <w:r>
              <w:rPr>
                <w:rFonts w:ascii="Times New Roman" w:hAnsi="Times New Roman"/>
                <w:sz w:val="24"/>
                <w:szCs w:val="24"/>
              </w:rPr>
              <w:t>Детской школы искусств</w:t>
            </w:r>
            <w:r w:rsidRPr="00A32E9C">
              <w:rPr>
                <w:rFonts w:ascii="Times New Roman" w:hAnsi="Times New Roman"/>
                <w:sz w:val="24"/>
                <w:szCs w:val="24"/>
              </w:rPr>
              <w:t xml:space="preserve"> с. Баган,</w:t>
            </w:r>
          </w:p>
          <w:p w14:paraId="6324655C" w14:textId="2E2B8289" w:rsidR="00354CCD" w:rsidRPr="005644D5" w:rsidRDefault="00354CCD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E9C">
              <w:rPr>
                <w:rFonts w:ascii="Times New Roman" w:hAnsi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/>
                <w:sz w:val="24"/>
                <w:szCs w:val="24"/>
              </w:rPr>
              <w:t>9-098</w:t>
            </w:r>
          </w:p>
        </w:tc>
      </w:tr>
      <w:tr w:rsidR="00876F30" w:rsidRPr="004C5F8A" w14:paraId="3800FE65" w14:textId="77777777" w:rsidTr="004D328F">
        <w:tc>
          <w:tcPr>
            <w:tcW w:w="1277" w:type="dxa"/>
            <w:shd w:val="clear" w:color="auto" w:fill="FFFFFF" w:themeFill="background1"/>
          </w:tcPr>
          <w:p w14:paraId="1E1CC842" w14:textId="77777777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  <w:p w14:paraId="3B24A5DB" w14:textId="1E24B1D1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552E5E12" w14:textId="55D22E61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688FA0C9" w14:textId="4AEA088F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6918243F" w14:textId="5F96D392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«Герои нынешних дней и минувших» - лекция ко Дню Героев Отечества.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A4592BC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1A1B0D71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музей,</w:t>
            </w:r>
          </w:p>
          <w:p w14:paraId="5E336DEF" w14:textId="1ADF650C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зал ВОВ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07342B4B" w14:textId="77777777" w:rsidR="00876F30" w:rsidRPr="007F5A62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760D5CFC" w14:textId="776D9CFB" w:rsidR="00876F30" w:rsidRPr="007F5A62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432C46FD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14AC30DA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79B536B7" w14:textId="2CDAE5FA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</w:tc>
      </w:tr>
      <w:tr w:rsidR="007A6DD7" w:rsidRPr="004C5F8A" w14:paraId="164B4F9D" w14:textId="77777777" w:rsidTr="004D328F">
        <w:tc>
          <w:tcPr>
            <w:tcW w:w="1277" w:type="dxa"/>
            <w:shd w:val="clear" w:color="auto" w:fill="FFFFFF" w:themeFill="background1"/>
          </w:tcPr>
          <w:p w14:paraId="70ECDF61" w14:textId="77777777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  <w:p w14:paraId="4A427A75" w14:textId="77777777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7360BBD5" w14:textId="77777777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13197B36" w14:textId="60A1F27E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14.30</w:t>
            </w:r>
          </w:p>
        </w:tc>
        <w:tc>
          <w:tcPr>
            <w:tcW w:w="4819" w:type="dxa"/>
            <w:shd w:val="clear" w:color="auto" w:fill="FFFFFF" w:themeFill="background1"/>
          </w:tcPr>
          <w:p w14:paraId="5398851B" w14:textId="6C1FC13A" w:rsidR="007A6DD7" w:rsidRPr="00876F30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День информации «Бессмертный во все времена». Ко Дню Героев Отечества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A9F1A31" w14:textId="77777777" w:rsidR="007A6DD7" w:rsidRPr="00963E0D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D374962" w14:textId="719C5E14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</w:tc>
        <w:tc>
          <w:tcPr>
            <w:tcW w:w="2835" w:type="dxa"/>
          </w:tcPr>
          <w:p w14:paraId="6D06EFA5" w14:textId="069278A6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3969" w:type="dxa"/>
          </w:tcPr>
          <w:p w14:paraId="3C2B1EBE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5D473FD4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11689BEF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3E246BE0" w14:textId="3D2A7500" w:rsidR="00F21830" w:rsidRPr="008F531E" w:rsidRDefault="007A6DD7" w:rsidP="008F0C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207094" w:rsidRPr="004C5F8A" w14:paraId="48982B51" w14:textId="77777777" w:rsidTr="004D328F">
        <w:tc>
          <w:tcPr>
            <w:tcW w:w="1277" w:type="dxa"/>
            <w:shd w:val="clear" w:color="auto" w:fill="FFFFFF" w:themeFill="background1"/>
          </w:tcPr>
          <w:p w14:paraId="74E8FDF0" w14:textId="77777777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  <w:p w14:paraId="5DCD0688" w14:textId="6FB9CFBB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24FB21ED" w14:textId="6768A753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7A24E2DC" w14:textId="3BC8C6A5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34F954DE" w14:textId="77777777" w:rsidR="00207094" w:rsidRP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74201CC3" w14:textId="5C399BF8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1. О выполнении постановления администрации Кузнецовского сельсовета от 22.10.2024 №79 «Об организации мероприятий по предупреждению и ликвидации последствий возможных чрезвычайных ситуаций, связанных с пожарами на территории Кузнецовского сельсовета Баганского района Новосибирской области в осенне-зимнем пожароопасном периоде 2024-2025 года».</w:t>
            </w:r>
          </w:p>
        </w:tc>
        <w:tc>
          <w:tcPr>
            <w:tcW w:w="2410" w:type="dxa"/>
            <w:shd w:val="clear" w:color="auto" w:fill="FFFFFF" w:themeFill="background1"/>
          </w:tcPr>
          <w:p w14:paraId="479C2C53" w14:textId="77777777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. Кузнецовка,</w:t>
            </w:r>
          </w:p>
          <w:p w14:paraId="4D5D4D1C" w14:textId="77777777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</w:t>
            </w:r>
          </w:p>
          <w:p w14:paraId="0EFC5503" w14:textId="0F6406AA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0B6052EC" w14:textId="77777777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Кузнецовского сельсовета</w:t>
            </w:r>
          </w:p>
          <w:p w14:paraId="0959CCD4" w14:textId="77777777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513911E" w14:textId="77777777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AB31D43" w14:textId="77777777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4768CB9" w14:textId="77777777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30178F1" w14:textId="77777777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A896008" w14:textId="77777777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33612BD" w14:textId="77777777" w:rsidR="00207094" w:rsidRDefault="00207094" w:rsidP="0020709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C79A27E" w14:textId="77777777" w:rsidR="00207094" w:rsidRDefault="00207094" w:rsidP="0020709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156046C" w14:textId="77777777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14:paraId="215BA0B4" w14:textId="77777777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Даций А.М.,</w:t>
            </w:r>
          </w:p>
          <w:p w14:paraId="5330E691" w14:textId="77777777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Кузнецовского сельсовета,</w:t>
            </w:r>
          </w:p>
          <w:p w14:paraId="5BF45CC7" w14:textId="160A25F7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32-132</w:t>
            </w:r>
          </w:p>
        </w:tc>
      </w:tr>
      <w:tr w:rsidR="00C10BDD" w:rsidRPr="004C5F8A" w14:paraId="45B7FD82" w14:textId="77777777" w:rsidTr="004D328F">
        <w:tc>
          <w:tcPr>
            <w:tcW w:w="1277" w:type="dxa"/>
            <w:shd w:val="clear" w:color="auto" w:fill="FFFFFF" w:themeFill="background1"/>
          </w:tcPr>
          <w:p w14:paraId="46C3184E" w14:textId="77777777" w:rsidR="00C10BDD" w:rsidRP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  <w:p w14:paraId="45884BB1" w14:textId="77777777" w:rsidR="00C10BDD" w:rsidRP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18CC9999" w14:textId="77777777" w:rsidR="00C10BDD" w:rsidRP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880B5C9" w14:textId="7C2D4351" w:rsid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57D30C9A" w14:textId="77777777" w:rsid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Соревнования по настольному теннису среди девушек и юношей 201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C10BDD">
              <w:rPr>
                <w:rFonts w:ascii="Times New Roman" w:hAnsi="Times New Roman"/>
                <w:sz w:val="24"/>
                <w:szCs w:val="24"/>
              </w:rPr>
              <w:t>-201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C10BDD">
              <w:rPr>
                <w:rFonts w:ascii="Times New Roman" w:hAnsi="Times New Roman"/>
                <w:sz w:val="24"/>
                <w:szCs w:val="24"/>
              </w:rPr>
              <w:t xml:space="preserve"> г.р. в зачет Муниципального этапа Всероссийских спортивных игр школьников «Президентские спортивные игры».</w:t>
            </w:r>
          </w:p>
          <w:p w14:paraId="04FC3570" w14:textId="77777777" w:rsidR="0050553F" w:rsidRDefault="0050553F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C0A54EE" w14:textId="77777777" w:rsidR="0050553F" w:rsidRDefault="0050553F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CCABBF5" w14:textId="5A9AB478" w:rsidR="0050553F" w:rsidRPr="00207094" w:rsidRDefault="0050553F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3BD07B6D" w14:textId="41786CA0" w:rsidR="00C10BDD" w:rsidRDefault="00C10BDD" w:rsidP="00C10BD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E2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Баган,</w:t>
            </w:r>
          </w:p>
          <w:p w14:paraId="78997AF8" w14:textId="481BCC9B" w:rsid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спортивный зал   МКУ Баганской СОШ №2</w:t>
            </w:r>
          </w:p>
        </w:tc>
        <w:tc>
          <w:tcPr>
            <w:tcW w:w="2835" w:type="dxa"/>
            <w:shd w:val="clear" w:color="auto" w:fill="FFFFFF" w:themeFill="background1"/>
          </w:tcPr>
          <w:p w14:paraId="330F7B8C" w14:textId="6D851F23" w:rsidR="00C10BDD" w:rsidRPr="007F5A62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3969" w:type="dxa"/>
            <w:shd w:val="clear" w:color="auto" w:fill="FFFFFF" w:themeFill="background1"/>
          </w:tcPr>
          <w:p w14:paraId="270870D6" w14:textId="77777777" w:rsidR="00C10BDD" w:rsidRPr="00335C6D" w:rsidRDefault="00C10BDD" w:rsidP="00C10BD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09DD839C" w14:textId="77777777" w:rsidR="00C10BDD" w:rsidRPr="00335C6D" w:rsidRDefault="00C10BDD" w:rsidP="00C10BD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120E9E30" w14:textId="77777777" w:rsidR="00C10BDD" w:rsidRDefault="00C10BDD" w:rsidP="00C10BD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142CE8AF" w14:textId="77777777" w:rsid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5DF85E9" w14:textId="77777777" w:rsidR="00E57242" w:rsidRDefault="00E57242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1A92C0B" w14:textId="77777777" w:rsidR="00E57242" w:rsidRDefault="00E57242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40382A6" w14:textId="120B7BD7" w:rsidR="00E57242" w:rsidRPr="007F5A62" w:rsidRDefault="00E57242" w:rsidP="00F2183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5E52" w:rsidRPr="004C5F8A" w14:paraId="3622CE8C" w14:textId="77777777" w:rsidTr="004D328F">
        <w:tc>
          <w:tcPr>
            <w:tcW w:w="1277" w:type="dxa"/>
            <w:shd w:val="clear" w:color="auto" w:fill="FFFFFF" w:themeFill="background1"/>
          </w:tcPr>
          <w:p w14:paraId="2BB42D1E" w14:textId="77777777" w:rsid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4250A8AA" w14:textId="43CED0F5" w:rsid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39D8995F" w14:textId="75E1603B" w:rsid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3D114EF" w14:textId="610BCF79" w:rsid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0E4BB7F5" w14:textId="0C2CBCAE" w:rsid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5EB183F0" w14:textId="607BF3FA" w:rsidR="00045E52" w:rsidRP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E52">
              <w:rPr>
                <w:rFonts w:ascii="Times New Roman" w:hAnsi="Times New Roman"/>
                <w:sz w:val="24"/>
                <w:szCs w:val="24"/>
              </w:rPr>
              <w:t>1.Об утверждении плана работы администрации   Палецкого сельсовета Баганского района Новосибирской области на 2024 год</w:t>
            </w:r>
          </w:p>
          <w:p w14:paraId="0FC2062C" w14:textId="77777777" w:rsid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E52">
              <w:rPr>
                <w:rFonts w:ascii="Times New Roman" w:hAnsi="Times New Roman"/>
                <w:sz w:val="24"/>
                <w:szCs w:val="24"/>
              </w:rPr>
              <w:t xml:space="preserve">2.О работе с неблагополучными многодетными семьями по вопросам воспитания несовершеннолетних детей и о социально-бытовых условиях </w:t>
            </w:r>
            <w:proofErr w:type="gramStart"/>
            <w:r w:rsidRPr="00045E52">
              <w:rPr>
                <w:rFonts w:ascii="Times New Roman" w:hAnsi="Times New Roman"/>
                <w:sz w:val="24"/>
                <w:szCs w:val="24"/>
              </w:rPr>
              <w:t>этих</w:t>
            </w:r>
            <w:r w:rsidR="005448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45E52">
              <w:rPr>
                <w:rFonts w:ascii="Times New Roman" w:hAnsi="Times New Roman"/>
                <w:sz w:val="24"/>
                <w:szCs w:val="24"/>
              </w:rPr>
              <w:t>семей</w:t>
            </w:r>
            <w:proofErr w:type="gramEnd"/>
            <w:r w:rsidR="005448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45E52">
              <w:rPr>
                <w:rFonts w:ascii="Times New Roman" w:hAnsi="Times New Roman"/>
                <w:sz w:val="24"/>
                <w:szCs w:val="24"/>
              </w:rPr>
              <w:t>проживающих на территории Палецкого сельсовета Баганского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45E52">
              <w:rPr>
                <w:rFonts w:ascii="Times New Roman" w:hAnsi="Times New Roman"/>
                <w:sz w:val="24"/>
                <w:szCs w:val="24"/>
              </w:rPr>
              <w:t>района Новосибирской области.</w:t>
            </w:r>
          </w:p>
          <w:p w14:paraId="471CEF7D" w14:textId="5F5D0CD4" w:rsidR="0054485A" w:rsidRPr="007F5A62" w:rsidRDefault="0054485A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24A7D388" w14:textId="77777777" w:rsidR="00045E52" w:rsidRPr="007F5A6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3C1C6002" w14:textId="556AC433" w:rsidR="00045E52" w:rsidRPr="007F5A6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279BFF26" w14:textId="7BF5B06A" w:rsidR="00045E52" w:rsidRPr="007F5A6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Палецкого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1B7DD52F" w14:textId="77777777" w:rsidR="00045E52" w:rsidRPr="007F5A6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Калач В.И.,</w:t>
            </w:r>
          </w:p>
          <w:p w14:paraId="45683D85" w14:textId="77777777" w:rsidR="00045E52" w:rsidRPr="007F5A6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Палецкого сельсовета,</w:t>
            </w:r>
          </w:p>
          <w:p w14:paraId="26982727" w14:textId="4B0D022A" w:rsidR="00045E52" w:rsidRPr="007F5A6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45-124</w:t>
            </w:r>
          </w:p>
        </w:tc>
      </w:tr>
      <w:tr w:rsidR="007A6DD7" w:rsidRPr="004C5F8A" w14:paraId="7098DCBD" w14:textId="77777777" w:rsidTr="004D328F">
        <w:tc>
          <w:tcPr>
            <w:tcW w:w="1277" w:type="dxa"/>
            <w:shd w:val="clear" w:color="auto" w:fill="FFFFFF" w:themeFill="background1"/>
          </w:tcPr>
          <w:p w14:paraId="5E7EE9EE" w14:textId="77777777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45E1269A" w14:textId="77777777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6992C54C" w14:textId="77777777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2C3147F3" w14:textId="484EDB86" w:rsidR="007A6DD7" w:rsidRDefault="007A6DD7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7A6DD7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79A20586" w14:textId="11894CBA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Патриотический час, посвященный Дню героев Отечества</w:t>
            </w:r>
          </w:p>
        </w:tc>
        <w:tc>
          <w:tcPr>
            <w:tcW w:w="2410" w:type="dxa"/>
            <w:shd w:val="clear" w:color="auto" w:fill="FFFFFF" w:themeFill="background1"/>
          </w:tcPr>
          <w:p w14:paraId="4DE32D04" w14:textId="77777777" w:rsidR="007A6DD7" w:rsidRPr="00A95DEA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5DEA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7BAD41F" w14:textId="315C137F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Баганская СОШ №2</w:t>
            </w:r>
          </w:p>
        </w:tc>
        <w:tc>
          <w:tcPr>
            <w:tcW w:w="2835" w:type="dxa"/>
            <w:shd w:val="clear" w:color="auto" w:fill="FFFFFF" w:themeFill="background1"/>
          </w:tcPr>
          <w:p w14:paraId="35689F93" w14:textId="6244F82A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0AF14CE9" w14:textId="77777777" w:rsidR="007A6DD7" w:rsidRPr="005644D5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66203E77" w14:textId="77777777" w:rsidR="007A6DD7" w:rsidRPr="005644D5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09BE9CFA" w14:textId="563B9EFB" w:rsidR="007A6DD7" w:rsidRPr="007F5A62" w:rsidRDefault="007A6DD7" w:rsidP="00772F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7A6DD7" w:rsidRPr="004C5F8A" w14:paraId="4FF7402F" w14:textId="77777777" w:rsidTr="004D328F">
        <w:tc>
          <w:tcPr>
            <w:tcW w:w="1277" w:type="dxa"/>
            <w:shd w:val="clear" w:color="auto" w:fill="FFFFFF" w:themeFill="background1"/>
          </w:tcPr>
          <w:p w14:paraId="49C62319" w14:textId="77777777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513D45E1" w14:textId="77777777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36AEB3BD" w14:textId="77777777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31CB825A" w14:textId="39D9C6ED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7A6DD7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675483DF" w14:textId="42E4A1FA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Интеллектуальная игра, посвященная Дню Конституции РФ</w:t>
            </w:r>
          </w:p>
        </w:tc>
        <w:tc>
          <w:tcPr>
            <w:tcW w:w="2410" w:type="dxa"/>
            <w:shd w:val="clear" w:color="auto" w:fill="FFFFFF" w:themeFill="background1"/>
          </w:tcPr>
          <w:p w14:paraId="1E973ACD" w14:textId="77777777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с. Баган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3053DF4C" w14:textId="03617E4D" w:rsidR="007A6DD7" w:rsidRPr="00A95DEA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Объединение «Мы вместе»</w:t>
            </w:r>
          </w:p>
        </w:tc>
        <w:tc>
          <w:tcPr>
            <w:tcW w:w="2835" w:type="dxa"/>
            <w:shd w:val="clear" w:color="auto" w:fill="FFFFFF" w:themeFill="background1"/>
          </w:tcPr>
          <w:p w14:paraId="1CAA45EC" w14:textId="17DBBA95" w:rsidR="007A6DD7" w:rsidRPr="005644D5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6391ADD5" w14:textId="77777777" w:rsidR="007A6DD7" w:rsidRPr="005644D5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66C6BE0F" w14:textId="77777777" w:rsidR="007A6DD7" w:rsidRPr="005644D5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4B492402" w14:textId="33691989" w:rsidR="007A6DD7" w:rsidRPr="005644D5" w:rsidRDefault="007A6DD7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7A6DD7" w:rsidRPr="004C5F8A" w14:paraId="4916C307" w14:textId="77777777" w:rsidTr="004D328F">
        <w:tc>
          <w:tcPr>
            <w:tcW w:w="1277" w:type="dxa"/>
            <w:shd w:val="clear" w:color="auto" w:fill="FFFFFF" w:themeFill="background1"/>
          </w:tcPr>
          <w:p w14:paraId="5EFAC5D0" w14:textId="77777777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  <w:p w14:paraId="7C79113C" w14:textId="658053DE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6F08402A" w14:textId="32E8F537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0DC8962" w14:textId="4A987A97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178F392A" w14:textId="2B04745B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A6DD7">
              <w:rPr>
                <w:rFonts w:ascii="Times New Roman" w:hAnsi="Times New Roman"/>
                <w:sz w:val="24"/>
                <w:szCs w:val="24"/>
              </w:rPr>
              <w:t>Квиз</w:t>
            </w:r>
            <w:proofErr w:type="spellEnd"/>
            <w:r w:rsidRPr="007A6D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228F1">
              <w:rPr>
                <w:rFonts w:ascii="Times New Roman" w:hAnsi="Times New Roman"/>
                <w:sz w:val="24"/>
                <w:szCs w:val="24"/>
              </w:rPr>
              <w:t>«</w:t>
            </w:r>
            <w:r w:rsidRPr="007A6DD7">
              <w:rPr>
                <w:rFonts w:ascii="Times New Roman" w:hAnsi="Times New Roman"/>
                <w:sz w:val="24"/>
                <w:szCs w:val="24"/>
              </w:rPr>
              <w:t>хиты 90-х</w:t>
            </w:r>
            <w:r w:rsidR="001228F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  <w:shd w:val="clear" w:color="auto" w:fill="FFFFFF" w:themeFill="background1"/>
          </w:tcPr>
          <w:p w14:paraId="1B5A5CDE" w14:textId="77777777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с. Баган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16086D4" w14:textId="77777777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районный дом культуры,</w:t>
            </w:r>
          </w:p>
          <w:p w14:paraId="6C90BB73" w14:textId="41AD3493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этаж</w:t>
            </w:r>
          </w:p>
        </w:tc>
        <w:tc>
          <w:tcPr>
            <w:tcW w:w="2835" w:type="dxa"/>
            <w:shd w:val="clear" w:color="auto" w:fill="FFFFFF" w:themeFill="background1"/>
          </w:tcPr>
          <w:p w14:paraId="077417A7" w14:textId="21CEED29" w:rsidR="007A6DD7" w:rsidRPr="005644D5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1A6D06A7" w14:textId="77777777" w:rsidR="007A6DD7" w:rsidRPr="005644D5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63A4F674" w14:textId="77777777" w:rsidR="007A6DD7" w:rsidRPr="005644D5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0BBC124D" w14:textId="20AAF4EB" w:rsidR="007A6DD7" w:rsidRPr="005644D5" w:rsidRDefault="007A6DD7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933EF8" w:rsidRPr="004C5F8A" w14:paraId="25F082CA" w14:textId="77777777" w:rsidTr="004D328F">
        <w:tc>
          <w:tcPr>
            <w:tcW w:w="1277" w:type="dxa"/>
            <w:shd w:val="clear" w:color="auto" w:fill="FFFFFF" w:themeFill="background1"/>
          </w:tcPr>
          <w:p w14:paraId="7DA7ABBD" w14:textId="77777777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1321B2CE" w14:textId="0542C2C8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2FE93713" w14:textId="27222B8D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0F1FB404" w14:textId="2C5A7013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4E49A58A" w14:textId="11BDA076" w:rsidR="00933EF8" w:rsidRPr="007A6DD7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3EF8">
              <w:rPr>
                <w:rFonts w:ascii="Times New Roman" w:hAnsi="Times New Roman"/>
                <w:sz w:val="24"/>
                <w:szCs w:val="24"/>
              </w:rPr>
              <w:t>Районные соревнования по шашкам</w:t>
            </w:r>
          </w:p>
        </w:tc>
        <w:tc>
          <w:tcPr>
            <w:tcW w:w="2410" w:type="dxa"/>
            <w:shd w:val="clear" w:color="auto" w:fill="FFFFFF" w:themeFill="background1"/>
          </w:tcPr>
          <w:p w14:paraId="41773783" w14:textId="77777777" w:rsidR="00933EF8" w:rsidRP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3EF8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A607FC9" w14:textId="15997143" w:rsidR="00933EF8" w:rsidRPr="007A6DD7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3EF8">
              <w:rPr>
                <w:rFonts w:ascii="Times New Roman" w:hAnsi="Times New Roman"/>
                <w:sz w:val="24"/>
                <w:szCs w:val="24"/>
              </w:rPr>
              <w:t>манеж ДЮСШ</w:t>
            </w:r>
          </w:p>
        </w:tc>
        <w:tc>
          <w:tcPr>
            <w:tcW w:w="2835" w:type="dxa"/>
            <w:shd w:val="clear" w:color="auto" w:fill="FFFFFF" w:themeFill="background1"/>
          </w:tcPr>
          <w:p w14:paraId="11C9066F" w14:textId="77777777" w:rsidR="00933EF8" w:rsidRPr="00B80171" w:rsidRDefault="00933EF8" w:rsidP="00933EF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801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молодежной политики, физической культуры и спорта</w:t>
            </w:r>
          </w:p>
          <w:p w14:paraId="63134E5C" w14:textId="77777777" w:rsidR="00933EF8" w:rsidRPr="005644D5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14:paraId="68089C99" w14:textId="77777777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  <w:r>
              <w:t xml:space="preserve"> </w:t>
            </w:r>
            <w:r w:rsidRPr="00171D27">
              <w:rPr>
                <w:rFonts w:ascii="Times New Roman" w:hAnsi="Times New Roman"/>
                <w:sz w:val="24"/>
                <w:szCs w:val="24"/>
              </w:rPr>
              <w:t>молодежной политики, физической культуры и спорта</w:t>
            </w:r>
          </w:p>
          <w:p w14:paraId="2D6C9657" w14:textId="77777777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29-081</w:t>
            </w:r>
          </w:p>
          <w:p w14:paraId="39D04BA4" w14:textId="77777777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6B20180" w14:textId="77777777" w:rsidR="00933EF8" w:rsidRPr="005644D5" w:rsidRDefault="00933EF8" w:rsidP="008F0C0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6DD7" w:rsidRPr="004C5F8A" w14:paraId="1EAA4528" w14:textId="77777777" w:rsidTr="004D328F">
        <w:tc>
          <w:tcPr>
            <w:tcW w:w="1277" w:type="dxa"/>
            <w:shd w:val="clear" w:color="auto" w:fill="FFFFFF" w:themeFill="background1"/>
          </w:tcPr>
          <w:p w14:paraId="192FB4AC" w14:textId="77777777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  <w:p w14:paraId="389C1147" w14:textId="647685F3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15309242" w14:textId="6CAC9F43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7BB1752E" w14:textId="7D7CE84B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1C5D42BB" w14:textId="77777777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Всероссийский день чтения вслух:</w:t>
            </w:r>
          </w:p>
          <w:p w14:paraId="61E96756" w14:textId="40D5BDE6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Новогодние семейные чтения вслух «Живая классика», Акция «В Новогодние каникулы с книгой»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EA9129B" w14:textId="77777777" w:rsidR="007A6DD7" w:rsidRPr="00963E0D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73B7A08" w14:textId="77777777" w:rsidR="007A6DD7" w:rsidRPr="00963E0D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522E315F" w14:textId="77777777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128EF43" w14:textId="1FC567D0" w:rsidR="007A6DD7" w:rsidRPr="005644D5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3969" w:type="dxa"/>
          </w:tcPr>
          <w:p w14:paraId="732C6768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0988009D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418C3604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2A6FD0CE" w14:textId="5982A89F" w:rsidR="00F21830" w:rsidRPr="005644D5" w:rsidRDefault="007A6DD7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876F30" w:rsidRPr="004C5F8A" w14:paraId="184A3FE2" w14:textId="77777777" w:rsidTr="004D328F">
        <w:tc>
          <w:tcPr>
            <w:tcW w:w="1277" w:type="dxa"/>
            <w:shd w:val="clear" w:color="auto" w:fill="FFFFFF" w:themeFill="background1"/>
          </w:tcPr>
          <w:p w14:paraId="1397DE26" w14:textId="77777777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14:paraId="443216DB" w14:textId="77777777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50A3B6D9" w14:textId="77777777" w:rsidR="00876F30" w:rsidRP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4AAE6714" w14:textId="0EF21671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0.0</w:t>
            </w:r>
            <w:r w:rsidRPr="00876F3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819" w:type="dxa"/>
            <w:shd w:val="clear" w:color="auto" w:fill="FFFFFF" w:themeFill="background1"/>
          </w:tcPr>
          <w:p w14:paraId="1FB5489A" w14:textId="4A9149C4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F30">
              <w:rPr>
                <w:rFonts w:ascii="Times New Roman" w:hAnsi="Times New Roman"/>
                <w:sz w:val="24"/>
                <w:szCs w:val="24"/>
              </w:rPr>
              <w:t>«Новогодняя игрушка - семейные традиции» - выставка атрибутов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B578700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77E2F133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музей,</w:t>
            </w:r>
          </w:p>
          <w:p w14:paraId="08AF09B9" w14:textId="584C2870" w:rsidR="00876F30" w:rsidRPr="007F5A62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выставочный зал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7CB834B7" w14:textId="77777777" w:rsidR="00876F30" w:rsidRPr="007F5A62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3E14C683" w14:textId="41CB3D20" w:rsidR="00876F30" w:rsidRPr="007F5A62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2CF4DD27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48D4E38E" w14:textId="77777777" w:rsidR="00876F30" w:rsidRPr="008F531E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4287D6C8" w14:textId="77777777" w:rsidR="00876F30" w:rsidRDefault="00876F30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  <w:p w14:paraId="0262C220" w14:textId="77777777" w:rsidR="00E57242" w:rsidRDefault="00E57242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E10744B" w14:textId="70478268" w:rsidR="00E57242" w:rsidRPr="007F5A62" w:rsidRDefault="00E57242" w:rsidP="00876F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84F71" w:rsidRPr="004C5F8A" w14:paraId="0A98924E" w14:textId="77777777" w:rsidTr="004D328F">
        <w:tc>
          <w:tcPr>
            <w:tcW w:w="1277" w:type="dxa"/>
            <w:shd w:val="clear" w:color="auto" w:fill="FFFFFF" w:themeFill="background1"/>
          </w:tcPr>
          <w:p w14:paraId="24C98F07" w14:textId="77777777" w:rsid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  <w:p w14:paraId="73EAE39D" w14:textId="48665F0F" w:rsid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5EE96E01" w14:textId="7D1DB9E9" w:rsid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6723D694" w14:textId="5AD827F2" w:rsid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14.30</w:t>
            </w:r>
          </w:p>
        </w:tc>
        <w:tc>
          <w:tcPr>
            <w:tcW w:w="4819" w:type="dxa"/>
            <w:shd w:val="clear" w:color="auto" w:fill="FFFFFF" w:themeFill="background1"/>
          </w:tcPr>
          <w:p w14:paraId="466CB386" w14:textId="4DA44467" w:rsidR="00B84F71" w:rsidRP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F71">
              <w:rPr>
                <w:rFonts w:ascii="Times New Roman" w:hAnsi="Times New Roman"/>
                <w:sz w:val="24"/>
                <w:szCs w:val="24"/>
              </w:rPr>
              <w:t>Час 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533007F3" w14:textId="77777777" w:rsidR="00B84F71" w:rsidRP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F71">
              <w:rPr>
                <w:rFonts w:ascii="Times New Roman" w:hAnsi="Times New Roman"/>
                <w:sz w:val="24"/>
                <w:szCs w:val="24"/>
              </w:rPr>
              <w:t>1. О выполнении постановления администрации Савкинского сельсовета от «Об обеспечении безопасности людей на водных объектах Савкинского сельсовета Баганского района Новосибирской области в 2022 году»</w:t>
            </w:r>
          </w:p>
          <w:p w14:paraId="64EBD470" w14:textId="25D9F569" w:rsidR="00F21830" w:rsidRDefault="00B84F71" w:rsidP="008F0C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F71">
              <w:rPr>
                <w:rFonts w:ascii="Times New Roman" w:hAnsi="Times New Roman"/>
                <w:sz w:val="24"/>
                <w:szCs w:val="24"/>
              </w:rPr>
              <w:t>2. О выполнении постановления администрации Савкинского сельсовета «О проведении работ по благоустройству и улучшению санитарного состояния населенных пунктов Савкинского сельсовета»</w:t>
            </w:r>
          </w:p>
        </w:tc>
        <w:tc>
          <w:tcPr>
            <w:tcW w:w="2410" w:type="dxa"/>
            <w:shd w:val="clear" w:color="auto" w:fill="FFFFFF" w:themeFill="background1"/>
          </w:tcPr>
          <w:p w14:paraId="595D86F2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Савкино,</w:t>
            </w:r>
          </w:p>
          <w:p w14:paraId="4641C360" w14:textId="740ECD19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63F108EC" w14:textId="76DF3A74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Савкинского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6CD27670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Цвиченко А.Н.,</w:t>
            </w:r>
          </w:p>
          <w:p w14:paraId="6116A218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Савкинского сельсовета,</w:t>
            </w:r>
          </w:p>
          <w:p w14:paraId="3C5552DA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49-341</w:t>
            </w:r>
          </w:p>
          <w:p w14:paraId="305850C2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71EFAF7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A8EC36E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1EC0371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64CCD88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B75BF2E" w14:textId="77777777" w:rsidR="00B84F71" w:rsidRPr="007F5A62" w:rsidRDefault="00B84F71" w:rsidP="00B84F7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0F037C7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1830" w:rsidRPr="004C5F8A" w14:paraId="65CCF4AE" w14:textId="77777777" w:rsidTr="00980533">
        <w:tc>
          <w:tcPr>
            <w:tcW w:w="1277" w:type="dxa"/>
            <w:shd w:val="clear" w:color="auto" w:fill="FFFFFF" w:themeFill="background1"/>
          </w:tcPr>
          <w:p w14:paraId="4882B7F6" w14:textId="77777777" w:rsidR="00F21830" w:rsidRPr="00F21830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1830"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59D835CD" w14:textId="77777777" w:rsidR="00F21830" w:rsidRPr="00F21830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1830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5694E6B8" w14:textId="77777777" w:rsidR="00F21830" w:rsidRPr="00F21830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1830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7087307C" w14:textId="002AE6B6" w:rsidR="00F21830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Pr="00F21830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9977E1" w14:textId="77777777" w:rsidR="00F21830" w:rsidRPr="00335C6D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Торгово-розничная ярмарка</w:t>
            </w:r>
          </w:p>
          <w:p w14:paraId="0D5BF85D" w14:textId="7598B0ED" w:rsidR="00F21830" w:rsidRPr="00B84F71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C86B28" w14:textId="77777777" w:rsidR="00F21830" w:rsidRPr="00335C6D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C53D03E" w14:textId="0CC3CF80" w:rsidR="00F21830" w:rsidRPr="007F5A62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68A6CD" w14:textId="4EFC1F9D" w:rsidR="00F21830" w:rsidRPr="007F5A62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Отдел экономического развития администрации района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55BA21" w14:textId="77777777" w:rsidR="00F21830" w:rsidRPr="00335C6D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Чмурина О.А.,</w:t>
            </w:r>
          </w:p>
          <w:p w14:paraId="28D253A4" w14:textId="77777777" w:rsidR="00F21830" w:rsidRPr="00335C6D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экономического развития,</w:t>
            </w:r>
          </w:p>
          <w:p w14:paraId="07D3DCDE" w14:textId="1DA3B068" w:rsidR="00F21830" w:rsidRPr="007F5A62" w:rsidRDefault="00F21830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21-170</w:t>
            </w:r>
          </w:p>
        </w:tc>
      </w:tr>
      <w:tr w:rsidR="00C10BDD" w:rsidRPr="004C5F8A" w14:paraId="539ECE24" w14:textId="77777777" w:rsidTr="004D328F">
        <w:tc>
          <w:tcPr>
            <w:tcW w:w="1277" w:type="dxa"/>
            <w:shd w:val="clear" w:color="auto" w:fill="FFFFFF" w:themeFill="background1"/>
          </w:tcPr>
          <w:p w14:paraId="7E43B7C0" w14:textId="77777777" w:rsid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45FA61B2" w14:textId="1B0B444B" w:rsid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52BD6302" w14:textId="4961C08F" w:rsid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0BD27428" w14:textId="082D8544" w:rsid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1A87F286" w14:textId="77777777" w:rsid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Соревнования по настольному теннису среди девушек и юношей 2012-2013 г.р. в зачет Муниципального этапа Всероссийских спортивных игр школьников «Президентские спортивные игры».</w:t>
            </w:r>
          </w:p>
          <w:p w14:paraId="162EE1E5" w14:textId="77777777" w:rsidR="00F21830" w:rsidRDefault="00F21830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3BEEC90" w14:textId="1F9CB9E0" w:rsidR="00F21830" w:rsidRPr="00B84F71" w:rsidRDefault="00F21830" w:rsidP="008F0C0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709BDDAE" w14:textId="34A13C2B" w:rsidR="00C10BDD" w:rsidRDefault="00C10BDD" w:rsidP="00C10BD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E2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Баган,</w:t>
            </w:r>
          </w:p>
          <w:p w14:paraId="6E861578" w14:textId="26944BDB" w:rsidR="00C10BDD" w:rsidRPr="007F5A62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спортивный зал   МКУ Баганской СОШ №2</w:t>
            </w:r>
          </w:p>
        </w:tc>
        <w:tc>
          <w:tcPr>
            <w:tcW w:w="2835" w:type="dxa"/>
            <w:shd w:val="clear" w:color="auto" w:fill="FFFFFF" w:themeFill="background1"/>
          </w:tcPr>
          <w:p w14:paraId="28F28F89" w14:textId="222EDCEA" w:rsidR="00C10BDD" w:rsidRPr="007F5A62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3969" w:type="dxa"/>
            <w:shd w:val="clear" w:color="auto" w:fill="FFFFFF" w:themeFill="background1"/>
          </w:tcPr>
          <w:p w14:paraId="7ADDB400" w14:textId="77777777" w:rsidR="00C10BDD" w:rsidRPr="00335C6D" w:rsidRDefault="00C10BDD" w:rsidP="00C10BD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264F70A4" w14:textId="77777777" w:rsidR="00C10BDD" w:rsidRPr="00335C6D" w:rsidRDefault="00C10BDD" w:rsidP="00C10BD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7C7946D2" w14:textId="0425ED0F" w:rsidR="00C10BDD" w:rsidRPr="0050553F" w:rsidRDefault="00C10BDD" w:rsidP="0050553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9E5D8A" w:rsidRPr="004C5F8A" w14:paraId="264BE8BF" w14:textId="77777777" w:rsidTr="004D328F">
        <w:tc>
          <w:tcPr>
            <w:tcW w:w="1277" w:type="dxa"/>
            <w:shd w:val="clear" w:color="auto" w:fill="FFFFFF" w:themeFill="background1"/>
          </w:tcPr>
          <w:p w14:paraId="095D8141" w14:textId="77777777" w:rsid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  <w:p w14:paraId="43839397" w14:textId="355A5BCE" w:rsid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35E5653C" w14:textId="7259ED78" w:rsid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0D099B51" w14:textId="4F593EAF" w:rsid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4498315E" w14:textId="38514E56" w:rsidR="009E5D8A" w:rsidRPr="00B84F71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Совещание руководителей образовательных организаций</w:t>
            </w:r>
          </w:p>
        </w:tc>
        <w:tc>
          <w:tcPr>
            <w:tcW w:w="2410" w:type="dxa"/>
            <w:shd w:val="clear" w:color="auto" w:fill="FFFFFF" w:themeFill="background1"/>
          </w:tcPr>
          <w:p w14:paraId="22371362" w14:textId="77777777" w:rsidR="009E5D8A" w:rsidRPr="00335C6D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DAAACCE" w14:textId="35EF5DC9" w:rsidR="009E5D8A" w:rsidRPr="007F5A62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2835" w:type="dxa"/>
            <w:shd w:val="clear" w:color="auto" w:fill="FFFFFF" w:themeFill="background1"/>
          </w:tcPr>
          <w:p w14:paraId="37B42384" w14:textId="3AEDB0ED" w:rsidR="009E5D8A" w:rsidRPr="007F5A62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798AF3B1" w14:textId="105D491F" w:rsid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Соколова А.Л.,</w:t>
            </w:r>
          </w:p>
          <w:p w14:paraId="4BA943D2" w14:textId="3B16ECE5" w:rsidR="009E5D8A" w:rsidRPr="00BD21B2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21B2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14C36023" w14:textId="35A879D7" w:rsidR="00F21830" w:rsidRPr="007F5A62" w:rsidRDefault="009E5D8A" w:rsidP="008F0C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21B2">
              <w:rPr>
                <w:rFonts w:ascii="Times New Roman" w:hAnsi="Times New Roman"/>
                <w:sz w:val="24"/>
                <w:szCs w:val="24"/>
              </w:rPr>
              <w:t>49-325</w:t>
            </w:r>
          </w:p>
        </w:tc>
      </w:tr>
      <w:tr w:rsidR="009E5D8A" w:rsidRPr="004C5F8A" w14:paraId="17C284CC" w14:textId="77777777" w:rsidTr="004D328F">
        <w:tc>
          <w:tcPr>
            <w:tcW w:w="1277" w:type="dxa"/>
            <w:shd w:val="clear" w:color="auto" w:fill="FFFFFF" w:themeFill="background1"/>
          </w:tcPr>
          <w:p w14:paraId="292AE7ED" w14:textId="77777777" w:rsidR="009E5D8A" w:rsidRP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lastRenderedPageBreak/>
              <w:t>19</w:t>
            </w:r>
          </w:p>
          <w:p w14:paraId="6E103501" w14:textId="77777777" w:rsidR="009E5D8A" w:rsidRP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7ECE5342" w14:textId="77777777" w:rsidR="009E5D8A" w:rsidRP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5D8E8CF1" w14:textId="3BDB825B" w:rsid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9E5D8A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40C1D0D8" w14:textId="43B1ACF4" w:rsidR="009E5D8A" w:rsidRPr="00963E0D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Турнир «</w:t>
            </w:r>
            <w:r w:rsidRPr="00A55C1B">
              <w:rPr>
                <w:rFonts w:ascii="Times New Roman" w:hAnsi="Times New Roman"/>
                <w:sz w:val="24"/>
                <w:szCs w:val="24"/>
              </w:rPr>
              <w:t>Хрустальная сова</w:t>
            </w:r>
            <w:r>
              <w:rPr>
                <w:rFonts w:ascii="Times New Roman" w:hAnsi="Times New Roman"/>
                <w:sz w:val="24"/>
                <w:szCs w:val="24"/>
              </w:rPr>
              <w:t>» (2</w:t>
            </w:r>
            <w:r w:rsidRPr="00A55C1B">
              <w:rPr>
                <w:rFonts w:ascii="Times New Roman" w:hAnsi="Times New Roman"/>
                <w:sz w:val="24"/>
                <w:szCs w:val="24"/>
              </w:rPr>
              <w:t xml:space="preserve"> тур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3A80" w14:textId="77777777" w:rsid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675B965" w14:textId="0C011579" w:rsidR="009E5D8A" w:rsidRPr="00335C6D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38E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18130" w14:textId="77777777" w:rsidR="009E5D8A" w:rsidRPr="0044770B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  <w:r w:rsidRPr="0044770B">
              <w:rPr>
                <w:rFonts w:ascii="Times New Roman" w:hAnsi="Times New Roman"/>
                <w:sz w:val="24"/>
                <w:szCs w:val="24"/>
              </w:rPr>
              <w:tab/>
            </w:r>
          </w:p>
          <w:p w14:paraId="4D564A1B" w14:textId="77777777" w:rsidR="009E5D8A" w:rsidRPr="00335C6D" w:rsidRDefault="009E5D8A" w:rsidP="005055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14:paraId="0153D857" w14:textId="77777777" w:rsidR="009E5D8A" w:rsidRPr="006E532C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Остертаг Л.В</w:t>
            </w:r>
            <w:r w:rsidRPr="006E532C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089F38FB" w14:textId="77777777" w:rsidR="009E5D8A" w:rsidRPr="006E532C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0BB1956F" w14:textId="77777777" w:rsidR="009E5D8A" w:rsidRDefault="009E5D8A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44F4673B" w14:textId="77777777" w:rsidR="00F21830" w:rsidRDefault="00F21830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265D5AA" w14:textId="36BE7DFF" w:rsidR="00F21830" w:rsidRDefault="00F21830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F30B2" w:rsidRPr="004C5F8A" w14:paraId="50967117" w14:textId="77777777" w:rsidTr="004D328F">
        <w:tc>
          <w:tcPr>
            <w:tcW w:w="1277" w:type="dxa"/>
            <w:shd w:val="clear" w:color="auto" w:fill="FFFFFF" w:themeFill="background1"/>
          </w:tcPr>
          <w:p w14:paraId="62188C51" w14:textId="77777777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62CBFB95" w14:textId="77777777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467F5C25" w14:textId="77777777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7AA4C2DE" w14:textId="536C5A36" w:rsid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5F30B2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192F990A" w14:textId="77777777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 xml:space="preserve">Заседание </w:t>
            </w:r>
          </w:p>
          <w:p w14:paraId="520EE5A1" w14:textId="77777777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межведомственной комиссии по вопросам ликвидации</w:t>
            </w:r>
          </w:p>
          <w:p w14:paraId="208C38E4" w14:textId="77777777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задолженности по налоговым и неналоговым платежам, заработной платы</w:t>
            </w:r>
          </w:p>
          <w:p w14:paraId="1DD4C047" w14:textId="3E6F4FC8" w:rsidR="005F30B2" w:rsidRPr="00B84F71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и повышению уровня оплаты труда работников организаций, расположенных на территории Баганского района Новосибирской области</w:t>
            </w:r>
          </w:p>
        </w:tc>
        <w:tc>
          <w:tcPr>
            <w:tcW w:w="2410" w:type="dxa"/>
            <w:shd w:val="clear" w:color="auto" w:fill="FFFFFF" w:themeFill="background1"/>
          </w:tcPr>
          <w:p w14:paraId="48CA82C1" w14:textId="77777777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5E12090" w14:textId="1C06F697" w:rsidR="005F30B2" w:rsidRPr="007F5A6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кабинет первого заместителя главы администрации района</w:t>
            </w:r>
          </w:p>
        </w:tc>
        <w:tc>
          <w:tcPr>
            <w:tcW w:w="2835" w:type="dxa"/>
            <w:shd w:val="clear" w:color="auto" w:fill="FFFFFF" w:themeFill="background1"/>
          </w:tcPr>
          <w:p w14:paraId="1A3523B2" w14:textId="73EF7F04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5F30B2">
              <w:rPr>
                <w:rFonts w:ascii="Times New Roman" w:hAnsi="Times New Roman"/>
                <w:sz w:val="24"/>
                <w:szCs w:val="24"/>
              </w:rPr>
              <w:t>омисси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5F30B2">
              <w:rPr>
                <w:rFonts w:ascii="Times New Roman" w:hAnsi="Times New Roman"/>
                <w:sz w:val="24"/>
                <w:szCs w:val="24"/>
              </w:rPr>
              <w:t xml:space="preserve"> по вопросам ликвидации</w:t>
            </w:r>
          </w:p>
          <w:p w14:paraId="03A72F6C" w14:textId="77777777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задолженности по налоговым и неналоговым платежам, заработной платы</w:t>
            </w:r>
          </w:p>
          <w:p w14:paraId="111E1FB5" w14:textId="77777777" w:rsid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и повышению уровня оплаты труда работников организаций, расположенных на территории Баганского района Новосибирской области</w:t>
            </w:r>
          </w:p>
          <w:p w14:paraId="28AAF3B4" w14:textId="21BE004C" w:rsidR="00E57242" w:rsidRPr="007F5A62" w:rsidRDefault="00E5724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14:paraId="691A73D7" w14:textId="77777777" w:rsidR="005F30B2" w:rsidRPr="00AF2030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2030">
              <w:rPr>
                <w:rFonts w:ascii="Times New Roman" w:hAnsi="Times New Roman"/>
                <w:sz w:val="24"/>
                <w:szCs w:val="24"/>
              </w:rPr>
              <w:t>Пермякова Л.М.,</w:t>
            </w:r>
          </w:p>
          <w:p w14:paraId="36DAE8E8" w14:textId="77777777" w:rsidR="005F30B2" w:rsidRPr="00AF2030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2030">
              <w:rPr>
                <w:rFonts w:ascii="Times New Roman" w:hAnsi="Times New Roman"/>
                <w:sz w:val="24"/>
                <w:szCs w:val="24"/>
              </w:rPr>
              <w:t xml:space="preserve">первый заместитель </w:t>
            </w: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AF2030">
              <w:rPr>
                <w:rFonts w:ascii="Times New Roman" w:hAnsi="Times New Roman"/>
                <w:sz w:val="24"/>
                <w:szCs w:val="24"/>
              </w:rPr>
              <w:t>лавы администрации района,</w:t>
            </w:r>
          </w:p>
          <w:p w14:paraId="0725D20B" w14:textId="415BFBDD" w:rsid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2030">
              <w:rPr>
                <w:rFonts w:ascii="Times New Roman" w:hAnsi="Times New Roman"/>
                <w:sz w:val="24"/>
                <w:szCs w:val="24"/>
              </w:rPr>
              <w:t>21-984</w:t>
            </w:r>
          </w:p>
          <w:p w14:paraId="41540D7E" w14:textId="77777777" w:rsidR="005F30B2" w:rsidRPr="007F5A62" w:rsidRDefault="005F30B2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F30B2" w:rsidRPr="004C5F8A" w14:paraId="008FB298" w14:textId="77777777" w:rsidTr="004D328F">
        <w:tc>
          <w:tcPr>
            <w:tcW w:w="1277" w:type="dxa"/>
            <w:shd w:val="clear" w:color="auto" w:fill="FFFFFF" w:themeFill="background1"/>
          </w:tcPr>
          <w:p w14:paraId="743C5149" w14:textId="77777777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49074A64" w14:textId="77777777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37BDB552" w14:textId="77777777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79FE3996" w14:textId="76E084BB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0B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5F30B2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28F421C2" w14:textId="51305DB0" w:rsidR="005F30B2" w:rsidRP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Заседание районной комиссии по оказанию материальной социальной помощи жителям Баганского района, оказавшимся в трудной жизненной ситуации</w:t>
            </w:r>
          </w:p>
        </w:tc>
        <w:tc>
          <w:tcPr>
            <w:tcW w:w="2410" w:type="dxa"/>
            <w:shd w:val="clear" w:color="auto" w:fill="FFFFFF" w:themeFill="background1"/>
          </w:tcPr>
          <w:p w14:paraId="4787058C" w14:textId="77777777" w:rsidR="005F30B2" w:rsidRPr="007F5A6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8BFE977" w14:textId="21ECB92F" w:rsidR="005F30B2" w:rsidRPr="007F5A6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835" w:type="dxa"/>
            <w:shd w:val="clear" w:color="auto" w:fill="FFFFFF" w:themeFill="background1"/>
          </w:tcPr>
          <w:p w14:paraId="1188F414" w14:textId="77777777" w:rsidR="005F30B2" w:rsidRPr="007F5A6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Комиссия по оказанию материальной, </w:t>
            </w:r>
          </w:p>
          <w:p w14:paraId="356C59D7" w14:textId="4E0858FD" w:rsid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социальной помощи жителям района, оказавшимся в трудной жизненной ситуации</w:t>
            </w:r>
          </w:p>
        </w:tc>
        <w:tc>
          <w:tcPr>
            <w:tcW w:w="3969" w:type="dxa"/>
            <w:shd w:val="clear" w:color="auto" w:fill="FFFFFF" w:themeFill="background1"/>
          </w:tcPr>
          <w:p w14:paraId="314AC4D1" w14:textId="77777777" w:rsidR="005F30B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Пилипушка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О.В.,</w:t>
            </w:r>
          </w:p>
          <w:p w14:paraId="1C6D56C7" w14:textId="77777777" w:rsidR="005F30B2" w:rsidRPr="007F5A6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29A6C365" w14:textId="77777777" w:rsidR="005F30B2" w:rsidRPr="007F5A6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7DA2CEE2" w14:textId="77777777" w:rsidR="005F30B2" w:rsidRPr="007F5A6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69E7A218" w14:textId="77777777" w:rsidR="005F30B2" w:rsidRPr="007F5A6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7642656E" w14:textId="77777777" w:rsidR="005F30B2" w:rsidRPr="007F5A6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18BF5E41" w14:textId="6C3A30AF" w:rsidR="005F30B2" w:rsidRPr="007F5A62" w:rsidRDefault="005F30B2" w:rsidP="005F30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7A6DD7" w:rsidRPr="004C5F8A" w14:paraId="567C6278" w14:textId="77777777" w:rsidTr="004D328F">
        <w:tc>
          <w:tcPr>
            <w:tcW w:w="1277" w:type="dxa"/>
            <w:shd w:val="clear" w:color="auto" w:fill="FFFFFF" w:themeFill="background1"/>
          </w:tcPr>
          <w:p w14:paraId="5770DD57" w14:textId="77777777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297FC32D" w14:textId="278FDB32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7BF328EB" w14:textId="1BD314B3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775F3CF0" w14:textId="2F0211FE" w:rsid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79DE1BB6" w14:textId="77777777" w:rsidR="007A6DD7" w:rsidRPr="007A6DD7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Праздничный кинозал</w:t>
            </w:r>
          </w:p>
          <w:p w14:paraId="1BB1C21E" w14:textId="58DA0DC1" w:rsidR="007A6DD7" w:rsidRPr="00B84F71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 xml:space="preserve">«Новогодняя </w:t>
            </w:r>
            <w:proofErr w:type="spellStart"/>
            <w:r w:rsidRPr="007A6DD7">
              <w:rPr>
                <w:rFonts w:ascii="Times New Roman" w:hAnsi="Times New Roman"/>
                <w:sz w:val="24"/>
                <w:szCs w:val="24"/>
              </w:rPr>
              <w:t>МультЛяндия</w:t>
            </w:r>
            <w:proofErr w:type="spellEnd"/>
            <w:r w:rsidRPr="007A6DD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14:paraId="556B0594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5C1E6FF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детской библиотеки</w:t>
            </w:r>
          </w:p>
          <w:p w14:paraId="0D70C75A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A9C81FD" w14:textId="7AC76B26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3969" w:type="dxa"/>
          </w:tcPr>
          <w:p w14:paraId="4F667894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292CB5A3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3340E8F6" w14:textId="77777777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2133ACE4" w14:textId="5C35E86D" w:rsidR="007A6DD7" w:rsidRPr="007F5A62" w:rsidRDefault="007A6DD7" w:rsidP="007A6D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C10BDD" w:rsidRPr="004C5F8A" w14:paraId="3E8DEA37" w14:textId="77777777" w:rsidTr="004D328F">
        <w:tc>
          <w:tcPr>
            <w:tcW w:w="1277" w:type="dxa"/>
            <w:shd w:val="clear" w:color="auto" w:fill="FFFFFF" w:themeFill="background1"/>
          </w:tcPr>
          <w:p w14:paraId="0AEAAC75" w14:textId="77777777" w:rsidR="00C10BDD" w:rsidRPr="009E5D8A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67E6AB9D" w14:textId="77777777" w:rsidR="00C10BDD" w:rsidRPr="009E5D8A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17529F32" w14:textId="77777777" w:rsidR="00C10BDD" w:rsidRPr="009E5D8A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308A074" w14:textId="57B20FFD" w:rsid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0D0065A6" w14:textId="734AFB1B" w:rsidR="00C10BDD" w:rsidRPr="007A6DD7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Районный КВН «Новогодний переполох»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64723" w14:textId="77777777" w:rsid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3484D2C" w14:textId="6A13D8FD" w:rsidR="00C10BDD" w:rsidRPr="007F5A62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38E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8427F" w14:textId="77777777" w:rsidR="00C10BDD" w:rsidRPr="0044770B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  <w:r w:rsidRPr="0044770B">
              <w:rPr>
                <w:rFonts w:ascii="Times New Roman" w:hAnsi="Times New Roman"/>
                <w:sz w:val="24"/>
                <w:szCs w:val="24"/>
              </w:rPr>
              <w:tab/>
            </w:r>
          </w:p>
          <w:p w14:paraId="67C56FD7" w14:textId="77777777" w:rsidR="00C10BDD" w:rsidRPr="007F5A62" w:rsidRDefault="00C10BDD" w:rsidP="00F2183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14:paraId="575970C8" w14:textId="77777777" w:rsidR="00C10BDD" w:rsidRPr="006E532C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Остертаг Л.В</w:t>
            </w:r>
            <w:r w:rsidRPr="006E532C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1D48989A" w14:textId="77777777" w:rsidR="00C10BDD" w:rsidRPr="006E532C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1C6089A9" w14:textId="048BC005" w:rsidR="00C10BDD" w:rsidRPr="007F5A62" w:rsidRDefault="00C10BDD" w:rsidP="00F218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</w:tc>
      </w:tr>
      <w:tr w:rsidR="009E5D8A" w:rsidRPr="004C5F8A" w14:paraId="28653CA0" w14:textId="77777777" w:rsidTr="004D328F">
        <w:tc>
          <w:tcPr>
            <w:tcW w:w="1277" w:type="dxa"/>
            <w:shd w:val="clear" w:color="auto" w:fill="FFFFFF" w:themeFill="background1"/>
          </w:tcPr>
          <w:p w14:paraId="5B9D00DE" w14:textId="77777777" w:rsidR="009E5D8A" w:rsidRP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  <w:p w14:paraId="3137222A" w14:textId="77777777" w:rsidR="009E5D8A" w:rsidRP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2B2663C0" w14:textId="77777777" w:rsidR="009E5D8A" w:rsidRP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28C104A" w14:textId="7ACD82F4" w:rsid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002DE271" w14:textId="77777777" w:rsidR="009E5D8A" w:rsidRP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Финал районного профессионального</w:t>
            </w:r>
          </w:p>
          <w:p w14:paraId="2259B27D" w14:textId="7B54C8A9" w:rsidR="009E5D8A" w:rsidRPr="007A6DD7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D8A">
              <w:rPr>
                <w:rFonts w:ascii="Times New Roman" w:hAnsi="Times New Roman"/>
                <w:sz w:val="24"/>
                <w:szCs w:val="24"/>
              </w:rPr>
              <w:t>конкурса «Воспитатель года - 2024»</w:t>
            </w:r>
          </w:p>
        </w:tc>
        <w:tc>
          <w:tcPr>
            <w:tcW w:w="2410" w:type="dxa"/>
            <w:shd w:val="clear" w:color="auto" w:fill="FFFFFF" w:themeFill="background1"/>
          </w:tcPr>
          <w:p w14:paraId="6FEDF484" w14:textId="77777777" w:rsidR="009E5D8A" w:rsidRPr="00335C6D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6212373" w14:textId="16CA5947" w:rsidR="009E5D8A" w:rsidRPr="007F5A62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2835" w:type="dxa"/>
            <w:shd w:val="clear" w:color="auto" w:fill="FFFFFF" w:themeFill="background1"/>
          </w:tcPr>
          <w:p w14:paraId="2059DBE7" w14:textId="6BCFACDE" w:rsidR="009E5D8A" w:rsidRPr="007F5A62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1927A3B5" w14:textId="77777777" w:rsidR="009E5D8A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Соколова А.Л.,</w:t>
            </w:r>
          </w:p>
          <w:p w14:paraId="20C00F54" w14:textId="77777777" w:rsidR="009E5D8A" w:rsidRPr="00BD21B2" w:rsidRDefault="009E5D8A" w:rsidP="009E5D8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21B2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325600B0" w14:textId="3B58DFA2" w:rsidR="009E5D8A" w:rsidRPr="007F5A62" w:rsidRDefault="009E5D8A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21B2">
              <w:rPr>
                <w:rFonts w:ascii="Times New Roman" w:hAnsi="Times New Roman"/>
                <w:sz w:val="24"/>
                <w:szCs w:val="24"/>
              </w:rPr>
              <w:t>49-325</w:t>
            </w:r>
          </w:p>
        </w:tc>
      </w:tr>
      <w:tr w:rsidR="009F4ECF" w:rsidRPr="004C5F8A" w14:paraId="18B163DF" w14:textId="77777777" w:rsidTr="004D328F">
        <w:tc>
          <w:tcPr>
            <w:tcW w:w="1277" w:type="dxa"/>
            <w:shd w:val="clear" w:color="auto" w:fill="FFFFFF" w:themeFill="background1"/>
          </w:tcPr>
          <w:p w14:paraId="1CDE7A21" w14:textId="77777777" w:rsidR="009F4ECF" w:rsidRPr="00A12A14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2A14"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1DFFFCB6" w14:textId="77777777" w:rsidR="009F4ECF" w:rsidRPr="00A12A14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2A14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008E98DB" w14:textId="77777777" w:rsidR="009F4ECF" w:rsidRPr="00A12A14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2A14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F88513F" w14:textId="798AA8A7" w:rsidR="009F4ECF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2A14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4BD4C987" w14:textId="6D7D3683" w:rsidR="009F4ECF" w:rsidRPr="00A12A14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2A14">
              <w:rPr>
                <w:rFonts w:ascii="Times New Roman" w:hAnsi="Times New Roman"/>
                <w:sz w:val="24"/>
                <w:szCs w:val="24"/>
              </w:rPr>
              <w:t xml:space="preserve">Сессия </w:t>
            </w:r>
            <w:r>
              <w:rPr>
                <w:rFonts w:ascii="Times New Roman" w:hAnsi="Times New Roman"/>
                <w:sz w:val="24"/>
                <w:szCs w:val="24"/>
              </w:rPr>
              <w:t>Совета депутатов Савкинского сельсовета:</w:t>
            </w:r>
          </w:p>
          <w:p w14:paraId="3D442426" w14:textId="77777777" w:rsidR="009F4ECF" w:rsidRPr="00A12A14" w:rsidRDefault="009F4ECF" w:rsidP="0054485A">
            <w:pPr>
              <w:rPr>
                <w:rFonts w:ascii="Times New Roman" w:hAnsi="Times New Roman"/>
                <w:sz w:val="24"/>
                <w:szCs w:val="24"/>
              </w:rPr>
            </w:pPr>
            <w:r w:rsidRPr="00A12A14">
              <w:rPr>
                <w:rFonts w:ascii="Times New Roman" w:hAnsi="Times New Roman"/>
                <w:sz w:val="24"/>
                <w:szCs w:val="24"/>
              </w:rPr>
              <w:t>1.Об утверждении бюджета Савкинского сельсовета на 2025 год и плановый период 2026-2027 годы.</w:t>
            </w:r>
          </w:p>
          <w:p w14:paraId="7A2B930D" w14:textId="77777777" w:rsidR="009F4ECF" w:rsidRPr="00A12A14" w:rsidRDefault="009F4ECF" w:rsidP="0054485A">
            <w:pPr>
              <w:rPr>
                <w:rFonts w:ascii="Times New Roman" w:hAnsi="Times New Roman"/>
                <w:sz w:val="24"/>
                <w:szCs w:val="24"/>
              </w:rPr>
            </w:pPr>
            <w:r w:rsidRPr="00A12A14">
              <w:rPr>
                <w:rFonts w:ascii="Times New Roman" w:hAnsi="Times New Roman"/>
                <w:sz w:val="24"/>
                <w:szCs w:val="24"/>
              </w:rPr>
              <w:t>2. О плане работы Совета депутатов Савкинского сельсовета на 2025 год.</w:t>
            </w:r>
          </w:p>
          <w:p w14:paraId="5F365DA6" w14:textId="4BB320CB" w:rsidR="0054485A" w:rsidRDefault="009F4ECF" w:rsidP="0054485A">
            <w:pPr>
              <w:rPr>
                <w:rFonts w:ascii="Times New Roman" w:hAnsi="Times New Roman"/>
                <w:sz w:val="24"/>
                <w:szCs w:val="24"/>
              </w:rPr>
            </w:pPr>
            <w:r w:rsidRPr="00A12A14">
              <w:rPr>
                <w:rFonts w:ascii="Times New Roman" w:hAnsi="Times New Roman"/>
                <w:sz w:val="24"/>
                <w:szCs w:val="24"/>
              </w:rPr>
              <w:t>3. О внесении изменений в решение «О бюджете Савкинского сельсовета на 2024 год и плановый период 2025 и 2026 годы»</w:t>
            </w:r>
          </w:p>
          <w:p w14:paraId="31FDF4DF" w14:textId="77777777" w:rsidR="00E57242" w:rsidRDefault="00E57242" w:rsidP="0054485A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BA1AA63" w14:textId="28AF31D2" w:rsidR="0054485A" w:rsidRPr="007F5A62" w:rsidRDefault="0054485A" w:rsidP="0054485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176B6A85" w14:textId="77777777" w:rsidR="009F4ECF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Савкино,</w:t>
            </w:r>
          </w:p>
          <w:p w14:paraId="0EE22153" w14:textId="77777777" w:rsidR="009F4ECF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14128344" w14:textId="77777777" w:rsidR="009F4ECF" w:rsidRPr="007F5A62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142518B0" w14:textId="77777777" w:rsidR="009F4ECF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Совет депутатов </w:t>
            </w:r>
          </w:p>
          <w:p w14:paraId="25427F60" w14:textId="6E30DFDE" w:rsidR="009F4ECF" w:rsidRPr="007F5A62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Савкинского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64092FDF" w14:textId="77777777" w:rsidR="009F4ECF" w:rsidRPr="00995404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Бабий С.В.,</w:t>
            </w:r>
          </w:p>
          <w:p w14:paraId="4F7E7153" w14:textId="77777777" w:rsidR="009F4ECF" w:rsidRPr="00995404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редседатель Совета депутатов Савкинского сельсовета,</w:t>
            </w:r>
          </w:p>
          <w:p w14:paraId="40CE6BE6" w14:textId="77777777" w:rsidR="009F4ECF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43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103</w:t>
            </w:r>
          </w:p>
          <w:p w14:paraId="031D5E25" w14:textId="77777777" w:rsidR="009F4ECF" w:rsidRPr="007F5A62" w:rsidRDefault="009F4ECF" w:rsidP="009F4E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00871" w:rsidRPr="004C5F8A" w14:paraId="0A7606C4" w14:textId="77777777" w:rsidTr="004D328F">
        <w:tc>
          <w:tcPr>
            <w:tcW w:w="1277" w:type="dxa"/>
            <w:shd w:val="clear" w:color="auto" w:fill="FFFFFF" w:themeFill="background1"/>
          </w:tcPr>
          <w:p w14:paraId="282BF3AA" w14:textId="77777777" w:rsidR="00000871" w:rsidRPr="00000871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0871"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392F81F2" w14:textId="77777777" w:rsidR="00000871" w:rsidRPr="00000871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0871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6E98FBCD" w14:textId="77777777" w:rsidR="00000871" w:rsidRPr="00000871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0871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6E2F1047" w14:textId="7E00CDF9" w:rsidR="00000871" w:rsidRPr="00A12A14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0871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6D30C821" w14:textId="287BD170" w:rsidR="00000871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0871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1E906550" w14:textId="258B5461" w:rsidR="00000871" w:rsidRPr="00A12A14" w:rsidRDefault="00000871" w:rsidP="005448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0871">
              <w:rPr>
                <w:rFonts w:ascii="Times New Roman" w:hAnsi="Times New Roman"/>
                <w:sz w:val="24"/>
                <w:szCs w:val="24"/>
              </w:rPr>
              <w:t>1. Об организации дежурства в период новогодних праздников на территории Мироновского сельсовета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B6F61" w14:textId="77777777" w:rsidR="00000871" w:rsidRPr="007F5A62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248B68BC" w14:textId="027CBCAD" w:rsidR="00000871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здание администрации сельсовета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EE390" w14:textId="77777777" w:rsidR="00000871" w:rsidRPr="007F5A62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Мироновского сельсовета</w:t>
            </w:r>
          </w:p>
          <w:p w14:paraId="014CACF6" w14:textId="77777777" w:rsidR="00000871" w:rsidRPr="007F5A62" w:rsidRDefault="00000871" w:rsidP="0000087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59412D3" w14:textId="77777777" w:rsidR="00000871" w:rsidRPr="007F5A62" w:rsidRDefault="00000871" w:rsidP="0000087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CA325D0" w14:textId="77777777" w:rsidR="00000871" w:rsidRPr="007F5A62" w:rsidRDefault="00000871" w:rsidP="0000087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9EE701C" w14:textId="77777777" w:rsidR="00000871" w:rsidRPr="007F5A62" w:rsidRDefault="00000871" w:rsidP="0000087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33DB064" w14:textId="77777777" w:rsidR="00000871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FA9F4" w14:textId="77777777" w:rsidR="00000871" w:rsidRPr="007F5A62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Савостьянов Г.И., </w:t>
            </w:r>
          </w:p>
          <w:p w14:paraId="7A37CFED" w14:textId="77777777" w:rsidR="00000871" w:rsidRPr="007F5A62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Мироновского сельсовета,</w:t>
            </w:r>
          </w:p>
          <w:p w14:paraId="40A4B9BB" w14:textId="4A30B294" w:rsidR="00000871" w:rsidRPr="00995404" w:rsidRDefault="00000871" w:rsidP="000008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34-142</w:t>
            </w:r>
          </w:p>
        </w:tc>
      </w:tr>
      <w:tr w:rsidR="00C532CF" w:rsidRPr="004C5F8A" w14:paraId="0798F203" w14:textId="77777777" w:rsidTr="004D328F">
        <w:tc>
          <w:tcPr>
            <w:tcW w:w="1277" w:type="dxa"/>
            <w:shd w:val="clear" w:color="auto" w:fill="FFFFFF" w:themeFill="background1"/>
          </w:tcPr>
          <w:p w14:paraId="69243DD7" w14:textId="20516058" w:rsidR="00C532CF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61DAAA2D" w14:textId="5104140D" w:rsidR="00C532CF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2CAB1349" w14:textId="095DDB94" w:rsidR="00C532CF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979805B" w14:textId="47DE780C" w:rsidR="00C532CF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5786E305" w14:textId="77777777" w:rsidR="00C532CF" w:rsidRPr="0041622F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622F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6CC01A8B" w14:textId="2D79985A" w:rsidR="00C532CF" w:rsidRPr="0041622F" w:rsidRDefault="00C532CF" w:rsidP="0054485A">
            <w:pPr>
              <w:rPr>
                <w:rFonts w:ascii="Times New Roman" w:hAnsi="Times New Roman"/>
                <w:sz w:val="24"/>
                <w:szCs w:val="24"/>
              </w:rPr>
            </w:pPr>
            <w:r w:rsidRPr="0041622F">
              <w:rPr>
                <w:rFonts w:ascii="Times New Roman" w:hAnsi="Times New Roman"/>
                <w:sz w:val="24"/>
                <w:szCs w:val="24"/>
              </w:rPr>
              <w:t>1.О выполнении постановления администрации сельсовета от 19.01.2024 № 02 «Об утверждении плана организационной работы Андреевского сельсовета на 2024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622F">
              <w:rPr>
                <w:rFonts w:ascii="Times New Roman" w:hAnsi="Times New Roman"/>
                <w:sz w:val="24"/>
                <w:szCs w:val="24"/>
              </w:rPr>
              <w:t>год»;</w:t>
            </w:r>
          </w:p>
          <w:p w14:paraId="62894130" w14:textId="77777777" w:rsidR="00C532CF" w:rsidRDefault="00C532CF" w:rsidP="0054485A">
            <w:pPr>
              <w:rPr>
                <w:rFonts w:ascii="Times New Roman" w:hAnsi="Times New Roman"/>
                <w:sz w:val="24"/>
                <w:szCs w:val="24"/>
              </w:rPr>
            </w:pPr>
            <w:r w:rsidRPr="0041622F">
              <w:rPr>
                <w:rFonts w:ascii="Times New Roman" w:hAnsi="Times New Roman"/>
                <w:sz w:val="24"/>
                <w:szCs w:val="24"/>
              </w:rPr>
              <w:t>2.О выполнении постановления от 19.01.2024 № 03 «Об обеспечении безопасности людей на водных объектах Андреевского сельсовета в 2024 году»</w:t>
            </w:r>
          </w:p>
          <w:p w14:paraId="1F887D86" w14:textId="77777777" w:rsidR="0054485A" w:rsidRDefault="0054485A" w:rsidP="0054485A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FBC5F13" w14:textId="77777777" w:rsidR="0054485A" w:rsidRDefault="0054485A" w:rsidP="0054485A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C5670A1" w14:textId="77777777" w:rsidR="0054485A" w:rsidRDefault="0054485A" w:rsidP="0054485A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9610EA7" w14:textId="77777777" w:rsidR="0054485A" w:rsidRDefault="0054485A" w:rsidP="0054485A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53DE9B8" w14:textId="066D479D" w:rsidR="00251609" w:rsidRPr="007F5A62" w:rsidRDefault="00251609" w:rsidP="0054485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7021DDB0" w14:textId="77777777" w:rsidR="00C532CF" w:rsidRPr="007F5A62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Андреевка,</w:t>
            </w:r>
          </w:p>
          <w:p w14:paraId="233BF656" w14:textId="5E428CF7" w:rsidR="00C532CF" w:rsidRPr="007F5A62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4E660773" w14:textId="3A26CC74" w:rsidR="00C532CF" w:rsidRPr="007F5A62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707B46F3" w14:textId="49D3EBD4" w:rsidR="00C532CF" w:rsidRPr="007F5A62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Коршак И.Н.,</w:t>
            </w:r>
          </w:p>
          <w:p w14:paraId="445DDEA0" w14:textId="4577C84E" w:rsidR="00C532CF" w:rsidRPr="007F5A62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54485A">
              <w:rPr>
                <w:rFonts w:ascii="Times New Roman" w:hAnsi="Times New Roman"/>
                <w:sz w:val="24"/>
                <w:szCs w:val="24"/>
              </w:rPr>
              <w:t>а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Андреевского сельсовета,</w:t>
            </w:r>
          </w:p>
          <w:p w14:paraId="60326DD3" w14:textId="77777777" w:rsidR="00C532CF" w:rsidRPr="007F5A62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22-760</w:t>
            </w:r>
          </w:p>
          <w:p w14:paraId="09AC1F5B" w14:textId="77777777" w:rsidR="00C532CF" w:rsidRPr="007F5A62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B38A82F" w14:textId="77777777" w:rsidR="00C532CF" w:rsidRPr="007F5A62" w:rsidRDefault="00C532CF" w:rsidP="00C532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7094" w:rsidRPr="004C5F8A" w14:paraId="6E939FCC" w14:textId="77777777" w:rsidTr="004D328F">
        <w:tc>
          <w:tcPr>
            <w:tcW w:w="1277" w:type="dxa"/>
            <w:shd w:val="clear" w:color="auto" w:fill="FFFFFF" w:themeFill="background1"/>
          </w:tcPr>
          <w:p w14:paraId="3A9D0C24" w14:textId="77777777" w:rsidR="00207094" w:rsidRP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  <w:p w14:paraId="35E78C02" w14:textId="77777777" w:rsidR="00207094" w:rsidRP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0EF3032B" w14:textId="77777777" w:rsidR="00207094" w:rsidRP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EDA6B44" w14:textId="1BCD4551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7B27EA25" w14:textId="77777777" w:rsidR="00207094" w:rsidRP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454E9057" w14:textId="28458441" w:rsidR="00207094" w:rsidRPr="00207094" w:rsidRDefault="00207094" w:rsidP="0054485A">
            <w:pPr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1. О ходе выполнения постановления администрации Казанского сельсовета от 23.05.2024 № 68 «О мерах по подготовке объектов социально-культурного назначения и ЖКХ к работе в осенне-зимний период 2024-2025 годов» с приглашением руководителей предприятий и учреждений.</w:t>
            </w:r>
          </w:p>
          <w:p w14:paraId="21B3EF58" w14:textId="77777777" w:rsidR="004609CB" w:rsidRDefault="00207094" w:rsidP="004D328F">
            <w:pPr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2. О выполнении постановления администрации Казанского сельсовета от 29.02.2024 № 24 «О мерах по предупреждению и тушению лесных и ландшафтных пожаров на территории Казанского сельсовета Баганского района Новосибирской области в пожароопасный сезон 2023года»</w:t>
            </w:r>
          </w:p>
          <w:p w14:paraId="6C51CDD1" w14:textId="76A7E2C7" w:rsidR="00E57242" w:rsidRPr="00841A9C" w:rsidRDefault="00E57242" w:rsidP="004D328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17B546CE" w14:textId="77777777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. Казанка,</w:t>
            </w:r>
          </w:p>
          <w:p w14:paraId="1951BB05" w14:textId="206A131F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6F807E76" w14:textId="206C4E47" w:rsidR="00207094" w:rsidRPr="003E7323" w:rsidRDefault="00207094" w:rsidP="0020709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Казанского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7603AE3D" w14:textId="77777777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Никитенко И.А.,</w:t>
            </w:r>
          </w:p>
          <w:p w14:paraId="06406010" w14:textId="77777777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Казанского сельсовета,</w:t>
            </w:r>
          </w:p>
          <w:p w14:paraId="2F80784B" w14:textId="6EB1E9B3" w:rsidR="00207094" w:rsidRPr="003E7323" w:rsidRDefault="00207094" w:rsidP="0020709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36-132</w:t>
            </w:r>
          </w:p>
        </w:tc>
      </w:tr>
      <w:tr w:rsidR="007D7392" w:rsidRPr="004C5F8A" w14:paraId="7C0FC93E" w14:textId="77777777" w:rsidTr="004D328F">
        <w:tc>
          <w:tcPr>
            <w:tcW w:w="1277" w:type="dxa"/>
            <w:shd w:val="clear" w:color="auto" w:fill="FFFFFF" w:themeFill="background1"/>
          </w:tcPr>
          <w:p w14:paraId="7987DB4D" w14:textId="77777777" w:rsidR="007D7392" w:rsidRDefault="007D7392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2BEFFF0B" w14:textId="0F326995" w:rsidR="007D7392" w:rsidRDefault="007D7392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45B818A6" w14:textId="1FC5E29F" w:rsidR="007D7392" w:rsidRDefault="007D7392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EA61F90" w14:textId="7DBC9BB9" w:rsidR="007D7392" w:rsidRPr="00207094" w:rsidRDefault="007D7392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5615B113" w14:textId="3BEC0430" w:rsidR="007D7392" w:rsidRPr="00207094" w:rsidRDefault="007D7392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Открытие плавательного бассейна «Баганская Жемчужина»</w:t>
            </w:r>
          </w:p>
        </w:tc>
        <w:tc>
          <w:tcPr>
            <w:tcW w:w="2410" w:type="dxa"/>
            <w:shd w:val="clear" w:color="auto" w:fill="FFFFFF" w:themeFill="background1"/>
          </w:tcPr>
          <w:p w14:paraId="325E5265" w14:textId="77777777" w:rsidR="007D7392" w:rsidRDefault="007D7392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739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93716F9" w14:textId="11DF504F" w:rsidR="007D7392" w:rsidRDefault="007D7392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плавательный бассейн</w:t>
            </w:r>
          </w:p>
        </w:tc>
        <w:tc>
          <w:tcPr>
            <w:tcW w:w="2835" w:type="dxa"/>
            <w:shd w:val="clear" w:color="auto" w:fill="FFFFFF" w:themeFill="background1"/>
          </w:tcPr>
          <w:p w14:paraId="7179059A" w14:textId="62411449" w:rsidR="007D7392" w:rsidRPr="007F5A62" w:rsidRDefault="007D7392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Баганского района </w:t>
            </w:r>
          </w:p>
        </w:tc>
        <w:tc>
          <w:tcPr>
            <w:tcW w:w="3969" w:type="dxa"/>
            <w:shd w:val="clear" w:color="auto" w:fill="FFFFFF" w:themeFill="background1"/>
          </w:tcPr>
          <w:p w14:paraId="24E3102C" w14:textId="77777777" w:rsidR="007D7392" w:rsidRPr="007D7392" w:rsidRDefault="007D7392" w:rsidP="007D73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D7392">
              <w:rPr>
                <w:rFonts w:ascii="Times New Roman" w:hAnsi="Times New Roman"/>
                <w:sz w:val="24"/>
                <w:szCs w:val="24"/>
              </w:rPr>
              <w:t>Бреус</w:t>
            </w:r>
            <w:proofErr w:type="spellEnd"/>
            <w:r w:rsidRPr="007D7392">
              <w:rPr>
                <w:rFonts w:ascii="Times New Roman" w:hAnsi="Times New Roman"/>
                <w:sz w:val="24"/>
                <w:szCs w:val="24"/>
              </w:rPr>
              <w:t xml:space="preserve"> А.О.,</w:t>
            </w:r>
          </w:p>
          <w:p w14:paraId="35F03370" w14:textId="77777777" w:rsidR="007D7392" w:rsidRPr="007D7392" w:rsidRDefault="007D7392" w:rsidP="007D73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7392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Баганского района,</w:t>
            </w:r>
          </w:p>
          <w:p w14:paraId="47346A1D" w14:textId="77777777" w:rsidR="007D7392" w:rsidRDefault="007D7392" w:rsidP="007D73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7392">
              <w:rPr>
                <w:rFonts w:ascii="Times New Roman" w:hAnsi="Times New Roman"/>
                <w:sz w:val="24"/>
                <w:szCs w:val="24"/>
              </w:rPr>
              <w:t>21-283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2D20BFE8" w14:textId="77777777" w:rsidR="007D7392" w:rsidRDefault="007D7392" w:rsidP="007D73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Палипушка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О.В.,</w:t>
            </w:r>
          </w:p>
          <w:p w14:paraId="4FCF52A0" w14:textId="77777777" w:rsidR="007D7392" w:rsidRDefault="007D7392" w:rsidP="007D73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7392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Баганского района,</w:t>
            </w:r>
          </w:p>
          <w:p w14:paraId="4AD8D929" w14:textId="6C8B4E5D" w:rsidR="007D7392" w:rsidRPr="007F5A62" w:rsidRDefault="007D7392" w:rsidP="007D73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21-154</w:t>
            </w:r>
          </w:p>
        </w:tc>
      </w:tr>
      <w:tr w:rsidR="00B84F71" w:rsidRPr="004C5F8A" w14:paraId="12BFC9B5" w14:textId="77777777" w:rsidTr="004D328F">
        <w:tc>
          <w:tcPr>
            <w:tcW w:w="1277" w:type="dxa"/>
            <w:shd w:val="clear" w:color="auto" w:fill="FFFFFF" w:themeFill="background1"/>
          </w:tcPr>
          <w:p w14:paraId="24D4A96C" w14:textId="77777777" w:rsid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0D746888" w14:textId="77777777" w:rsid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45DAEA25" w14:textId="77777777" w:rsidR="00B84F71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9FDE144" w14:textId="2DD9DB41" w:rsidR="00B84F71" w:rsidRPr="00207094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390C0AF8" w14:textId="77777777" w:rsidR="00B84F71" w:rsidRDefault="00B84F71" w:rsidP="004D32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1A9C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1E0D900E" w14:textId="77777777" w:rsidR="00B84F71" w:rsidRPr="00841A9C" w:rsidRDefault="00B84F71" w:rsidP="004D32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841A9C">
              <w:rPr>
                <w:rFonts w:ascii="Times New Roman" w:hAnsi="Times New Roman"/>
                <w:sz w:val="24"/>
                <w:szCs w:val="24"/>
              </w:rPr>
              <w:t>Об итогах работы по женсовету при администрации Баганского сельсовета за период 2024 года</w:t>
            </w:r>
          </w:p>
          <w:p w14:paraId="095C3943" w14:textId="77777777" w:rsidR="00B84F71" w:rsidRPr="00841A9C" w:rsidRDefault="00B84F71" w:rsidP="004D32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1A9C">
              <w:rPr>
                <w:rFonts w:ascii="Times New Roman" w:hAnsi="Times New Roman"/>
                <w:sz w:val="24"/>
                <w:szCs w:val="24"/>
              </w:rPr>
              <w:t>по профилактике     экстремизма,</w:t>
            </w:r>
          </w:p>
          <w:p w14:paraId="320D8074" w14:textId="77777777" w:rsidR="00B84F71" w:rsidRPr="00841A9C" w:rsidRDefault="00B84F71" w:rsidP="004D32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1A9C">
              <w:rPr>
                <w:rFonts w:ascii="Times New Roman" w:hAnsi="Times New Roman"/>
                <w:sz w:val="24"/>
                <w:szCs w:val="24"/>
              </w:rPr>
              <w:t>терроризма на территории МО</w:t>
            </w:r>
          </w:p>
          <w:p w14:paraId="5BB7B2EF" w14:textId="3F188F03" w:rsidR="004D328F" w:rsidRPr="00207094" w:rsidRDefault="00B84F71" w:rsidP="007D73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1A9C">
              <w:rPr>
                <w:rFonts w:ascii="Times New Roman" w:hAnsi="Times New Roman"/>
                <w:sz w:val="24"/>
                <w:szCs w:val="24"/>
              </w:rPr>
              <w:t>по профилактике противопожарного пожарного состояния объектов жилого сектора</w:t>
            </w:r>
          </w:p>
        </w:tc>
        <w:tc>
          <w:tcPr>
            <w:tcW w:w="2410" w:type="dxa"/>
            <w:shd w:val="clear" w:color="auto" w:fill="FFFFFF" w:themeFill="background1"/>
          </w:tcPr>
          <w:p w14:paraId="35264813" w14:textId="77777777" w:rsidR="00B84F71" w:rsidRPr="003E7323" w:rsidRDefault="00B84F71" w:rsidP="004D32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3E7323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315874BC" w14:textId="18A7C697" w:rsidR="00B84F71" w:rsidRDefault="00B84F71" w:rsidP="004D32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29831814" w14:textId="777A3F7B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Баганского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27E24D78" w14:textId="77777777" w:rsidR="00B84F71" w:rsidRPr="003E7323" w:rsidRDefault="00B84F71" w:rsidP="00B84F7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Маслик</w:t>
            </w:r>
            <w:proofErr w:type="spellEnd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К.В.,</w:t>
            </w:r>
          </w:p>
          <w:p w14:paraId="2FC2AAC5" w14:textId="77777777" w:rsidR="00B84F71" w:rsidRPr="003E7323" w:rsidRDefault="00B84F71" w:rsidP="00B84F7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Баганского сельсовета,</w:t>
            </w:r>
          </w:p>
          <w:p w14:paraId="5A1E078E" w14:textId="77777777" w:rsidR="00B84F71" w:rsidRDefault="00B84F71" w:rsidP="00B84F7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22-767</w:t>
            </w:r>
          </w:p>
          <w:p w14:paraId="253F918E" w14:textId="77777777" w:rsidR="00B84F71" w:rsidRPr="007F5A62" w:rsidRDefault="00B84F71" w:rsidP="00B84F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3C37" w:rsidRPr="004C5F8A" w14:paraId="3B187D1C" w14:textId="77777777" w:rsidTr="004D328F">
        <w:tc>
          <w:tcPr>
            <w:tcW w:w="1277" w:type="dxa"/>
            <w:shd w:val="clear" w:color="auto" w:fill="FFFFFF" w:themeFill="background1"/>
          </w:tcPr>
          <w:p w14:paraId="13C97E66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3402CB86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6A469D8F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D8694B5" w14:textId="233ECC03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AB3C37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57FC3C7A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Новогоднее представление для детей участников СВО</w:t>
            </w:r>
          </w:p>
          <w:p w14:paraId="2DF8BE7A" w14:textId="77777777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«Сказочная вереница»</w:t>
            </w:r>
          </w:p>
          <w:p w14:paraId="3F03C490" w14:textId="3AB027C9" w:rsidR="004D328F" w:rsidRPr="00841A9C" w:rsidRDefault="004D328F" w:rsidP="007D73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172D932C" w14:textId="77777777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с. Баган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A73C484" w14:textId="77777777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DD7">
              <w:rPr>
                <w:rFonts w:ascii="Times New Roman" w:hAnsi="Times New Roman"/>
                <w:sz w:val="24"/>
                <w:szCs w:val="24"/>
              </w:rPr>
              <w:t>районный дом культуры,</w:t>
            </w:r>
          </w:p>
          <w:p w14:paraId="0E9895DE" w14:textId="5646EB5F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этаж</w:t>
            </w:r>
          </w:p>
        </w:tc>
        <w:tc>
          <w:tcPr>
            <w:tcW w:w="2835" w:type="dxa"/>
            <w:shd w:val="clear" w:color="auto" w:fill="FFFFFF" w:themeFill="background1"/>
          </w:tcPr>
          <w:p w14:paraId="0EBA190D" w14:textId="79C0792B" w:rsidR="00AB3C37" w:rsidRPr="003E7323" w:rsidRDefault="00AB3C37" w:rsidP="00AB3C3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67F568C5" w14:textId="77777777" w:rsidR="00AB3C37" w:rsidRPr="005644D5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4CC13B09" w14:textId="77777777" w:rsidR="00AB3C37" w:rsidRPr="005644D5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45FD26E" w14:textId="5B882424" w:rsidR="00AB3C37" w:rsidRPr="0050553F" w:rsidRDefault="00AB3C37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933EF8" w:rsidRPr="004C5F8A" w14:paraId="4DD09065" w14:textId="77777777" w:rsidTr="004D328F">
        <w:tc>
          <w:tcPr>
            <w:tcW w:w="1277" w:type="dxa"/>
            <w:shd w:val="clear" w:color="auto" w:fill="FFFFFF" w:themeFill="background1"/>
          </w:tcPr>
          <w:p w14:paraId="0E15686B" w14:textId="77777777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21</w:t>
            </w:r>
          </w:p>
          <w:p w14:paraId="660AF869" w14:textId="4B456A97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5497186A" w14:textId="27AFE3F2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0E48C923" w14:textId="3B9ABCA3" w:rsidR="00933EF8" w:rsidRPr="00AB3C37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195905F4" w14:textId="5D754DAE" w:rsidR="00933EF8" w:rsidRPr="00AB3C37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3EF8">
              <w:rPr>
                <w:rFonts w:ascii="Times New Roman" w:hAnsi="Times New Roman"/>
                <w:sz w:val="24"/>
                <w:szCs w:val="24"/>
              </w:rPr>
              <w:t>Районные соревнования по шорт-треку</w:t>
            </w:r>
          </w:p>
        </w:tc>
        <w:tc>
          <w:tcPr>
            <w:tcW w:w="2410" w:type="dxa"/>
            <w:shd w:val="clear" w:color="auto" w:fill="FFFFFF" w:themeFill="background1"/>
          </w:tcPr>
          <w:p w14:paraId="53EE0A02" w14:textId="77777777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3EF8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7462B00" w14:textId="276CA690" w:rsidR="00933EF8" w:rsidRPr="007A6DD7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хоккейная коробка ДЮСШ</w:t>
            </w:r>
          </w:p>
        </w:tc>
        <w:tc>
          <w:tcPr>
            <w:tcW w:w="2835" w:type="dxa"/>
            <w:shd w:val="clear" w:color="auto" w:fill="FFFFFF" w:themeFill="background1"/>
          </w:tcPr>
          <w:p w14:paraId="42D672FF" w14:textId="77777777" w:rsidR="00933EF8" w:rsidRPr="00B80171" w:rsidRDefault="00933EF8" w:rsidP="00933EF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801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молодежной политики, физической культуры и спорта</w:t>
            </w:r>
          </w:p>
          <w:p w14:paraId="29EC4BCF" w14:textId="77777777" w:rsidR="00933EF8" w:rsidRPr="005644D5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14:paraId="38066918" w14:textId="77777777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  <w:r>
              <w:t xml:space="preserve"> </w:t>
            </w:r>
            <w:r w:rsidRPr="00171D27">
              <w:rPr>
                <w:rFonts w:ascii="Times New Roman" w:hAnsi="Times New Roman"/>
                <w:sz w:val="24"/>
                <w:szCs w:val="24"/>
              </w:rPr>
              <w:t>молодежной политики, физической культуры и спорта</w:t>
            </w:r>
          </w:p>
          <w:p w14:paraId="68FA89FE" w14:textId="77777777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29-081</w:t>
            </w:r>
          </w:p>
          <w:p w14:paraId="6E8CD207" w14:textId="77777777" w:rsidR="00933EF8" w:rsidRDefault="00933EF8" w:rsidP="00933E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250F80" w14:textId="77777777" w:rsidR="00933EF8" w:rsidRPr="005644D5" w:rsidRDefault="00933EF8" w:rsidP="008F0C0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3C37" w:rsidRPr="004C5F8A" w14:paraId="1BA38BD3" w14:textId="77777777" w:rsidTr="004D328F">
        <w:tc>
          <w:tcPr>
            <w:tcW w:w="1277" w:type="dxa"/>
            <w:shd w:val="clear" w:color="auto" w:fill="FFFFFF" w:themeFill="background1"/>
          </w:tcPr>
          <w:p w14:paraId="5A0129FC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79B49D48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2102D336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D257061" w14:textId="1CDD05E2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AB3C37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42A7E6E2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Развлекательная программа</w:t>
            </w:r>
          </w:p>
          <w:p w14:paraId="3055060B" w14:textId="3E5144E4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«Забавы у Новогодней ёлки»</w:t>
            </w:r>
          </w:p>
        </w:tc>
        <w:tc>
          <w:tcPr>
            <w:tcW w:w="2410" w:type="dxa"/>
          </w:tcPr>
          <w:p w14:paraId="607FD5DC" w14:textId="77777777" w:rsidR="00AB3C37" w:rsidRPr="007F5A62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33C3F6D" w14:textId="77777777" w:rsidR="00AB3C37" w:rsidRPr="007F5A62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детской библиотеки</w:t>
            </w:r>
          </w:p>
          <w:p w14:paraId="48D58E71" w14:textId="77777777" w:rsidR="00AB3C37" w:rsidRPr="007A6DD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3C6529A" w14:textId="5959FEA8" w:rsidR="00AB3C37" w:rsidRPr="005644D5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3969" w:type="dxa"/>
          </w:tcPr>
          <w:p w14:paraId="6C8B4680" w14:textId="77777777" w:rsidR="00AB3C37" w:rsidRPr="007F5A62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361C83AD" w14:textId="77777777" w:rsidR="00AB3C37" w:rsidRPr="007F5A62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7EF46254" w14:textId="77777777" w:rsidR="00AB3C37" w:rsidRPr="007F5A62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2A5BB7B6" w14:textId="006D3298" w:rsidR="00AB3C37" w:rsidRPr="005644D5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C10BDD" w:rsidRPr="004C5F8A" w14:paraId="08C7F3B2" w14:textId="77777777" w:rsidTr="004D328F">
        <w:tc>
          <w:tcPr>
            <w:tcW w:w="1277" w:type="dxa"/>
            <w:shd w:val="clear" w:color="auto" w:fill="FFFFFF" w:themeFill="background1"/>
          </w:tcPr>
          <w:p w14:paraId="37115C51" w14:textId="77777777" w:rsidR="00C10BDD" w:rsidRP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300F5F00" w14:textId="77777777" w:rsidR="00C10BDD" w:rsidRP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58BC5917" w14:textId="77777777" w:rsidR="00C10BDD" w:rsidRPr="00C10BDD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E1DA14C" w14:textId="2EB059AA" w:rsidR="00C10BDD" w:rsidRPr="00AB3C37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C10BDD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01C1DC3F" w14:textId="728834C6" w:rsidR="00C10BDD" w:rsidRPr="00AB3C37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DD">
              <w:rPr>
                <w:rFonts w:ascii="Times New Roman" w:hAnsi="Times New Roman"/>
                <w:sz w:val="24"/>
                <w:szCs w:val="24"/>
              </w:rPr>
              <w:t>Соревнования по легкой атлетике «Спринтерское двоеборье»</w:t>
            </w:r>
          </w:p>
        </w:tc>
        <w:tc>
          <w:tcPr>
            <w:tcW w:w="2410" w:type="dxa"/>
            <w:shd w:val="clear" w:color="auto" w:fill="FFFFFF" w:themeFill="background1"/>
          </w:tcPr>
          <w:p w14:paraId="78CD6F14" w14:textId="77777777" w:rsidR="00C10BDD" w:rsidRDefault="00C10BDD" w:rsidP="00C10BD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2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Баган,</w:t>
            </w:r>
          </w:p>
          <w:p w14:paraId="052B0547" w14:textId="5DDA35FD" w:rsidR="00C10BDD" w:rsidRPr="007F5A62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манеж ДЮСШ</w:t>
            </w:r>
          </w:p>
        </w:tc>
        <w:tc>
          <w:tcPr>
            <w:tcW w:w="2835" w:type="dxa"/>
            <w:shd w:val="clear" w:color="auto" w:fill="FFFFFF" w:themeFill="background1"/>
          </w:tcPr>
          <w:p w14:paraId="5E762499" w14:textId="22C5D169" w:rsidR="00C10BDD" w:rsidRPr="007F5A62" w:rsidRDefault="00C10BDD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3969" w:type="dxa"/>
            <w:shd w:val="clear" w:color="auto" w:fill="FFFFFF" w:themeFill="background1"/>
          </w:tcPr>
          <w:p w14:paraId="19FF80E3" w14:textId="77777777" w:rsidR="00C10BDD" w:rsidRPr="00335C6D" w:rsidRDefault="00C10BDD" w:rsidP="00C10BD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7A0052D6" w14:textId="77777777" w:rsidR="00C10BDD" w:rsidRPr="00335C6D" w:rsidRDefault="00C10BDD" w:rsidP="00C10BD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13003F04" w14:textId="77777777" w:rsidR="00C10BDD" w:rsidRDefault="00C10BDD" w:rsidP="00C10BD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7566EE11" w14:textId="073B8F97" w:rsidR="004D328F" w:rsidRPr="007F5A62" w:rsidRDefault="004D328F" w:rsidP="00C10B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11C9" w:rsidRPr="004C5F8A" w14:paraId="14F17907" w14:textId="77777777" w:rsidTr="004D328F">
        <w:tc>
          <w:tcPr>
            <w:tcW w:w="1277" w:type="dxa"/>
            <w:shd w:val="clear" w:color="auto" w:fill="FFFFFF" w:themeFill="background1"/>
          </w:tcPr>
          <w:p w14:paraId="05AC657A" w14:textId="77777777" w:rsid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652F5263" w14:textId="4F82AD77" w:rsid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09196633" w14:textId="7FB272FD" w:rsid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B2A2E3E" w14:textId="6539B05C" w:rsidR="00F811C9" w:rsidRPr="00207094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24E271F0" w14:textId="77777777" w:rsidR="00F811C9" w:rsidRP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11C9">
              <w:rPr>
                <w:rFonts w:ascii="Times New Roman" w:hAnsi="Times New Roman"/>
                <w:sz w:val="24"/>
                <w:szCs w:val="24"/>
              </w:rPr>
              <w:t>Сессия Совета депутатов Лозовского сельсовета:</w:t>
            </w:r>
          </w:p>
          <w:p w14:paraId="2895376E" w14:textId="61F3B70C" w:rsidR="00F811C9" w:rsidRPr="00933EF8" w:rsidRDefault="00F811C9" w:rsidP="00933EF8">
            <w:pPr>
              <w:pStyle w:val="a6"/>
              <w:numPr>
                <w:ilvl w:val="0"/>
                <w:numId w:val="2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3EF8">
              <w:rPr>
                <w:rFonts w:ascii="Times New Roman" w:hAnsi="Times New Roman"/>
                <w:sz w:val="24"/>
                <w:szCs w:val="24"/>
              </w:rPr>
              <w:t xml:space="preserve">О внесении изменений в решение </w:t>
            </w:r>
          </w:p>
          <w:p w14:paraId="3305A0D1" w14:textId="77777777" w:rsidR="00E57242" w:rsidRDefault="00F811C9" w:rsidP="00F811C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11C9">
              <w:rPr>
                <w:rFonts w:ascii="Times New Roman" w:hAnsi="Times New Roman"/>
                <w:sz w:val="24"/>
                <w:szCs w:val="24"/>
              </w:rPr>
              <w:t>51 сессии Совета депутатов Лозовского сельсовета Баганского района Новосибирской области 6 созыва № 214 от 28.12.2023 г.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11C9">
              <w:rPr>
                <w:rFonts w:ascii="Times New Roman" w:hAnsi="Times New Roman"/>
                <w:sz w:val="24"/>
                <w:szCs w:val="24"/>
              </w:rPr>
              <w:t>«О бюджете Лозовского сельсовета Баганского района Новосибирской области на 2024 год и плановый период 2025-2026 годов</w:t>
            </w:r>
          </w:p>
          <w:p w14:paraId="1C201289" w14:textId="77777777" w:rsidR="008F0C0F" w:rsidRDefault="008F0C0F" w:rsidP="00F811C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9E09FD5" w14:textId="77777777" w:rsidR="008F0C0F" w:rsidRDefault="008F0C0F" w:rsidP="00F811C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C3CD0B3" w14:textId="1573E338" w:rsidR="008F0C0F" w:rsidRPr="00207094" w:rsidRDefault="008F0C0F" w:rsidP="00F811C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682B95C7" w14:textId="77777777" w:rsidR="00F811C9" w:rsidRPr="007F5A62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341F2424" w14:textId="6B1DECF9" w:rsid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29BA4D00" w14:textId="39F0822D" w:rsidR="00F811C9" w:rsidRPr="007F5A62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Лозовского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5ABED362" w14:textId="77777777" w:rsidR="00F811C9" w:rsidRPr="007F5A62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Савченко А.И.,</w:t>
            </w:r>
          </w:p>
          <w:p w14:paraId="65C04B0A" w14:textId="77777777" w:rsidR="00F811C9" w:rsidRPr="007F5A62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председатель Совета депутатов Лозовского сельсовета,</w:t>
            </w:r>
          </w:p>
          <w:p w14:paraId="6B28BD42" w14:textId="1D0BA2D0" w:rsidR="00F811C9" w:rsidRPr="007F5A62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35-388</w:t>
            </w:r>
          </w:p>
        </w:tc>
      </w:tr>
      <w:tr w:rsidR="00F811C9" w:rsidRPr="004C5F8A" w14:paraId="4BEC0FF6" w14:textId="77777777" w:rsidTr="004D328F">
        <w:tc>
          <w:tcPr>
            <w:tcW w:w="1277" w:type="dxa"/>
            <w:shd w:val="clear" w:color="auto" w:fill="FFFFFF" w:themeFill="background1"/>
          </w:tcPr>
          <w:p w14:paraId="64921C1D" w14:textId="77777777" w:rsidR="00F811C9" w:rsidRP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11C9"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544D6365" w14:textId="77777777" w:rsidR="00F811C9" w:rsidRP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11C9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37EAF1E2" w14:textId="77777777" w:rsidR="00F811C9" w:rsidRP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11C9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4B42AF7" w14:textId="4C8F58CC" w:rsid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11C9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F811C9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1E11CC65" w14:textId="77777777" w:rsidR="00F811C9" w:rsidRP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11C9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61B39EEF" w14:textId="77777777" w:rsidR="005F12D3" w:rsidRDefault="00F811C9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11C9">
              <w:rPr>
                <w:rFonts w:ascii="Times New Roman" w:hAnsi="Times New Roman"/>
                <w:sz w:val="24"/>
                <w:szCs w:val="24"/>
              </w:rPr>
              <w:t>О ходе выполнения постановления администрации Лозовского сельсовета «О подготовке и проведении праздничных новогодних и рождественских мероприятий на территории Лозовского сельсовета Баганского района Новосибирской области»</w:t>
            </w:r>
          </w:p>
          <w:p w14:paraId="6DFE5EE7" w14:textId="77777777" w:rsidR="008F0C0F" w:rsidRDefault="008F0C0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EE121D1" w14:textId="5F57E80C" w:rsidR="008F0C0F" w:rsidRPr="00F811C9" w:rsidRDefault="008F0C0F" w:rsidP="007D73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6271D9C8" w14:textId="77777777" w:rsidR="00F811C9" w:rsidRPr="007F5A62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2DDB31D5" w14:textId="44BCADCA" w:rsid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4D13893A" w14:textId="1563F9F3" w:rsidR="00F811C9" w:rsidRPr="007F5A62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Лозовского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37789168" w14:textId="77777777" w:rsidR="00F811C9" w:rsidRPr="007F5A62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Суворов В.А.,</w:t>
            </w:r>
          </w:p>
          <w:p w14:paraId="276F0A1D" w14:textId="77777777" w:rsidR="00F811C9" w:rsidRPr="007F5A62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Лозовского сельсовета,</w:t>
            </w:r>
          </w:p>
          <w:p w14:paraId="69E3D160" w14:textId="77777777" w:rsidR="00F811C9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35-386</w:t>
            </w:r>
          </w:p>
          <w:p w14:paraId="63E43DB8" w14:textId="77777777" w:rsidR="00F811C9" w:rsidRDefault="00F811C9" w:rsidP="00F811C9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1844F8A" w14:textId="77777777" w:rsidR="00F811C9" w:rsidRPr="007F5A62" w:rsidRDefault="00F811C9" w:rsidP="00F811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BDA" w:rsidRPr="004C5F8A" w14:paraId="4694ACDE" w14:textId="77777777" w:rsidTr="00327F76">
        <w:tc>
          <w:tcPr>
            <w:tcW w:w="1277" w:type="dxa"/>
            <w:shd w:val="clear" w:color="auto" w:fill="FFFFFF" w:themeFill="background1"/>
          </w:tcPr>
          <w:p w14:paraId="6F250266" w14:textId="77777777" w:rsidR="008E7BDA" w:rsidRPr="008E7BDA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7BDA">
              <w:rPr>
                <w:rFonts w:ascii="Times New Roman" w:hAnsi="Times New Roman"/>
                <w:sz w:val="24"/>
                <w:szCs w:val="24"/>
              </w:rPr>
              <w:lastRenderedPageBreak/>
              <w:t>25</w:t>
            </w:r>
          </w:p>
          <w:p w14:paraId="79D9F817" w14:textId="77777777" w:rsidR="008E7BDA" w:rsidRPr="008E7BDA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7BDA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3A0F8012" w14:textId="77777777" w:rsidR="008E7BDA" w:rsidRPr="008E7BDA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7BDA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772D6966" w14:textId="2522360C" w:rsidR="008E7BDA" w:rsidRPr="00F811C9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7BDA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8E7BDA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24B1473C" w14:textId="320923FE" w:rsidR="008E7BDA" w:rsidRPr="008E7BDA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E7BDA">
              <w:rPr>
                <w:rFonts w:ascii="Times New Roman" w:hAnsi="Times New Roman"/>
                <w:sz w:val="24"/>
                <w:szCs w:val="24"/>
              </w:rPr>
              <w:t>ессия Совета депутатов Баганского района:</w:t>
            </w:r>
          </w:p>
          <w:p w14:paraId="3637D2B3" w14:textId="77777777" w:rsidR="008E7BDA" w:rsidRDefault="008E7BDA" w:rsidP="008E7BD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7BDA">
              <w:rPr>
                <w:rFonts w:ascii="Times New Roman" w:hAnsi="Times New Roman"/>
                <w:sz w:val="24"/>
                <w:szCs w:val="24"/>
              </w:rPr>
              <w:t>1.О внесении изменений в решение 29-й сессии Совета депутатов Баганского района Новосибирской области четвертого созыва от 22 декабря 2023 года № 258 «О бюджете Баганского района Новосибирской области на 2024 год и плановый период 2025 и 2026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E7BDA">
              <w:rPr>
                <w:rFonts w:ascii="Times New Roman" w:hAnsi="Times New Roman"/>
                <w:sz w:val="24"/>
                <w:szCs w:val="24"/>
              </w:rPr>
              <w:t>годов».</w:t>
            </w:r>
          </w:p>
          <w:p w14:paraId="59523C1E" w14:textId="40FC9DA0" w:rsidR="008E7BDA" w:rsidRPr="008E7BDA" w:rsidRDefault="008E7BDA" w:rsidP="008E7BD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7BDA">
              <w:rPr>
                <w:rFonts w:ascii="Times New Roman" w:hAnsi="Times New Roman"/>
                <w:sz w:val="24"/>
                <w:szCs w:val="24"/>
              </w:rPr>
              <w:t>2. О бюджете Баганского района Новосибирской области на 2025 год и плановый период 2026 и 2027 годов.</w:t>
            </w:r>
          </w:p>
          <w:p w14:paraId="42D93E96" w14:textId="77777777" w:rsidR="008E7BDA" w:rsidRPr="008E7BDA" w:rsidRDefault="008E7BDA" w:rsidP="008E7BD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7BDA">
              <w:rPr>
                <w:rFonts w:ascii="Times New Roman" w:hAnsi="Times New Roman"/>
                <w:sz w:val="24"/>
                <w:szCs w:val="24"/>
              </w:rPr>
              <w:t>3. Об итогах работы Совета депутатов Баганского района за 2024 год;</w:t>
            </w:r>
          </w:p>
          <w:p w14:paraId="24CBCFA1" w14:textId="77777777" w:rsidR="008E7BDA" w:rsidRDefault="008E7BDA" w:rsidP="008E7BD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7BDA">
              <w:rPr>
                <w:rFonts w:ascii="Times New Roman" w:hAnsi="Times New Roman"/>
                <w:sz w:val="24"/>
                <w:szCs w:val="24"/>
              </w:rPr>
              <w:t>4. О плане работы Совета депутатов Баганского района на 2025 год.</w:t>
            </w:r>
          </w:p>
          <w:p w14:paraId="3D2CF2D9" w14:textId="77777777" w:rsidR="007D7392" w:rsidRDefault="007D7392" w:rsidP="008E7BD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CE87060" w14:textId="77777777" w:rsidR="007D7392" w:rsidRDefault="007D7392" w:rsidP="008E7BD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1384B50" w14:textId="77777777" w:rsidR="007D7392" w:rsidRDefault="007D7392" w:rsidP="008E7BD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A2F6BBF" w14:textId="77777777" w:rsidR="007D7392" w:rsidRDefault="007D7392" w:rsidP="008E7BD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4315E99" w14:textId="27AE062B" w:rsidR="007D7392" w:rsidRPr="00F811C9" w:rsidRDefault="007D7392" w:rsidP="008E7BD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FA106D2" w14:textId="33954B9C" w:rsidR="008E7BDA" w:rsidRPr="00335C6D" w:rsidRDefault="00933EF8" w:rsidP="008E7BDA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</w:t>
            </w:r>
            <w:r w:rsidR="008E7BDA" w:rsidRPr="00335C6D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1506E6D5" w14:textId="7F8F7230" w:rsidR="008E7BDA" w:rsidRPr="007F5A62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835" w:type="dxa"/>
          </w:tcPr>
          <w:p w14:paraId="3D1C9BB7" w14:textId="77777777" w:rsidR="008E7BDA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 Баганского района</w:t>
            </w:r>
          </w:p>
          <w:p w14:paraId="0D8E9420" w14:textId="77777777" w:rsidR="008E7BDA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1D53E88" w14:textId="77777777" w:rsidR="008E7BDA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4D22549" w14:textId="77777777" w:rsidR="008E7BDA" w:rsidRPr="007F5A62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5CCCB601" w14:textId="77777777" w:rsidR="008E7BDA" w:rsidRPr="00335C6D" w:rsidRDefault="008E7BDA" w:rsidP="008E7BDA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Синица А.Н.,</w:t>
            </w:r>
          </w:p>
          <w:p w14:paraId="346F32F5" w14:textId="77777777" w:rsidR="008E7BDA" w:rsidRPr="00335C6D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Совета депутатов           Баганского района,</w:t>
            </w:r>
          </w:p>
          <w:p w14:paraId="4CED4C4B" w14:textId="2902BEBE" w:rsidR="008E7BDA" w:rsidRPr="007F5A62" w:rsidRDefault="008E7BDA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21- 650</w:t>
            </w:r>
          </w:p>
        </w:tc>
      </w:tr>
      <w:tr w:rsidR="00207094" w:rsidRPr="004C5F8A" w14:paraId="2B60C1B4" w14:textId="77777777" w:rsidTr="004D328F">
        <w:tc>
          <w:tcPr>
            <w:tcW w:w="1277" w:type="dxa"/>
            <w:shd w:val="clear" w:color="auto" w:fill="FFFFFF" w:themeFill="background1"/>
          </w:tcPr>
          <w:p w14:paraId="38990780" w14:textId="77777777" w:rsidR="00207094" w:rsidRP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61C186C0" w14:textId="77777777" w:rsidR="00207094" w:rsidRP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585B5801" w14:textId="77777777" w:rsidR="00207094" w:rsidRP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0FB0EE1E" w14:textId="434BF98D" w:rsid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3BFE300C" w14:textId="51DA832C" w:rsidR="00207094" w:rsidRPr="00207094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Сессия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Совета депутатов Мироновского сельсовета</w:t>
            </w:r>
            <w:r w:rsidRPr="00207094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218619B9" w14:textId="77777777" w:rsidR="00207094" w:rsidRPr="00207094" w:rsidRDefault="00207094" w:rsidP="005F12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1. Об утверждении бюджета Мироновского сельсовета на 2025 год и плановый период 2026-2027 годов;</w:t>
            </w:r>
          </w:p>
          <w:p w14:paraId="30958E1F" w14:textId="77777777" w:rsidR="00207094" w:rsidRPr="00207094" w:rsidRDefault="00207094" w:rsidP="005F12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2. Об утверждении плана работы Совета депутатов на 2025 год</w:t>
            </w:r>
          </w:p>
          <w:p w14:paraId="2D5F0E64" w14:textId="77777777" w:rsidR="00207094" w:rsidRDefault="00207094" w:rsidP="005F12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94">
              <w:rPr>
                <w:rFonts w:ascii="Times New Roman" w:hAnsi="Times New Roman"/>
                <w:sz w:val="24"/>
                <w:szCs w:val="24"/>
              </w:rPr>
              <w:t>3. Другие</w:t>
            </w:r>
          </w:p>
          <w:p w14:paraId="544826AA" w14:textId="77777777" w:rsidR="00251609" w:rsidRDefault="00251609" w:rsidP="005F12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3B994E1" w14:textId="77777777" w:rsidR="00251609" w:rsidRDefault="00251609" w:rsidP="005F12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6C8C686D" w14:textId="77777777" w:rsidR="00251609" w:rsidRDefault="00251609" w:rsidP="005F12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A20D719" w14:textId="77777777" w:rsidR="00251609" w:rsidRDefault="00251609" w:rsidP="005F12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1ABA382" w14:textId="68E8C2FB" w:rsidR="00251609" w:rsidRPr="009F4ECF" w:rsidRDefault="00251609" w:rsidP="005F12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277CE133" w14:textId="77777777" w:rsidR="00207094" w:rsidRPr="00335C6D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7CD82F39" w14:textId="77777777" w:rsidR="00207094" w:rsidRPr="00335C6D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0C98ABC6" w14:textId="77777777" w:rsidR="00207094" w:rsidRPr="00335C6D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8028D64" w14:textId="77777777" w:rsidR="00207094" w:rsidRPr="00335C6D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0AC64F5" w14:textId="77777777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74F71396" w14:textId="77777777" w:rsidR="00207094" w:rsidRPr="00335C6D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70A9BD5A" w14:textId="45B74EAA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Мироновского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24519C43" w14:textId="77777777" w:rsidR="00207094" w:rsidRPr="006C0A39" w:rsidRDefault="00207094" w:rsidP="00207094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C0A39">
              <w:rPr>
                <w:rFonts w:ascii="Times New Roman" w:eastAsia="Times New Roman" w:hAnsi="Times New Roman"/>
                <w:sz w:val="24"/>
                <w:szCs w:val="24"/>
              </w:rPr>
              <w:t>Терехов В.Г.,</w:t>
            </w:r>
          </w:p>
          <w:p w14:paraId="69E47B46" w14:textId="77777777" w:rsidR="00207094" w:rsidRPr="006C0A39" w:rsidRDefault="00207094" w:rsidP="00207094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6C0A39">
              <w:rPr>
                <w:rFonts w:ascii="Times New Roman" w:eastAsia="Times New Roman" w:hAnsi="Times New Roman"/>
                <w:sz w:val="24"/>
                <w:szCs w:val="24"/>
              </w:rPr>
              <w:t>редседатель Совета депутатов Мироновского сельсовета,</w:t>
            </w:r>
          </w:p>
          <w:p w14:paraId="3AD2284C" w14:textId="7D5A0A76" w:rsidR="00207094" w:rsidRPr="007F5A62" w:rsidRDefault="00207094" w:rsidP="002070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0A39">
              <w:rPr>
                <w:rFonts w:ascii="Times New Roman" w:eastAsia="Times New Roman" w:hAnsi="Times New Roman"/>
                <w:sz w:val="24"/>
                <w:szCs w:val="24"/>
              </w:rPr>
              <w:t>34-168</w:t>
            </w:r>
          </w:p>
        </w:tc>
      </w:tr>
      <w:tr w:rsidR="00AB3C37" w:rsidRPr="004C5F8A" w14:paraId="0B5A2C2B" w14:textId="77777777" w:rsidTr="004D328F">
        <w:tc>
          <w:tcPr>
            <w:tcW w:w="1277" w:type="dxa"/>
            <w:shd w:val="clear" w:color="auto" w:fill="FFFFFF" w:themeFill="background1"/>
          </w:tcPr>
          <w:p w14:paraId="1123F01D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2ABF4EE5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0842702D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4CDFB731" w14:textId="47CD8322" w:rsidR="00AB3C37" w:rsidRPr="00207094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AB3C37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3D83B69B" w14:textId="64E133E5" w:rsidR="00AB3C37" w:rsidRPr="00207094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Открытие снежного городка</w:t>
            </w:r>
          </w:p>
        </w:tc>
        <w:tc>
          <w:tcPr>
            <w:tcW w:w="2410" w:type="dxa"/>
            <w:shd w:val="clear" w:color="auto" w:fill="FFFFFF" w:themeFill="background1"/>
          </w:tcPr>
          <w:p w14:paraId="610BF27D" w14:textId="77777777" w:rsidR="00AB3C37" w:rsidRPr="00A95DEA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5DEA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101300E" w14:textId="226284A5" w:rsidR="00AB3C37" w:rsidRPr="00335C6D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35" w:type="dxa"/>
            <w:shd w:val="clear" w:color="auto" w:fill="FFFFFF" w:themeFill="background1"/>
          </w:tcPr>
          <w:p w14:paraId="259D3119" w14:textId="3887829C" w:rsidR="00AB3C37" w:rsidRPr="00335C6D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41AA7E40" w14:textId="77777777" w:rsidR="00AB3C37" w:rsidRPr="005644D5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44BA4673" w14:textId="77777777" w:rsidR="00AB3C37" w:rsidRPr="005644D5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92D8484" w14:textId="77777777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1A7165C6" w14:textId="77777777" w:rsidR="00AB3C37" w:rsidRPr="006C0A39" w:rsidRDefault="00AB3C37" w:rsidP="0054485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50553F" w:rsidRPr="004C5F8A" w14:paraId="0A9115B8" w14:textId="77777777" w:rsidTr="004D328F">
        <w:tc>
          <w:tcPr>
            <w:tcW w:w="1277" w:type="dxa"/>
            <w:shd w:val="clear" w:color="auto" w:fill="FFFFFF" w:themeFill="background1"/>
          </w:tcPr>
          <w:p w14:paraId="17258A50" w14:textId="77777777" w:rsidR="0050553F" w:rsidRPr="00C24D89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D89"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  <w:p w14:paraId="1637ED24" w14:textId="77777777" w:rsidR="0050553F" w:rsidRPr="00C24D89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D89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7A913BE4" w14:textId="77777777" w:rsidR="0050553F" w:rsidRPr="00C24D89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D89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08FDD0E1" w14:textId="30B39469" w:rsidR="0050553F" w:rsidRPr="00AB3C37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D89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0C42F1ED" w14:textId="17744AEA" w:rsidR="0050553F" w:rsidRPr="00C24D89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53F">
              <w:rPr>
                <w:rFonts w:ascii="Times New Roman" w:hAnsi="Times New Roman"/>
                <w:sz w:val="24"/>
                <w:szCs w:val="24"/>
              </w:rPr>
              <w:t>Новогодняя ёлка Главы</w:t>
            </w:r>
            <w:r w:rsidR="001228F1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410" w:type="dxa"/>
            <w:shd w:val="clear" w:color="auto" w:fill="FFFFFF" w:themeFill="background1"/>
          </w:tcPr>
          <w:p w14:paraId="61F31615" w14:textId="77777777" w:rsidR="0050553F" w:rsidRPr="0050553F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53F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F47CEAF" w14:textId="04ADD5B5" w:rsidR="0050553F" w:rsidRPr="00A95DEA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53F">
              <w:rPr>
                <w:rFonts w:ascii="Times New Roman" w:hAnsi="Times New Roman"/>
                <w:sz w:val="24"/>
                <w:szCs w:val="24"/>
              </w:rPr>
              <w:t>здание РДК</w:t>
            </w:r>
            <w:r>
              <w:rPr>
                <w:rFonts w:ascii="Times New Roman" w:hAnsi="Times New Roman"/>
                <w:sz w:val="24"/>
                <w:szCs w:val="24"/>
              </w:rPr>
              <w:t>, 2 этаж</w:t>
            </w:r>
          </w:p>
        </w:tc>
        <w:tc>
          <w:tcPr>
            <w:tcW w:w="2835" w:type="dxa"/>
            <w:shd w:val="clear" w:color="auto" w:fill="FFFFFF" w:themeFill="background1"/>
          </w:tcPr>
          <w:p w14:paraId="00D11B9F" w14:textId="59067802" w:rsidR="0050553F" w:rsidRPr="005644D5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6836DB7C" w14:textId="77777777" w:rsidR="0050553F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Соколова А.Л.,</w:t>
            </w:r>
          </w:p>
          <w:p w14:paraId="1B8F206E" w14:textId="77777777" w:rsidR="0050553F" w:rsidRPr="00BD21B2" w:rsidRDefault="0050553F" w:rsidP="005055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21B2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21B817F8" w14:textId="77777777" w:rsidR="0050553F" w:rsidRDefault="0050553F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21B2">
              <w:rPr>
                <w:rFonts w:ascii="Times New Roman" w:hAnsi="Times New Roman"/>
                <w:sz w:val="24"/>
                <w:szCs w:val="24"/>
              </w:rPr>
              <w:t>49-325</w:t>
            </w:r>
          </w:p>
          <w:p w14:paraId="711D429B" w14:textId="6FBC3131" w:rsidR="00251609" w:rsidRPr="005644D5" w:rsidRDefault="00251609" w:rsidP="008E7B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5E52" w:rsidRPr="004C5F8A" w14:paraId="06330901" w14:textId="77777777" w:rsidTr="004D328F">
        <w:tc>
          <w:tcPr>
            <w:tcW w:w="1277" w:type="dxa"/>
            <w:shd w:val="clear" w:color="auto" w:fill="FFFFFF" w:themeFill="background1"/>
          </w:tcPr>
          <w:p w14:paraId="7805C470" w14:textId="77777777" w:rsidR="00045E52" w:rsidRP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E52"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104DF493" w14:textId="77777777" w:rsidR="00045E52" w:rsidRP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E52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19AC76DC" w14:textId="77777777" w:rsidR="00045E52" w:rsidRP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E52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A2DF004" w14:textId="08588608" w:rsid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E52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553B9ADE" w14:textId="28308887" w:rsid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Палецкого сельсовета:</w:t>
            </w:r>
          </w:p>
          <w:p w14:paraId="5F5DA58A" w14:textId="53F28242" w:rsidR="00045E52" w:rsidRPr="009F4ECF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1.О п</w:t>
            </w:r>
            <w:r w:rsidRPr="00045E52">
              <w:rPr>
                <w:rFonts w:ascii="Times New Roman" w:hAnsi="Times New Roman"/>
                <w:sz w:val="24"/>
                <w:szCs w:val="24"/>
              </w:rPr>
              <w:t>роект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045E52">
              <w:rPr>
                <w:rFonts w:ascii="Times New Roman" w:hAnsi="Times New Roman"/>
                <w:sz w:val="24"/>
                <w:szCs w:val="24"/>
              </w:rPr>
              <w:t xml:space="preserve"> бюджета Палецкого сельсовета на 2025 год.</w:t>
            </w:r>
          </w:p>
        </w:tc>
        <w:tc>
          <w:tcPr>
            <w:tcW w:w="2410" w:type="dxa"/>
            <w:shd w:val="clear" w:color="auto" w:fill="FFFFFF" w:themeFill="background1"/>
          </w:tcPr>
          <w:p w14:paraId="76BC4E41" w14:textId="01A5547F" w:rsidR="00045E52" w:rsidRPr="007F5A62" w:rsidRDefault="00933EF8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</w:t>
            </w:r>
            <w:r w:rsidR="00045E52" w:rsidRPr="007F5A62">
              <w:rPr>
                <w:rFonts w:ascii="Times New Roman" w:hAnsi="Times New Roman"/>
                <w:sz w:val="24"/>
                <w:szCs w:val="24"/>
              </w:rPr>
              <w:t>. Палецкое,</w:t>
            </w:r>
          </w:p>
          <w:p w14:paraId="26A4820A" w14:textId="31131BC2" w:rsidR="00045E52" w:rsidRPr="007F5A6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101D8A7C" w14:textId="451CBCF7" w:rsidR="00045E52" w:rsidRPr="007F5A6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Палецкого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7A8A2140" w14:textId="77777777" w:rsidR="00045E52" w:rsidRPr="007F5A6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Дудченко В.В.,</w:t>
            </w:r>
          </w:p>
          <w:p w14:paraId="202A8611" w14:textId="77777777" w:rsidR="00045E52" w:rsidRPr="007F5A6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редседатель Совета депутатов Палецкого сельсовета,</w:t>
            </w:r>
          </w:p>
          <w:p w14:paraId="1A6610B8" w14:textId="77777777" w:rsidR="00045E5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45-146</w:t>
            </w:r>
          </w:p>
          <w:p w14:paraId="589C34D0" w14:textId="77777777" w:rsidR="00045E52" w:rsidRDefault="00045E52" w:rsidP="00045E5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8566A26" w14:textId="77777777" w:rsidR="00045E52" w:rsidRPr="007F5A62" w:rsidRDefault="00045E52" w:rsidP="00045E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1A9C" w:rsidRPr="004C5F8A" w14:paraId="3C8547CC" w14:textId="77777777" w:rsidTr="004D328F">
        <w:tc>
          <w:tcPr>
            <w:tcW w:w="1277" w:type="dxa"/>
            <w:shd w:val="clear" w:color="auto" w:fill="FFFFFF" w:themeFill="background1"/>
          </w:tcPr>
          <w:p w14:paraId="6B927B73" w14:textId="77777777" w:rsidR="00841A9C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40D72177" w14:textId="12BF1C4F" w:rsidR="00841A9C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317E33FA" w14:textId="4A0D7B36" w:rsidR="00841A9C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42A65BA" w14:textId="77777777" w:rsidR="00841A9C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  <w:p w14:paraId="312F7035" w14:textId="77777777" w:rsidR="00E57242" w:rsidRDefault="00E57242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7B8670B" w14:textId="77777777" w:rsidR="00E57242" w:rsidRDefault="00E57242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297CB7E" w14:textId="77777777" w:rsidR="00E57242" w:rsidRDefault="00E57242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1BC63A6" w14:textId="3855E750" w:rsidR="00E57242" w:rsidRDefault="00E57242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FFFFFF" w:themeFill="background1"/>
          </w:tcPr>
          <w:p w14:paraId="64C3A692" w14:textId="77B739E6" w:rsidR="00841A9C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1A9C">
              <w:rPr>
                <w:rFonts w:ascii="Times New Roman" w:hAnsi="Times New Roman"/>
                <w:sz w:val="24"/>
                <w:szCs w:val="24"/>
              </w:rPr>
              <w:t>Сессия Совета депутатов Андреевского сельсовета:</w:t>
            </w:r>
          </w:p>
          <w:p w14:paraId="3EEBC3AE" w14:textId="3EA73520" w:rsidR="00841A9C" w:rsidRPr="00933EF8" w:rsidRDefault="00841A9C" w:rsidP="00933EF8">
            <w:pPr>
              <w:pStyle w:val="a6"/>
              <w:numPr>
                <w:ilvl w:val="0"/>
                <w:numId w:val="26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3EF8">
              <w:rPr>
                <w:rFonts w:ascii="Times New Roman" w:hAnsi="Times New Roman"/>
                <w:sz w:val="24"/>
                <w:szCs w:val="24"/>
              </w:rPr>
              <w:t>О бюджете Андреевского сельсовета Баганского района Новосибирской области на 2025 год и на плановый период 2026-2027 гг.»</w:t>
            </w:r>
          </w:p>
          <w:p w14:paraId="34892718" w14:textId="77777777" w:rsidR="00E57242" w:rsidRDefault="00E57242" w:rsidP="00841A9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6347D841" w14:textId="702B908F" w:rsidR="00251609" w:rsidRPr="0041622F" w:rsidRDefault="00251609" w:rsidP="00841A9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642D602F" w14:textId="77777777" w:rsidR="00841A9C" w:rsidRPr="007F5A62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Андреевка,</w:t>
            </w:r>
          </w:p>
          <w:p w14:paraId="564026AE" w14:textId="3BCFCCEE" w:rsidR="00841A9C" w:rsidRPr="007F5A62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7618BEB8" w14:textId="2DF5A8D8" w:rsidR="00841A9C" w:rsidRPr="007F5A62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Андреевского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445B2CE7" w14:textId="77777777" w:rsidR="00841A9C" w:rsidRPr="007F5A62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Черепанов В.С.,</w:t>
            </w:r>
          </w:p>
          <w:p w14:paraId="78D669DD" w14:textId="5D5158DD" w:rsidR="00841A9C" w:rsidRPr="007F5A62" w:rsidRDefault="00555200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841A9C" w:rsidRPr="007F5A62">
              <w:rPr>
                <w:rFonts w:ascii="Times New Roman" w:hAnsi="Times New Roman"/>
                <w:sz w:val="24"/>
                <w:szCs w:val="24"/>
              </w:rPr>
              <w:t>редседатель Совета депутатов Андреевского сельсовета,</w:t>
            </w:r>
          </w:p>
          <w:p w14:paraId="54A83C38" w14:textId="77777777" w:rsidR="00841A9C" w:rsidRPr="007F5A62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35-444</w:t>
            </w:r>
          </w:p>
          <w:p w14:paraId="551B10C7" w14:textId="77777777" w:rsidR="00841A9C" w:rsidRPr="007F5A62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C71D71A" w14:textId="77777777" w:rsidR="00841A9C" w:rsidRDefault="00841A9C" w:rsidP="00841A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E598D0F" w14:textId="5FC615EB" w:rsidR="005F12D3" w:rsidRDefault="005F12D3" w:rsidP="0050553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715F" w:rsidRPr="004C5F8A" w14:paraId="68E13AE8" w14:textId="77777777" w:rsidTr="004D328F">
        <w:tc>
          <w:tcPr>
            <w:tcW w:w="1277" w:type="dxa"/>
            <w:shd w:val="clear" w:color="auto" w:fill="FFFFFF" w:themeFill="background1"/>
          </w:tcPr>
          <w:p w14:paraId="45661AD0" w14:textId="77777777" w:rsidR="0053715F" w:rsidRPr="0053715F" w:rsidRDefault="0053715F" w:rsidP="005371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715F"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791F8689" w14:textId="77777777" w:rsidR="0053715F" w:rsidRPr="0053715F" w:rsidRDefault="0053715F" w:rsidP="005371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715F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497921F7" w14:textId="77777777" w:rsidR="0053715F" w:rsidRPr="0053715F" w:rsidRDefault="0053715F" w:rsidP="005371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715F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044678C0" w14:textId="2F592B53" w:rsidR="0053715F" w:rsidRDefault="0053715F" w:rsidP="005371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715F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53715F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3D70FCBB" w14:textId="0F8A019B" w:rsidR="0053715F" w:rsidRPr="006A1478" w:rsidRDefault="0053715F" w:rsidP="006A14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78"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сельсовета:</w:t>
            </w:r>
          </w:p>
          <w:p w14:paraId="343057C7" w14:textId="368C1485" w:rsidR="006A1478" w:rsidRPr="006A1478" w:rsidRDefault="006A1478" w:rsidP="006A14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78">
              <w:rPr>
                <w:rFonts w:ascii="Times New Roman" w:hAnsi="Times New Roman"/>
                <w:sz w:val="24"/>
                <w:szCs w:val="24"/>
              </w:rPr>
              <w:t>1.О принятии бюджета Баганского сельсовета Баганского района Новосибирской области на очередной 2024 год и плановый период 2025-2026 годов.</w:t>
            </w:r>
          </w:p>
          <w:p w14:paraId="3DA43826" w14:textId="07F8AD24" w:rsidR="006A1478" w:rsidRPr="006A1478" w:rsidRDefault="006A1478" w:rsidP="006A14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78">
              <w:rPr>
                <w:rFonts w:ascii="Times New Roman" w:hAnsi="Times New Roman"/>
                <w:sz w:val="24"/>
                <w:szCs w:val="24"/>
              </w:rPr>
              <w:t>2.О передаче полномочий ревизионной комиссии Баганского района по осуществлению внешнего муниципального финансового контроля.</w:t>
            </w:r>
          </w:p>
          <w:p w14:paraId="600ACEE3" w14:textId="6A1702DC" w:rsidR="006A1478" w:rsidRPr="006A1478" w:rsidRDefault="006A1478" w:rsidP="006A14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78">
              <w:rPr>
                <w:rFonts w:ascii="Times New Roman" w:hAnsi="Times New Roman"/>
                <w:sz w:val="24"/>
                <w:szCs w:val="24"/>
              </w:rPr>
              <w:t>3.О передаче муниципальному району осуществления части полномочий поселения по решению вопросов в области культуры.</w:t>
            </w:r>
          </w:p>
          <w:p w14:paraId="4A7B5688" w14:textId="77777777" w:rsidR="0053715F" w:rsidRDefault="0053715F" w:rsidP="006A14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7BAFD83" w14:textId="77777777" w:rsidR="007D7392" w:rsidRDefault="007D7392" w:rsidP="006A14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39E6881" w14:textId="77777777" w:rsidR="007D7392" w:rsidRDefault="007D7392" w:rsidP="006A14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E053260" w14:textId="77777777" w:rsidR="007D7392" w:rsidRDefault="007D7392" w:rsidP="006A14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35B1E84" w14:textId="77777777" w:rsidR="007D7392" w:rsidRDefault="007D7392" w:rsidP="006A14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E930CBB" w14:textId="386A5C13" w:rsidR="007D7392" w:rsidRPr="00841A9C" w:rsidRDefault="007D7392" w:rsidP="006A14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6A8036D0" w14:textId="223E284A" w:rsidR="0053715F" w:rsidRPr="007F5A62" w:rsidRDefault="00042C53" w:rsidP="005371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53715F" w:rsidRPr="007F5A62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0A5C3781" w14:textId="53C3C80A" w:rsidR="0053715F" w:rsidRPr="007F5A62" w:rsidRDefault="0053715F" w:rsidP="005371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здании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0ECA13FA" w14:textId="18DE18DA" w:rsidR="0053715F" w:rsidRPr="007F5A62" w:rsidRDefault="0053715F" w:rsidP="005371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Баганского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1B6C2848" w14:textId="77777777" w:rsidR="0053715F" w:rsidRPr="007F5A62" w:rsidRDefault="0053715F" w:rsidP="005371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Абакумова И.В.,</w:t>
            </w:r>
          </w:p>
          <w:p w14:paraId="1F5217C4" w14:textId="77777777" w:rsidR="0053715F" w:rsidRPr="007F5A62" w:rsidRDefault="0053715F" w:rsidP="005371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редседатель Совета депутатов Баганского сельсовета,</w:t>
            </w:r>
          </w:p>
          <w:p w14:paraId="796D1590" w14:textId="2B668A3A" w:rsidR="0053715F" w:rsidRPr="007F5A62" w:rsidRDefault="0053715F" w:rsidP="005371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22-746</w:t>
            </w:r>
          </w:p>
        </w:tc>
      </w:tr>
      <w:tr w:rsidR="00AB3C37" w:rsidRPr="004C5F8A" w14:paraId="7C26E6D3" w14:textId="77777777" w:rsidTr="004D328F">
        <w:tc>
          <w:tcPr>
            <w:tcW w:w="1277" w:type="dxa"/>
            <w:shd w:val="clear" w:color="auto" w:fill="FFFFFF" w:themeFill="background1"/>
          </w:tcPr>
          <w:p w14:paraId="0722602E" w14:textId="77777777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27</w:t>
            </w:r>
          </w:p>
          <w:p w14:paraId="4A57CA5B" w14:textId="2FD814CF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7A54C710" w14:textId="7DD22757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B339BB5" w14:textId="77777777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11.00,</w:t>
            </w:r>
          </w:p>
          <w:p w14:paraId="3805E1F2" w14:textId="3A32D574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5200722E" w14:textId="77777777" w:rsidR="00AB3C37" w:rsidRP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Новогоднее театрализованное представление</w:t>
            </w:r>
          </w:p>
          <w:p w14:paraId="54B9DC7A" w14:textId="762927F3" w:rsidR="00AB3C37" w:rsidRPr="00841A9C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37">
              <w:rPr>
                <w:rFonts w:ascii="Times New Roman" w:hAnsi="Times New Roman"/>
                <w:sz w:val="24"/>
                <w:szCs w:val="24"/>
              </w:rPr>
              <w:t>«История про Новый год и маленькие неприятности»</w:t>
            </w:r>
          </w:p>
        </w:tc>
        <w:tc>
          <w:tcPr>
            <w:tcW w:w="2410" w:type="dxa"/>
            <w:shd w:val="clear" w:color="auto" w:fill="FFFFFF" w:themeFill="background1"/>
          </w:tcPr>
          <w:p w14:paraId="4873C385" w14:textId="77777777" w:rsidR="00AB3C37" w:rsidRPr="00A95DEA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A95DEA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794C0CCF" w14:textId="1C20938B" w:rsidR="00AB3C37" w:rsidRPr="007F5A62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5DEA">
              <w:rPr>
                <w:rFonts w:ascii="Times New Roman" w:hAnsi="Times New Roman"/>
                <w:sz w:val="24"/>
                <w:szCs w:val="24"/>
              </w:rPr>
              <w:t>районн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A95DEA"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  <w:r>
              <w:rPr>
                <w:rFonts w:ascii="Times New Roman" w:hAnsi="Times New Roman"/>
                <w:sz w:val="24"/>
                <w:szCs w:val="24"/>
              </w:rPr>
              <w:t>, зрительный зал</w:t>
            </w:r>
          </w:p>
        </w:tc>
        <w:tc>
          <w:tcPr>
            <w:tcW w:w="2835" w:type="dxa"/>
            <w:shd w:val="clear" w:color="auto" w:fill="FFFFFF" w:themeFill="background1"/>
          </w:tcPr>
          <w:p w14:paraId="75944EE4" w14:textId="28C90740" w:rsidR="00AB3C37" w:rsidRPr="007F5A62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4327EE3A" w14:textId="77777777" w:rsidR="00AB3C37" w:rsidRPr="005644D5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6DEB07F3" w14:textId="77777777" w:rsidR="00AB3C37" w:rsidRPr="005644D5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6C9CF028" w14:textId="77777777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5BB62A89" w14:textId="77777777" w:rsidR="00AB3C37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5A37E08" w14:textId="77777777" w:rsidR="00AB3C37" w:rsidRPr="007F5A62" w:rsidRDefault="00AB3C37" w:rsidP="00AB3C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2C53" w:rsidRPr="004C5F8A" w14:paraId="30CBB8CB" w14:textId="77777777" w:rsidTr="004D328F">
        <w:tc>
          <w:tcPr>
            <w:tcW w:w="1277" w:type="dxa"/>
            <w:shd w:val="clear" w:color="auto" w:fill="FFFFFF" w:themeFill="background1"/>
          </w:tcPr>
          <w:p w14:paraId="4BF4B620" w14:textId="77777777" w:rsid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7C333FAA" w14:textId="68ED6255" w:rsid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14:paraId="1127190C" w14:textId="072DD290" w:rsid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0397C3A7" w14:textId="6701386F" w:rsid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819" w:type="dxa"/>
            <w:shd w:val="clear" w:color="auto" w:fill="FFFFFF" w:themeFill="background1"/>
          </w:tcPr>
          <w:p w14:paraId="7039835B" w14:textId="36A79CF6" w:rsidR="00042C53" w:rsidRPr="00AB3C37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2C53">
              <w:rPr>
                <w:rFonts w:ascii="Times New Roman" w:hAnsi="Times New Roman"/>
                <w:sz w:val="24"/>
                <w:szCs w:val="24"/>
              </w:rPr>
              <w:t>Районный блиц - турнир по волейболу на призы Деда Мороза</w:t>
            </w:r>
          </w:p>
        </w:tc>
        <w:tc>
          <w:tcPr>
            <w:tcW w:w="2410" w:type="dxa"/>
            <w:shd w:val="clear" w:color="auto" w:fill="FFFFFF" w:themeFill="background1"/>
          </w:tcPr>
          <w:p w14:paraId="23BDAD4A" w14:textId="77777777" w:rsidR="00042C53" w:rsidRP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2C53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97121E8" w14:textId="3EADAF93" w:rsid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2C53">
              <w:rPr>
                <w:rFonts w:ascii="Times New Roman" w:hAnsi="Times New Roman"/>
                <w:sz w:val="24"/>
                <w:szCs w:val="24"/>
              </w:rPr>
              <w:t>спортивный зал   МКУ Баганской СОШ №2</w:t>
            </w:r>
          </w:p>
        </w:tc>
        <w:tc>
          <w:tcPr>
            <w:tcW w:w="2835" w:type="dxa"/>
            <w:shd w:val="clear" w:color="auto" w:fill="FFFFFF" w:themeFill="background1"/>
          </w:tcPr>
          <w:p w14:paraId="1873E4EB" w14:textId="77777777" w:rsidR="00042C53" w:rsidRPr="00B80171" w:rsidRDefault="00042C53" w:rsidP="00042C5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801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молодежной политики, физической культуры и спорта</w:t>
            </w:r>
          </w:p>
          <w:p w14:paraId="342EB832" w14:textId="77777777" w:rsidR="00042C53" w:rsidRPr="005644D5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14:paraId="3121BCC0" w14:textId="77777777" w:rsidR="00042C53" w:rsidRDefault="00042C53" w:rsidP="00042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  <w:r>
              <w:t xml:space="preserve"> </w:t>
            </w:r>
            <w:r w:rsidRPr="00171D27">
              <w:rPr>
                <w:rFonts w:ascii="Times New Roman" w:hAnsi="Times New Roman"/>
                <w:sz w:val="24"/>
                <w:szCs w:val="24"/>
              </w:rPr>
              <w:t>молодежной политики, физической культуры и спорта</w:t>
            </w:r>
          </w:p>
          <w:p w14:paraId="7F5D13C0" w14:textId="41F4EE75" w:rsidR="007D7392" w:rsidRPr="005644D5" w:rsidRDefault="00042C53" w:rsidP="007D73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29-081</w:t>
            </w:r>
          </w:p>
        </w:tc>
      </w:tr>
      <w:tr w:rsidR="00B17A25" w:rsidRPr="00F9322C" w14:paraId="12203D01" w14:textId="77777777" w:rsidTr="004D328F">
        <w:tc>
          <w:tcPr>
            <w:tcW w:w="1277" w:type="dxa"/>
            <w:shd w:val="clear" w:color="auto" w:fill="FFFFFF" w:themeFill="background1"/>
          </w:tcPr>
          <w:p w14:paraId="07ABF147" w14:textId="23AEF2FC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819" w:type="dxa"/>
            <w:shd w:val="clear" w:color="auto" w:fill="FFFFFF" w:themeFill="background1"/>
          </w:tcPr>
          <w:p w14:paraId="6A53DDBF" w14:textId="780B3AE2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Работа молодежного пространства «Притяжение I» (8 мероприятий в месяц)</w:t>
            </w:r>
          </w:p>
        </w:tc>
        <w:tc>
          <w:tcPr>
            <w:tcW w:w="2410" w:type="dxa"/>
            <w:shd w:val="clear" w:color="auto" w:fill="FFFFFF" w:themeFill="background1"/>
          </w:tcPr>
          <w:p w14:paraId="6904865F" w14:textId="4190A21C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6EE7FE" w14:textId="3A198DA0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РДК, фойе</w:t>
            </w:r>
          </w:p>
        </w:tc>
        <w:tc>
          <w:tcPr>
            <w:tcW w:w="2835" w:type="dxa"/>
            <w:shd w:val="clear" w:color="auto" w:fill="FFFFFF" w:themeFill="background1"/>
          </w:tcPr>
          <w:p w14:paraId="6FC6BB8F" w14:textId="082D36BC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4999844B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174FB5A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0BBEC5E" w14:textId="77777777" w:rsidR="00B17A25" w:rsidRDefault="00B17A25" w:rsidP="00BF66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3616574F" w14:textId="12603AC9" w:rsidR="008E7BDA" w:rsidRPr="007F5A62" w:rsidRDefault="008E7BDA" w:rsidP="00BF66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7A25" w:rsidRPr="00F9322C" w14:paraId="7CC86FB8" w14:textId="77777777" w:rsidTr="004D328F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52938" w14:textId="299C6848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B2907" w14:textId="70594D46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Работа автоклуба (4 мероприятий в месяц)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1C9A8" w14:textId="2CF65C55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Села района</w:t>
            </w:r>
          </w:p>
        </w:tc>
        <w:tc>
          <w:tcPr>
            <w:tcW w:w="2835" w:type="dxa"/>
          </w:tcPr>
          <w:p w14:paraId="03622340" w14:textId="17DDB36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FB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A83EB5" w14:textId="77777777" w:rsidR="00B17A25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Клятчёнок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К.А., </w:t>
            </w:r>
          </w:p>
          <w:p w14:paraId="13401C73" w14:textId="6E23B373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 НСО</w:t>
            </w:r>
          </w:p>
          <w:p w14:paraId="3B6B8FFA" w14:textId="77777777" w:rsidR="00B17A25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66EF1368" w14:textId="287F3221" w:rsidR="007964A8" w:rsidRPr="007F5A62" w:rsidRDefault="007964A8" w:rsidP="0025160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7A25" w:rsidRPr="00F9322C" w14:paraId="0F671980" w14:textId="77777777" w:rsidTr="004D328F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AD8C1" w14:textId="3DFF2371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F7D1D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Работа патриотического сектора</w:t>
            </w:r>
          </w:p>
          <w:p w14:paraId="1FCA4F7D" w14:textId="076FC44A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(4 мероприятия в месяц)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8440E" w14:textId="65C9FD02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РДК, села района</w:t>
            </w:r>
          </w:p>
        </w:tc>
        <w:tc>
          <w:tcPr>
            <w:tcW w:w="2835" w:type="dxa"/>
          </w:tcPr>
          <w:p w14:paraId="68379829" w14:textId="4B27990A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FB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019EED" w14:textId="77777777" w:rsidR="00B17A25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Клятчёнок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33E7BD14" w14:textId="537A9060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директор МБУК «КДЦ Баганского района» НСО</w:t>
            </w:r>
          </w:p>
          <w:p w14:paraId="37D55D3F" w14:textId="4D1FFBEC" w:rsidR="007964A8" w:rsidRPr="007F5A62" w:rsidRDefault="00B17A25" w:rsidP="006A14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B17A25" w:rsidRPr="00F9322C" w14:paraId="3460536A" w14:textId="77777777" w:rsidTr="004D328F">
        <w:tc>
          <w:tcPr>
            <w:tcW w:w="1277" w:type="dxa"/>
            <w:shd w:val="clear" w:color="auto" w:fill="FFFFFF" w:themeFill="background1"/>
          </w:tcPr>
          <w:p w14:paraId="077C9217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662CF96A" w14:textId="50FD22F1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4819" w:type="dxa"/>
            <w:shd w:val="clear" w:color="auto" w:fill="FFFFFF" w:themeFill="background1"/>
          </w:tcPr>
          <w:p w14:paraId="66693877" w14:textId="1A32664C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Обзорные экскурсии</w:t>
            </w:r>
          </w:p>
        </w:tc>
        <w:tc>
          <w:tcPr>
            <w:tcW w:w="2410" w:type="dxa"/>
            <w:shd w:val="clear" w:color="auto" w:fill="FFFFFF" w:themeFill="background1"/>
          </w:tcPr>
          <w:p w14:paraId="1A8B36EC" w14:textId="64A7D872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DA808B7" w14:textId="43A18990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</w:p>
        </w:tc>
        <w:tc>
          <w:tcPr>
            <w:tcW w:w="2835" w:type="dxa"/>
            <w:shd w:val="clear" w:color="auto" w:fill="FFFFFF" w:themeFill="background1"/>
          </w:tcPr>
          <w:p w14:paraId="62634C5D" w14:textId="06565B21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3969" w:type="dxa"/>
            <w:shd w:val="clear" w:color="auto" w:fill="FFFFFF" w:themeFill="background1"/>
          </w:tcPr>
          <w:p w14:paraId="39F2B54A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2F21A97B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16757D9B" w14:textId="2E7C3F9D" w:rsidR="00E57242" w:rsidRPr="007F5A62" w:rsidRDefault="00B17A25" w:rsidP="00251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22-780</w:t>
            </w:r>
          </w:p>
        </w:tc>
      </w:tr>
      <w:tr w:rsidR="00B17A25" w:rsidRPr="00F9322C" w14:paraId="163D5905" w14:textId="77777777" w:rsidTr="004D328F">
        <w:tc>
          <w:tcPr>
            <w:tcW w:w="1277" w:type="dxa"/>
            <w:shd w:val="clear" w:color="auto" w:fill="FFFFFF" w:themeFill="background1"/>
          </w:tcPr>
          <w:p w14:paraId="2854E117" w14:textId="77777777" w:rsidR="00B17A25" w:rsidRPr="004B3844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381B9D3A" w14:textId="5B4BFF74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есяца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мере необходимости</w:t>
            </w:r>
          </w:p>
        </w:tc>
        <w:tc>
          <w:tcPr>
            <w:tcW w:w="4819" w:type="dxa"/>
            <w:shd w:val="clear" w:color="auto" w:fill="FFFFFF" w:themeFill="background1"/>
          </w:tcPr>
          <w:p w14:paraId="166B92B7" w14:textId="0D93E5A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Наградная комиссия</w:t>
            </w:r>
          </w:p>
        </w:tc>
        <w:tc>
          <w:tcPr>
            <w:tcW w:w="2410" w:type="dxa"/>
            <w:shd w:val="clear" w:color="auto" w:fill="FFFFFF" w:themeFill="background1"/>
          </w:tcPr>
          <w:p w14:paraId="7DDDE958" w14:textId="77777777" w:rsidR="00B17A25" w:rsidRPr="00294BE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7E82563" w14:textId="454DBF38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835" w:type="dxa"/>
            <w:shd w:val="clear" w:color="auto" w:fill="FFFFFF" w:themeFill="background1"/>
          </w:tcPr>
          <w:p w14:paraId="5FEF1590" w14:textId="52AD90B3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 xml:space="preserve">Отдел организационно-контрольной 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294BE2">
              <w:rPr>
                <w:rFonts w:ascii="Times New Roman" w:hAnsi="Times New Roman"/>
                <w:sz w:val="24"/>
                <w:szCs w:val="24"/>
              </w:rPr>
              <w:t>аботы</w:t>
            </w:r>
          </w:p>
        </w:tc>
        <w:tc>
          <w:tcPr>
            <w:tcW w:w="3969" w:type="dxa"/>
            <w:shd w:val="clear" w:color="auto" w:fill="FFFFFF" w:themeFill="background1"/>
          </w:tcPr>
          <w:p w14:paraId="6794F632" w14:textId="77777777" w:rsidR="00B17A25" w:rsidRPr="00294BE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94BE2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294BE2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58B5CDD4" w14:textId="77777777" w:rsidR="00B17A25" w:rsidRPr="00294BE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51A62CE9" w14:textId="77777777" w:rsidR="00B17A25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21-341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F15B9E3" w14:textId="77777777" w:rsidR="00B17A25" w:rsidRPr="00335C6D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2F89321A" w14:textId="77777777" w:rsidR="00B17A25" w:rsidRPr="00335C6D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34231652" w14:textId="77777777" w:rsidR="004D328F" w:rsidRDefault="00B17A25" w:rsidP="004D32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6E7F77F4" w14:textId="77777777" w:rsidR="00954455" w:rsidRDefault="00954455" w:rsidP="004D32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21B23E7" w14:textId="411C1C89" w:rsidR="00954455" w:rsidRPr="007F5A62" w:rsidRDefault="00954455" w:rsidP="004D32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7A25" w:rsidRPr="00F9322C" w14:paraId="14092B4E" w14:textId="77777777" w:rsidTr="004D328F">
        <w:tc>
          <w:tcPr>
            <w:tcW w:w="1277" w:type="dxa"/>
            <w:shd w:val="clear" w:color="auto" w:fill="FFFFFF" w:themeFill="background1"/>
          </w:tcPr>
          <w:p w14:paraId="70A416EE" w14:textId="0228B0A5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lastRenderedPageBreak/>
              <w:t>Ежене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-дельно по пятницам</w:t>
            </w:r>
          </w:p>
        </w:tc>
        <w:tc>
          <w:tcPr>
            <w:tcW w:w="4819" w:type="dxa"/>
            <w:shd w:val="clear" w:color="auto" w:fill="FFFFFF" w:themeFill="background1"/>
          </w:tcPr>
          <w:p w14:paraId="62109268" w14:textId="45543093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0378">
              <w:rPr>
                <w:rFonts w:ascii="Times New Roman" w:hAnsi="Times New Roman"/>
                <w:sz w:val="24"/>
                <w:szCs w:val="24"/>
              </w:rPr>
              <w:t>Приём граждан по личным вопросам Главой района</w:t>
            </w:r>
          </w:p>
        </w:tc>
        <w:tc>
          <w:tcPr>
            <w:tcW w:w="2410" w:type="dxa"/>
            <w:shd w:val="clear" w:color="auto" w:fill="FFFFFF" w:themeFill="background1"/>
          </w:tcPr>
          <w:p w14:paraId="13D96B9F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0CD99FE" w14:textId="170281AA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района </w:t>
            </w:r>
          </w:p>
        </w:tc>
        <w:tc>
          <w:tcPr>
            <w:tcW w:w="2835" w:type="dxa"/>
            <w:shd w:val="clear" w:color="auto" w:fill="FFFFFF" w:themeFill="background1"/>
          </w:tcPr>
          <w:p w14:paraId="5A996290" w14:textId="5635147F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Отдел общественных связей, информации и работы с населением</w:t>
            </w:r>
          </w:p>
        </w:tc>
        <w:tc>
          <w:tcPr>
            <w:tcW w:w="3969" w:type="dxa"/>
            <w:shd w:val="clear" w:color="auto" w:fill="FFFFFF" w:themeFill="background1"/>
          </w:tcPr>
          <w:p w14:paraId="4D603FC0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007A8D02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78803A8C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A530F3C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Ивлева Л.П.,</w:t>
            </w:r>
          </w:p>
          <w:p w14:paraId="0F7C5847" w14:textId="77777777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начальник отдела общественных связей, информации и работы с населением администрации района,</w:t>
            </w:r>
          </w:p>
          <w:p w14:paraId="49671E7B" w14:textId="3053495A" w:rsidR="00B17A25" w:rsidRPr="007F5A62" w:rsidRDefault="00B17A25" w:rsidP="00B17A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21-151</w:t>
            </w:r>
          </w:p>
        </w:tc>
      </w:tr>
    </w:tbl>
    <w:p w14:paraId="3D74C452" w14:textId="77777777" w:rsidR="000D0FBD" w:rsidRDefault="000D0FBD" w:rsidP="000D0F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13BAA9E" w14:textId="77777777" w:rsidR="00F4478E" w:rsidRDefault="00F4478E" w:rsidP="000D0F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B7AD4F4" w14:textId="77777777" w:rsidR="00F4478E" w:rsidRDefault="00F4478E" w:rsidP="00434E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28225AF" w14:textId="77777777" w:rsidR="00D218B8" w:rsidRDefault="00AD34AD" w:rsidP="00D218B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337D3">
        <w:rPr>
          <w:rFonts w:ascii="Times New Roman" w:hAnsi="Times New Roman"/>
          <w:sz w:val="28"/>
          <w:szCs w:val="28"/>
        </w:rPr>
        <w:t>Начальник отдела организационно-контрольной работы</w:t>
      </w:r>
    </w:p>
    <w:p w14:paraId="44C422F5" w14:textId="6FA13E8D" w:rsidR="00DA7063" w:rsidRDefault="00AD34AD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337D3">
        <w:rPr>
          <w:rFonts w:ascii="Times New Roman" w:hAnsi="Times New Roman"/>
          <w:sz w:val="28"/>
          <w:szCs w:val="28"/>
        </w:rPr>
        <w:t>администрации Баганского района</w:t>
      </w:r>
      <w:r w:rsidR="00A854F2" w:rsidRPr="004337D3">
        <w:rPr>
          <w:rFonts w:ascii="Times New Roman" w:hAnsi="Times New Roman"/>
          <w:sz w:val="28"/>
          <w:szCs w:val="28"/>
        </w:rPr>
        <w:t xml:space="preserve">         </w:t>
      </w:r>
      <w:r w:rsidRPr="004337D3">
        <w:rPr>
          <w:rFonts w:ascii="Times New Roman" w:hAnsi="Times New Roman"/>
          <w:sz w:val="28"/>
          <w:szCs w:val="28"/>
        </w:rPr>
        <w:t xml:space="preserve">       </w:t>
      </w:r>
      <w:r w:rsidR="00F25C07" w:rsidRPr="004337D3">
        <w:rPr>
          <w:rFonts w:ascii="Times New Roman" w:hAnsi="Times New Roman"/>
          <w:sz w:val="28"/>
          <w:szCs w:val="28"/>
        </w:rPr>
        <w:t xml:space="preserve">                 </w:t>
      </w:r>
      <w:r w:rsidR="000D0FBD">
        <w:rPr>
          <w:rFonts w:ascii="Times New Roman" w:hAnsi="Times New Roman"/>
          <w:sz w:val="28"/>
          <w:szCs w:val="28"/>
        </w:rPr>
        <w:t xml:space="preserve">                   </w:t>
      </w:r>
      <w:r w:rsidR="00D218B8"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="000D0FBD">
        <w:rPr>
          <w:rFonts w:ascii="Times New Roman" w:hAnsi="Times New Roman"/>
          <w:sz w:val="28"/>
          <w:szCs w:val="28"/>
        </w:rPr>
        <w:t xml:space="preserve">                         </w:t>
      </w:r>
      <w:r w:rsidRPr="004337D3">
        <w:rPr>
          <w:rFonts w:ascii="Times New Roman" w:hAnsi="Times New Roman"/>
          <w:sz w:val="28"/>
          <w:szCs w:val="28"/>
        </w:rPr>
        <w:t>Н.А. Артёменк</w:t>
      </w:r>
      <w:r w:rsidR="00DF2607" w:rsidRPr="004337D3">
        <w:rPr>
          <w:rFonts w:ascii="Times New Roman" w:hAnsi="Times New Roman"/>
          <w:sz w:val="28"/>
          <w:szCs w:val="28"/>
        </w:rPr>
        <w:t>о</w:t>
      </w:r>
    </w:p>
    <w:p w14:paraId="17E9A33B" w14:textId="7927D995" w:rsidR="00251609" w:rsidRDefault="00251609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8D33074" w14:textId="28F6876B" w:rsidR="00251609" w:rsidRDefault="00251609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4B5CCF8" w14:textId="1D85094F" w:rsidR="00251609" w:rsidRDefault="00251609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3C2CC8E" w14:textId="332E278C" w:rsidR="00251609" w:rsidRDefault="00251609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CAFF609" w14:textId="557E7862" w:rsidR="00251609" w:rsidRDefault="00251609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FDD1B85" w14:textId="1075A7F1" w:rsidR="00251609" w:rsidRDefault="00251609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CB88E50" w14:textId="1F384AA9" w:rsidR="00251609" w:rsidRDefault="00251609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D9506B1" w14:textId="39AE9115" w:rsidR="00251609" w:rsidRDefault="00251609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900B861" w14:textId="2BAE54B4" w:rsidR="007D7392" w:rsidRDefault="007D7392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9F453C8" w14:textId="0D3F0A0F" w:rsidR="007D7392" w:rsidRDefault="007D7392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671923A" w14:textId="0E039E6E" w:rsidR="007D7392" w:rsidRDefault="007D7392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BE18FE4" w14:textId="575A04EE" w:rsidR="007D7392" w:rsidRDefault="007D7392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37BF5E7" w14:textId="359577C9" w:rsidR="007D7392" w:rsidRDefault="007D7392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2211DD4" w14:textId="0B82369E" w:rsidR="007D7392" w:rsidRDefault="007D7392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D7614C1" w14:textId="56070348" w:rsidR="007D7392" w:rsidRDefault="007D7392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615D2D2" w14:textId="6E45B12E" w:rsidR="007D7392" w:rsidRDefault="007D7392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2AB2B53" w14:textId="77777777" w:rsidR="007D7392" w:rsidRDefault="007D7392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A85A773" w14:textId="3475B0A8" w:rsidR="00251609" w:rsidRDefault="00251609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206FA9E" w14:textId="77777777" w:rsidR="00251609" w:rsidRDefault="00251609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0015F36" w14:textId="7FAE9832" w:rsidR="005F12D3" w:rsidRDefault="005F12D3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D0F7F63" w14:textId="77777777" w:rsidR="005F12D3" w:rsidRDefault="005F12D3" w:rsidP="006A14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309" w:type="dxa"/>
        <w:tblInd w:w="108" w:type="dxa"/>
        <w:tblLook w:val="04A0" w:firstRow="1" w:lastRow="0" w:firstColumn="1" w:lastColumn="0" w:noHBand="0" w:noVBand="1"/>
      </w:tblPr>
      <w:tblGrid>
        <w:gridCol w:w="1900"/>
        <w:gridCol w:w="3220"/>
        <w:gridCol w:w="1120"/>
        <w:gridCol w:w="880"/>
        <w:gridCol w:w="8189"/>
      </w:tblGrid>
      <w:tr w:rsidR="0054485A" w:rsidRPr="0054485A" w14:paraId="3FD5A51C" w14:textId="77777777" w:rsidTr="0054485A">
        <w:trPr>
          <w:trHeight w:val="630"/>
        </w:trPr>
        <w:tc>
          <w:tcPr>
            <w:tcW w:w="153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17DF13" w14:textId="77777777" w:rsidR="0054485A" w:rsidRPr="0054485A" w:rsidRDefault="0054485A" w:rsidP="006A14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u w:val="single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u w:val="single"/>
                <w:lang w:eastAsia="ru-RU"/>
              </w:rPr>
              <w:lastRenderedPageBreak/>
              <w:t>Праздничные дни и памятные даты</w:t>
            </w:r>
          </w:p>
        </w:tc>
      </w:tr>
      <w:tr w:rsidR="0054485A" w:rsidRPr="0054485A" w14:paraId="618481F1" w14:textId="77777777" w:rsidTr="0021585D">
        <w:trPr>
          <w:trHeight w:val="80"/>
        </w:trPr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2BE869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u w:val="single"/>
                <w:lang w:eastAsia="ru-RU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7FB153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C2AB4C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3273E6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9530F8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54485A" w:rsidRPr="0054485A" w14:paraId="6311CD2F" w14:textId="77777777" w:rsidTr="0054485A">
        <w:trPr>
          <w:trHeight w:val="950"/>
        </w:trPr>
        <w:tc>
          <w:tcPr>
            <w:tcW w:w="1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379F150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1 декабря 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82B6014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воинской славы России. День победы русской эскадры под командованием П.С. Нахимова над турецкой эскадрой у мыса Синоп (1853 год).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соответствии с Федеральным законом от 13.03.1995          № 32-ФЗ «О днях воинской славы и памятных датах России»</w:t>
            </w:r>
          </w:p>
        </w:tc>
      </w:tr>
      <w:tr w:rsidR="0054485A" w:rsidRPr="0054485A" w14:paraId="6747E778" w14:textId="77777777" w:rsidTr="0054485A">
        <w:trPr>
          <w:trHeight w:val="780"/>
        </w:trPr>
        <w:tc>
          <w:tcPr>
            <w:tcW w:w="1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F96FD2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4843ACC5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Всемирный день борьбы со СПИДом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.</w:t>
            </w:r>
            <w:r w:rsidRPr="0054485A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Провозглашен Всемирной организацией здравоохранения (ВОЗ), отмечается ежегодно с 1988 года</w:t>
            </w:r>
          </w:p>
        </w:tc>
      </w:tr>
      <w:tr w:rsidR="0054485A" w:rsidRPr="0054485A" w14:paraId="47B43547" w14:textId="77777777" w:rsidTr="0054485A">
        <w:trPr>
          <w:trHeight w:val="337"/>
        </w:trPr>
        <w:tc>
          <w:tcPr>
            <w:tcW w:w="1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87C1A2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F1C31EE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</w:t>
            </w:r>
            <w:proofErr w:type="spellStart"/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сетевика</w:t>
            </w:r>
            <w:proofErr w:type="spellEnd"/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 в России.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первое воскресенье декабря</w:t>
            </w:r>
          </w:p>
        </w:tc>
      </w:tr>
      <w:tr w:rsidR="0054485A" w:rsidRPr="0054485A" w14:paraId="6930CE44" w14:textId="77777777" w:rsidTr="0054485A">
        <w:trPr>
          <w:trHeight w:val="697"/>
        </w:trPr>
        <w:tc>
          <w:tcPr>
            <w:tcW w:w="1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6CB903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51028839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Всероссийский день хоккея.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 xml:space="preserve"> Впервые прошёл в первый зимний день 2007 года, по инициативе президента Федерации хоккея России (ФХР) Владислава Третьяка</w:t>
            </w:r>
          </w:p>
        </w:tc>
      </w:tr>
      <w:tr w:rsidR="0054485A" w:rsidRPr="0054485A" w14:paraId="772DCEFF" w14:textId="77777777" w:rsidTr="0021585D">
        <w:trPr>
          <w:trHeight w:val="565"/>
        </w:trPr>
        <w:tc>
          <w:tcPr>
            <w:tcW w:w="19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1066058F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2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4F00648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банковского работника России.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Неофициальный профессиональный праздник всех работников банковской системы Российской Федерации</w:t>
            </w:r>
          </w:p>
        </w:tc>
      </w:tr>
      <w:tr w:rsidR="0054485A" w:rsidRPr="0054485A" w14:paraId="7B67C535" w14:textId="77777777" w:rsidTr="0021585D">
        <w:trPr>
          <w:trHeight w:val="517"/>
        </w:trPr>
        <w:tc>
          <w:tcPr>
            <w:tcW w:w="19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36AFA7C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3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A18259D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Памятная дата России.</w:t>
            </w:r>
            <w:r w:rsidRPr="0054485A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Неизвестного Солдата.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соответствии с Федеральным законом от 13.03.1995 № 32-ФЗ «О днях воинской славы и памятных датах России»</w:t>
            </w:r>
          </w:p>
        </w:tc>
      </w:tr>
      <w:tr w:rsidR="0054485A" w:rsidRPr="0054485A" w14:paraId="296D4294" w14:textId="77777777" w:rsidTr="0021585D">
        <w:trPr>
          <w:trHeight w:val="483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0585E7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9EECE4E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юриста в России. 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соответствии с Указом Президента РФ от 04.02.2008 № 130 «Об установлении Дня юриста»</w:t>
            </w:r>
          </w:p>
        </w:tc>
      </w:tr>
      <w:tr w:rsidR="0054485A" w:rsidRPr="0054485A" w14:paraId="62CA8462" w14:textId="77777777" w:rsidTr="0021585D">
        <w:trPr>
          <w:trHeight w:val="435"/>
        </w:trPr>
        <w:tc>
          <w:tcPr>
            <w:tcW w:w="19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5FA0031A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4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18A3E666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информатики в России.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4 декабря 1948 года была официально зарегистрирована первая советская ЭВМ</w:t>
            </w:r>
          </w:p>
        </w:tc>
      </w:tr>
      <w:tr w:rsidR="0054485A" w:rsidRPr="0054485A" w14:paraId="00027FA2" w14:textId="77777777" w:rsidTr="0021585D">
        <w:trPr>
          <w:trHeight w:val="966"/>
        </w:trPr>
        <w:tc>
          <w:tcPr>
            <w:tcW w:w="19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E459FB0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5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00BCE9F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воинской славы России. День начала контрнаступления советских войск против немецко-фашистских войск в битве под Москвой (1941 год).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соответствии с Федеральным законом от 13.03.1995 № 32-ФЗ «О днях воинской славы и памятных датах России»</w:t>
            </w:r>
          </w:p>
        </w:tc>
      </w:tr>
      <w:tr w:rsidR="0054485A" w:rsidRPr="0054485A" w14:paraId="4E2B90CC" w14:textId="77777777" w:rsidTr="0021585D">
        <w:trPr>
          <w:trHeight w:val="568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E72378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1048A696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Международный день добровольцев во имя экономического и социального развития (Международный день Волонтера).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по решению 40-й сессии Генеральной Ассамблеи ООН.  В России отмечается с 1997 года</w:t>
            </w:r>
          </w:p>
        </w:tc>
      </w:tr>
      <w:tr w:rsidR="0054485A" w:rsidRPr="0054485A" w14:paraId="38277FE4" w14:textId="77777777" w:rsidTr="0021585D">
        <w:trPr>
          <w:trHeight w:val="393"/>
        </w:trPr>
        <w:tc>
          <w:tcPr>
            <w:tcW w:w="19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85EC6CF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7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6FDF832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День инженерно-авиационной службы ВКС России</w:t>
            </w:r>
          </w:p>
        </w:tc>
      </w:tr>
      <w:tr w:rsidR="0054485A" w:rsidRPr="0054485A" w14:paraId="56789E9B" w14:textId="77777777" w:rsidTr="0021585D">
        <w:trPr>
          <w:trHeight w:val="413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620C9E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28AEB7A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Международный день гражданской авиации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. Отмечается по решению ООН с 1996 года</w:t>
            </w:r>
          </w:p>
        </w:tc>
      </w:tr>
      <w:tr w:rsidR="0054485A" w:rsidRPr="0054485A" w14:paraId="1C61E93E" w14:textId="77777777" w:rsidTr="0021585D">
        <w:trPr>
          <w:trHeight w:val="1187"/>
        </w:trPr>
        <w:tc>
          <w:tcPr>
            <w:tcW w:w="19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C6980BD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8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67CCA19" w14:textId="77777777" w:rsidR="0054485A" w:rsidRPr="0054485A" w:rsidRDefault="0054485A" w:rsidP="0021585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образования казначейства Российской Федерации.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Указом Президента Российской Федерации от 8 декабря 1992 года № 1556 (в принципиальном плане) и постановлением Правительства России от 27 августа 1993 года № 864 (в организационном плане) был решен вопрос о создании федерального казначейства в составе Министерства финансов Российской Федерации</w:t>
            </w:r>
          </w:p>
        </w:tc>
      </w:tr>
      <w:tr w:rsidR="0054485A" w:rsidRPr="0054485A" w14:paraId="4649926E" w14:textId="77777777" w:rsidTr="0021585D">
        <w:trPr>
          <w:trHeight w:val="554"/>
        </w:trPr>
        <w:tc>
          <w:tcPr>
            <w:tcW w:w="19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33D9FED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9 декабря 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1E2D2DFA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Памятная дата России. День Героев Отечества в России.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соответствии с Федеральным законом от 13.03.1995 № 32-ФЗ «О днях воинской славы и памятных датах России»</w:t>
            </w:r>
          </w:p>
        </w:tc>
      </w:tr>
      <w:tr w:rsidR="0054485A" w:rsidRPr="0054485A" w14:paraId="060B750C" w14:textId="77777777" w:rsidTr="0021585D">
        <w:trPr>
          <w:trHeight w:val="695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837229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40BF4D76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Международный день борьбы с коррупцией.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Провозглашён Генеральной Ассамблеей ООН. В этот день в 2003 году в Мексике была открыта для подписания Конвенция ООН против коррупции</w:t>
            </w:r>
          </w:p>
        </w:tc>
      </w:tr>
      <w:tr w:rsidR="0054485A" w:rsidRPr="0054485A" w14:paraId="288A39DF" w14:textId="77777777" w:rsidTr="0021585D">
        <w:trPr>
          <w:trHeight w:val="846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960449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162F1D78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ведомственной (военизированной) охраны железнодорожного транспорта России.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 xml:space="preserve">В этот день в 1921 году по инициативе </w:t>
            </w:r>
            <w:proofErr w:type="spellStart"/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Ф.Э.Дзержинского</w:t>
            </w:r>
            <w:proofErr w:type="spellEnd"/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 xml:space="preserve"> вышел декрет ВЦИКа и Совета Труда и Обороны «Об организации охраны складов, пакгаузов и кладовых, а равно сооружений на железнодорожных и водных путях»</w:t>
            </w:r>
          </w:p>
        </w:tc>
      </w:tr>
      <w:tr w:rsidR="0054485A" w:rsidRPr="0054485A" w14:paraId="19E46713" w14:textId="77777777" w:rsidTr="0021585D">
        <w:trPr>
          <w:trHeight w:val="505"/>
        </w:trPr>
        <w:tc>
          <w:tcPr>
            <w:tcW w:w="19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59DAE49B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10 декабря 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D810688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прав человека.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ежегодно с 1950 года по решению ООН в день принятия Всеобщей декларации прав человека (1948)</w:t>
            </w:r>
          </w:p>
        </w:tc>
      </w:tr>
      <w:tr w:rsidR="0054485A" w:rsidRPr="0054485A" w14:paraId="1D246BF4" w14:textId="77777777" w:rsidTr="0021585D">
        <w:trPr>
          <w:trHeight w:val="740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530B4F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EE5B383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создания службы связи МВД России.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10 декабря 1949 года был подписан приказ министра внутренних дел СССР № 785 «Об организации комиссии по приемке станционных сооружений Автоматической телефонной станции МВД СССР»</w:t>
            </w:r>
          </w:p>
        </w:tc>
      </w:tr>
      <w:tr w:rsidR="0054485A" w:rsidRPr="0054485A" w14:paraId="3905BAEB" w14:textId="77777777" w:rsidTr="0021585D">
        <w:trPr>
          <w:trHeight w:val="271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4E2E6F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758140A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Всемирный день футбола.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по решению ООН</w:t>
            </w:r>
          </w:p>
        </w:tc>
      </w:tr>
      <w:tr w:rsidR="0054485A" w:rsidRPr="0054485A" w14:paraId="5D31F6A6" w14:textId="77777777" w:rsidTr="0021585D">
        <w:trPr>
          <w:trHeight w:val="516"/>
        </w:trPr>
        <w:tc>
          <w:tcPr>
            <w:tcW w:w="19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BE0A9CE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12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4DF14E8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Памятная дата России.  День Конституции Российской Федерации.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соответствии с Федеральным законом от 13.03.1995 № 32-ФЗ «О днях воинской славы и памятных датах России»</w:t>
            </w:r>
          </w:p>
        </w:tc>
      </w:tr>
      <w:tr w:rsidR="0054485A" w:rsidRPr="0054485A" w14:paraId="7C09B5C3" w14:textId="77777777" w:rsidTr="0021585D">
        <w:trPr>
          <w:trHeight w:val="610"/>
        </w:trPr>
        <w:tc>
          <w:tcPr>
            <w:tcW w:w="19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0D02D7F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15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D6E5042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образования Радиотехнических войск ВКС России.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Этот род войск был создан Постановлением Совета Министров СССР и назывался первоначально Радиотехническими войсками ВНОС (воздушного наблюдения, оповещения и связи) ПВО ССС</w:t>
            </w:r>
          </w:p>
        </w:tc>
      </w:tr>
      <w:tr w:rsidR="0054485A" w:rsidRPr="0054485A" w14:paraId="37BED777" w14:textId="77777777" w:rsidTr="0021585D">
        <w:trPr>
          <w:trHeight w:val="567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8EE61D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541EAC25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памяти журналистов, погибших при исполнении профессиональных обязанностей.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России с 1991 года по инициативе Союза журналистов России</w:t>
            </w:r>
          </w:p>
        </w:tc>
      </w:tr>
      <w:tr w:rsidR="0054485A" w:rsidRPr="0054485A" w14:paraId="6B32D771" w14:textId="77777777" w:rsidTr="0021585D">
        <w:trPr>
          <w:trHeight w:val="802"/>
        </w:trPr>
        <w:tc>
          <w:tcPr>
            <w:tcW w:w="19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F5CC9C5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17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15B566BB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Памятный день в Вооруженных Силах РФ. </w:t>
            </w:r>
            <w:r w:rsidRPr="0054485A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Ракетных войск стратегического назначения Вооруженных Сил России. 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соответствии с Указом Президента РФ от 31.05.2006 № 549 «Об установлении профессиональных праздников и памятных дней в Вооружённых Силах Российской Федерации»</w:t>
            </w:r>
          </w:p>
        </w:tc>
      </w:tr>
      <w:tr w:rsidR="0054485A" w:rsidRPr="0054485A" w14:paraId="234B340C" w14:textId="77777777" w:rsidTr="0021585D">
        <w:trPr>
          <w:trHeight w:val="474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7FFD25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11F27EC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День сотрудников Государственной фельдъегерской службы России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. В этот день в 1796 году Указом императора Павла I в России был учрежден Фельдъегерский корпус</w:t>
            </w:r>
          </w:p>
        </w:tc>
      </w:tr>
      <w:tr w:rsidR="0054485A" w:rsidRPr="0054485A" w14:paraId="20C11BD4" w14:textId="77777777" w:rsidTr="0021585D">
        <w:trPr>
          <w:trHeight w:val="686"/>
        </w:trPr>
        <w:tc>
          <w:tcPr>
            <w:tcW w:w="19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476FBC8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18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53A5F552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День подразделений собственной безопасности органов внутренних дел Российской Федерации.</w:t>
            </w:r>
            <w:r w:rsidRPr="0054485A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Установлен приказом МВД Российской Федерации от 28.09.2000 № 998 во исполнение пункта 3 Указа Президента Российской Федерации от 18.09.1995 № 954</w:t>
            </w:r>
          </w:p>
        </w:tc>
      </w:tr>
      <w:tr w:rsidR="0054485A" w:rsidRPr="0054485A" w14:paraId="2099B5FA" w14:textId="77777777" w:rsidTr="0054485A">
        <w:trPr>
          <w:trHeight w:val="675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554552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1512233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работников органов ЗАГС.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 xml:space="preserve">18 декабря 1917 года был подписан </w:t>
            </w:r>
            <w:proofErr w:type="gramStart"/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декрет</w:t>
            </w:r>
            <w:r w:rsidRPr="0054485A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«</w:t>
            </w:r>
            <w:proofErr w:type="gramEnd"/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 гражданском браке, о детях, и о ведении книг актов состояния»</w:t>
            </w:r>
          </w:p>
        </w:tc>
      </w:tr>
      <w:tr w:rsidR="0054485A" w:rsidRPr="0054485A" w14:paraId="3514DD84" w14:textId="77777777" w:rsidTr="0021585D">
        <w:trPr>
          <w:trHeight w:val="99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90AD5A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857383A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День снабженца в России</w:t>
            </w:r>
          </w:p>
        </w:tc>
      </w:tr>
      <w:tr w:rsidR="0054485A" w:rsidRPr="0054485A" w14:paraId="357023A1" w14:textId="77777777" w:rsidTr="0021585D">
        <w:trPr>
          <w:trHeight w:val="553"/>
        </w:trPr>
        <w:tc>
          <w:tcPr>
            <w:tcW w:w="19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C82DFA0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20 декабря 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43C9F2B0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День работника органов безопасности Российской Федерации. (День ФСБ).</w:t>
            </w:r>
            <w:r w:rsidRPr="0054485A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соответствии с Указом Президента РФ от 20.12.1995 № 1280 «Об установлении Дня работника органов безопасности Российской Федерации»</w:t>
            </w:r>
          </w:p>
        </w:tc>
      </w:tr>
      <w:tr w:rsidR="0054485A" w:rsidRPr="0054485A" w14:paraId="47BDC615" w14:textId="77777777" w:rsidTr="0021585D">
        <w:trPr>
          <w:trHeight w:val="837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139B3A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4D36BB57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Международный день солидарности людей.</w:t>
            </w:r>
            <w:r w:rsidRPr="0054485A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 xml:space="preserve"> 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Этот день провозглашен Генеральной Ассамблеей ООН в резолюции, посвящённой проведению первого Десятилетия ООН по борьбе за ликвидацию нищеты. Отмечается с 2006 года</w:t>
            </w:r>
          </w:p>
        </w:tc>
      </w:tr>
      <w:tr w:rsidR="0054485A" w:rsidRPr="0054485A" w14:paraId="5B0B260C" w14:textId="77777777" w:rsidTr="0021585D">
        <w:trPr>
          <w:trHeight w:val="561"/>
        </w:trPr>
        <w:tc>
          <w:tcPr>
            <w:tcW w:w="19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DA57AA6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22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05F173D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День энергетика в России</w:t>
            </w:r>
            <w:r w:rsidRPr="0054485A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 xml:space="preserve">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соответствии с Указом Президиума Верховного Совета СССР от 01.10.1980 № 3018-Х «О праздничных и памятных днях»</w:t>
            </w:r>
          </w:p>
        </w:tc>
      </w:tr>
      <w:tr w:rsidR="0054485A" w:rsidRPr="0054485A" w14:paraId="1560D5E4" w14:textId="77777777" w:rsidTr="0021585D">
        <w:trPr>
          <w:trHeight w:val="796"/>
        </w:trPr>
        <w:tc>
          <w:tcPr>
            <w:tcW w:w="19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BF7E9D" w14:textId="77777777" w:rsidR="0054485A" w:rsidRPr="0054485A" w:rsidRDefault="0054485A" w:rsidP="005448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E69369C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образования Пенсионного фонда России.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Пенсионный фонд Российской Федерации — государственное учреждение, занимающееся обязательным социальным обеспечением. Основан 22 декабря 1990 года постановлением Верховного Совета РСФСР № 442-1 «Об организации Пенсионного фонда РСФСР»</w:t>
            </w:r>
          </w:p>
        </w:tc>
      </w:tr>
      <w:tr w:rsidR="0054485A" w:rsidRPr="0054485A" w14:paraId="0EC1D711" w14:textId="77777777" w:rsidTr="0021585D">
        <w:trPr>
          <w:trHeight w:val="226"/>
        </w:trPr>
        <w:tc>
          <w:tcPr>
            <w:tcW w:w="19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EFA4FCA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23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3D3C88F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дальней авиации ВВС России.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Учрежден в 1999 году по приказу главкома ВВС</w:t>
            </w: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54485A" w:rsidRPr="0054485A" w14:paraId="7E6B57A1" w14:textId="77777777" w:rsidTr="0021585D">
        <w:trPr>
          <w:trHeight w:val="844"/>
        </w:trPr>
        <w:tc>
          <w:tcPr>
            <w:tcW w:w="19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D6454BC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24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4D13748E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День воинской славы России. День взятия турецкой крепости Измаил русскими войсками под командованием А.В. Суворова (1790 год).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соответствии с Федеральным законом от 13.03.95 N 32-ФЗ «О днях воинской славы и памятных датах России»</w:t>
            </w:r>
          </w:p>
        </w:tc>
      </w:tr>
      <w:tr w:rsidR="0054485A" w:rsidRPr="0054485A" w14:paraId="12CCBFF3" w14:textId="77777777" w:rsidTr="0021585D">
        <w:trPr>
          <w:trHeight w:val="129"/>
        </w:trPr>
        <w:tc>
          <w:tcPr>
            <w:tcW w:w="19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70DB8D7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26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64790BF6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День войск ПВО Сухопутных войск России</w:t>
            </w:r>
          </w:p>
        </w:tc>
      </w:tr>
      <w:tr w:rsidR="0054485A" w:rsidRPr="0054485A" w14:paraId="78F5ECFE" w14:textId="77777777" w:rsidTr="0021585D">
        <w:trPr>
          <w:trHeight w:val="389"/>
        </w:trPr>
        <w:tc>
          <w:tcPr>
            <w:tcW w:w="19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53EC901D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27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5618346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День спасателя Российской Федерации</w:t>
            </w:r>
            <w:r w:rsidRPr="0054485A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.</w:t>
            </w: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 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Отмечается в соответствии с Указом Президента РФ от 26.12.95 № 1306 «Об установлении Дня спасателя Российской Федерации»</w:t>
            </w:r>
          </w:p>
        </w:tc>
      </w:tr>
      <w:tr w:rsidR="0054485A" w:rsidRPr="0054485A" w14:paraId="3BF1575F" w14:textId="77777777" w:rsidTr="0021585D">
        <w:trPr>
          <w:trHeight w:val="624"/>
        </w:trPr>
        <w:tc>
          <w:tcPr>
            <w:tcW w:w="19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D91C0F1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28 декабря</w:t>
            </w:r>
          </w:p>
        </w:tc>
        <w:tc>
          <w:tcPr>
            <w:tcW w:w="134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2BA389FC" w14:textId="77777777" w:rsidR="0054485A" w:rsidRPr="0054485A" w:rsidRDefault="0054485A" w:rsidP="00544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54485A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Международный день кино. </w:t>
            </w:r>
            <w:r w:rsidRPr="0054485A">
              <w:rPr>
                <w:rFonts w:ascii="Times New Roman" w:eastAsia="Times New Roman" w:hAnsi="Times New Roman"/>
                <w:i/>
                <w:iCs/>
                <w:color w:val="000000"/>
                <w:sz w:val="26"/>
                <w:szCs w:val="26"/>
                <w:lang w:eastAsia="ru-RU"/>
              </w:rPr>
              <w:t>28 декабря 1895 года в Париже в "Гранд-кафе" на бульваре Капуцинок прошел первый сеанс синематографа братьев Люмьер</w:t>
            </w:r>
          </w:p>
        </w:tc>
      </w:tr>
    </w:tbl>
    <w:p w14:paraId="20883A1C" w14:textId="2529FAF2" w:rsidR="0054485A" w:rsidRDefault="0054485A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68CE749" w14:textId="7691BF65" w:rsidR="0054485A" w:rsidRDefault="0054485A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0688AC3" w14:textId="55A04B75" w:rsidR="0054485A" w:rsidRDefault="0054485A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17BA192" w14:textId="7EF21E40" w:rsidR="0054485A" w:rsidRDefault="0054485A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97F70A4" w14:textId="19111E78" w:rsidR="0054485A" w:rsidRDefault="0054485A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0CAA1BC" w14:textId="38AB6F5B" w:rsidR="0054485A" w:rsidRDefault="0054485A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3DBC988" w14:textId="41CF2738" w:rsidR="0054485A" w:rsidRDefault="0054485A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3206DC1" w14:textId="4E1F59DB" w:rsidR="0054485A" w:rsidRDefault="0054485A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3C7111C" w14:textId="77777777" w:rsidR="0054485A" w:rsidRPr="00D8410C" w:rsidRDefault="0054485A" w:rsidP="00D841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54485A" w:rsidRPr="00D8410C" w:rsidSect="00F21830">
      <w:pgSz w:w="16838" w:h="11906" w:orient="landscape"/>
      <w:pgMar w:top="426" w:right="124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1C4D93" w14:textId="77777777" w:rsidR="00520F99" w:rsidRDefault="00520F99" w:rsidP="00123E98">
      <w:pPr>
        <w:spacing w:after="0" w:line="240" w:lineRule="auto"/>
      </w:pPr>
      <w:r>
        <w:separator/>
      </w:r>
    </w:p>
  </w:endnote>
  <w:endnote w:type="continuationSeparator" w:id="0">
    <w:p w14:paraId="1627EF01" w14:textId="77777777" w:rsidR="00520F99" w:rsidRDefault="00520F99" w:rsidP="00123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146560" w14:textId="77777777" w:rsidR="00520F99" w:rsidRDefault="00520F99" w:rsidP="00123E98">
      <w:pPr>
        <w:spacing w:after="0" w:line="240" w:lineRule="auto"/>
      </w:pPr>
      <w:r>
        <w:separator/>
      </w:r>
    </w:p>
  </w:footnote>
  <w:footnote w:type="continuationSeparator" w:id="0">
    <w:p w14:paraId="184A9C88" w14:textId="77777777" w:rsidR="00520F99" w:rsidRDefault="00520F99" w:rsidP="00123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725D6"/>
    <w:multiLevelType w:val="hybridMultilevel"/>
    <w:tmpl w:val="8398DF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2E08E4"/>
    <w:multiLevelType w:val="hybridMultilevel"/>
    <w:tmpl w:val="D5582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4758F7"/>
    <w:multiLevelType w:val="hybridMultilevel"/>
    <w:tmpl w:val="99F61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5000C4"/>
    <w:multiLevelType w:val="hybridMultilevel"/>
    <w:tmpl w:val="453224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663D1E"/>
    <w:multiLevelType w:val="hybridMultilevel"/>
    <w:tmpl w:val="CB3A1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7A7D6F"/>
    <w:multiLevelType w:val="hybridMultilevel"/>
    <w:tmpl w:val="2326B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303C81"/>
    <w:multiLevelType w:val="hybridMultilevel"/>
    <w:tmpl w:val="35822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2F4F0A"/>
    <w:multiLevelType w:val="hybridMultilevel"/>
    <w:tmpl w:val="4B50B6EA"/>
    <w:lvl w:ilvl="0" w:tplc="E67009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9F97B50"/>
    <w:multiLevelType w:val="hybridMultilevel"/>
    <w:tmpl w:val="F3C2E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214C5B"/>
    <w:multiLevelType w:val="hybridMultilevel"/>
    <w:tmpl w:val="9216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E477E8"/>
    <w:multiLevelType w:val="hybridMultilevel"/>
    <w:tmpl w:val="82CEA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AD3B76"/>
    <w:multiLevelType w:val="hybridMultilevel"/>
    <w:tmpl w:val="3F724C82"/>
    <w:lvl w:ilvl="0" w:tplc="F288019C">
      <w:start w:val="29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7C6DD5"/>
    <w:multiLevelType w:val="hybridMultilevel"/>
    <w:tmpl w:val="1DD870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DC5DD0"/>
    <w:multiLevelType w:val="hybridMultilevel"/>
    <w:tmpl w:val="F65CE926"/>
    <w:lvl w:ilvl="0" w:tplc="784ECA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E4724F"/>
    <w:multiLevelType w:val="hybridMultilevel"/>
    <w:tmpl w:val="C9704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1A4DE4"/>
    <w:multiLevelType w:val="hybridMultilevel"/>
    <w:tmpl w:val="2BA24A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2676B"/>
    <w:multiLevelType w:val="hybridMultilevel"/>
    <w:tmpl w:val="9CD88E66"/>
    <w:lvl w:ilvl="0" w:tplc="484E6294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7" w15:restartNumberingAfterBreak="0">
    <w:nsid w:val="548F293A"/>
    <w:multiLevelType w:val="hybridMultilevel"/>
    <w:tmpl w:val="AE06D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1515D5"/>
    <w:multiLevelType w:val="hybridMultilevel"/>
    <w:tmpl w:val="EF6E0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213ECA"/>
    <w:multiLevelType w:val="hybridMultilevel"/>
    <w:tmpl w:val="68CE1A30"/>
    <w:lvl w:ilvl="0" w:tplc="69EAACCA">
      <w:start w:val="21"/>
      <w:numFmt w:val="decimal"/>
      <w:lvlText w:val="%1."/>
      <w:lvlJc w:val="left"/>
      <w:pPr>
        <w:ind w:left="75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20" w15:restartNumberingAfterBreak="0">
    <w:nsid w:val="5DC17C42"/>
    <w:multiLevelType w:val="hybridMultilevel"/>
    <w:tmpl w:val="2390CF1E"/>
    <w:lvl w:ilvl="0" w:tplc="0419000F">
      <w:start w:val="2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CB6695"/>
    <w:multiLevelType w:val="hybridMultilevel"/>
    <w:tmpl w:val="D4B22B0C"/>
    <w:lvl w:ilvl="0" w:tplc="EBD8841E">
      <w:start w:val="2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2" w15:restartNumberingAfterBreak="0">
    <w:nsid w:val="66297C75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5B6C2C"/>
    <w:multiLevelType w:val="hybridMultilevel"/>
    <w:tmpl w:val="695A403E"/>
    <w:lvl w:ilvl="0" w:tplc="A5507F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27B183B"/>
    <w:multiLevelType w:val="hybridMultilevel"/>
    <w:tmpl w:val="1F402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2026A4"/>
    <w:multiLevelType w:val="hybridMultilevel"/>
    <w:tmpl w:val="E4F2C9C6"/>
    <w:lvl w:ilvl="0" w:tplc="0419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10"/>
  </w:num>
  <w:num w:numId="4">
    <w:abstractNumId w:val="7"/>
  </w:num>
  <w:num w:numId="5">
    <w:abstractNumId w:val="2"/>
  </w:num>
  <w:num w:numId="6">
    <w:abstractNumId w:val="5"/>
  </w:num>
  <w:num w:numId="7">
    <w:abstractNumId w:val="18"/>
  </w:num>
  <w:num w:numId="8">
    <w:abstractNumId w:val="17"/>
  </w:num>
  <w:num w:numId="9">
    <w:abstractNumId w:val="24"/>
  </w:num>
  <w:num w:numId="10">
    <w:abstractNumId w:val="9"/>
  </w:num>
  <w:num w:numId="11">
    <w:abstractNumId w:val="22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</w:num>
  <w:num w:numId="16">
    <w:abstractNumId w:val="19"/>
  </w:num>
  <w:num w:numId="17">
    <w:abstractNumId w:val="14"/>
  </w:num>
  <w:num w:numId="18">
    <w:abstractNumId w:val="21"/>
  </w:num>
  <w:num w:numId="19">
    <w:abstractNumId w:val="13"/>
  </w:num>
  <w:num w:numId="20">
    <w:abstractNumId w:val="0"/>
  </w:num>
  <w:num w:numId="21">
    <w:abstractNumId w:val="3"/>
  </w:num>
  <w:num w:numId="22">
    <w:abstractNumId w:val="8"/>
  </w:num>
  <w:num w:numId="23">
    <w:abstractNumId w:val="23"/>
  </w:num>
  <w:num w:numId="24">
    <w:abstractNumId w:val="15"/>
  </w:num>
  <w:num w:numId="25">
    <w:abstractNumId w:val="20"/>
  </w:num>
  <w:num w:numId="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20105"/>
    <w:rsid w:val="00000871"/>
    <w:rsid w:val="00000990"/>
    <w:rsid w:val="00000DF7"/>
    <w:rsid w:val="00001D8C"/>
    <w:rsid w:val="00003479"/>
    <w:rsid w:val="00003C31"/>
    <w:rsid w:val="00005892"/>
    <w:rsid w:val="0001150B"/>
    <w:rsid w:val="0001167E"/>
    <w:rsid w:val="00011886"/>
    <w:rsid w:val="00011E70"/>
    <w:rsid w:val="00011FCE"/>
    <w:rsid w:val="00012154"/>
    <w:rsid w:val="000124C2"/>
    <w:rsid w:val="000125B7"/>
    <w:rsid w:val="00013114"/>
    <w:rsid w:val="000136F8"/>
    <w:rsid w:val="00013EAC"/>
    <w:rsid w:val="000142C7"/>
    <w:rsid w:val="0001492E"/>
    <w:rsid w:val="00015187"/>
    <w:rsid w:val="00015ACD"/>
    <w:rsid w:val="0001658B"/>
    <w:rsid w:val="00016D9C"/>
    <w:rsid w:val="00017425"/>
    <w:rsid w:val="000177FE"/>
    <w:rsid w:val="00017952"/>
    <w:rsid w:val="00020960"/>
    <w:rsid w:val="000211AE"/>
    <w:rsid w:val="000215A5"/>
    <w:rsid w:val="000231E3"/>
    <w:rsid w:val="000235AD"/>
    <w:rsid w:val="00023CFF"/>
    <w:rsid w:val="00024925"/>
    <w:rsid w:val="00025103"/>
    <w:rsid w:val="00025E80"/>
    <w:rsid w:val="000265A9"/>
    <w:rsid w:val="0002757A"/>
    <w:rsid w:val="000305EE"/>
    <w:rsid w:val="0003066B"/>
    <w:rsid w:val="00030ABF"/>
    <w:rsid w:val="00031369"/>
    <w:rsid w:val="000318A6"/>
    <w:rsid w:val="0003295F"/>
    <w:rsid w:val="000336FB"/>
    <w:rsid w:val="000340BD"/>
    <w:rsid w:val="00034D66"/>
    <w:rsid w:val="000351BD"/>
    <w:rsid w:val="000357AD"/>
    <w:rsid w:val="000369E1"/>
    <w:rsid w:val="000370FD"/>
    <w:rsid w:val="00037119"/>
    <w:rsid w:val="0003737A"/>
    <w:rsid w:val="00042C53"/>
    <w:rsid w:val="00042F70"/>
    <w:rsid w:val="000438BC"/>
    <w:rsid w:val="00045606"/>
    <w:rsid w:val="00045E52"/>
    <w:rsid w:val="000467D8"/>
    <w:rsid w:val="000476B4"/>
    <w:rsid w:val="00050556"/>
    <w:rsid w:val="00051CEA"/>
    <w:rsid w:val="00052B32"/>
    <w:rsid w:val="00053A8B"/>
    <w:rsid w:val="000548DB"/>
    <w:rsid w:val="00055861"/>
    <w:rsid w:val="00056420"/>
    <w:rsid w:val="000577F9"/>
    <w:rsid w:val="00057E72"/>
    <w:rsid w:val="00060122"/>
    <w:rsid w:val="000622D8"/>
    <w:rsid w:val="00063654"/>
    <w:rsid w:val="00064D2C"/>
    <w:rsid w:val="000650A8"/>
    <w:rsid w:val="00065D59"/>
    <w:rsid w:val="00066342"/>
    <w:rsid w:val="00066F63"/>
    <w:rsid w:val="0006756E"/>
    <w:rsid w:val="000676B6"/>
    <w:rsid w:val="00067EB5"/>
    <w:rsid w:val="00070A50"/>
    <w:rsid w:val="00073341"/>
    <w:rsid w:val="00073946"/>
    <w:rsid w:val="00073E83"/>
    <w:rsid w:val="00075F0D"/>
    <w:rsid w:val="0007695A"/>
    <w:rsid w:val="00077D82"/>
    <w:rsid w:val="00080D7E"/>
    <w:rsid w:val="00081BCE"/>
    <w:rsid w:val="00082F25"/>
    <w:rsid w:val="00083CFB"/>
    <w:rsid w:val="00084971"/>
    <w:rsid w:val="0008523F"/>
    <w:rsid w:val="00085288"/>
    <w:rsid w:val="000859B4"/>
    <w:rsid w:val="00085E68"/>
    <w:rsid w:val="00086750"/>
    <w:rsid w:val="00086F89"/>
    <w:rsid w:val="000902A6"/>
    <w:rsid w:val="00090571"/>
    <w:rsid w:val="00091597"/>
    <w:rsid w:val="00091B0D"/>
    <w:rsid w:val="00091FEA"/>
    <w:rsid w:val="000922FE"/>
    <w:rsid w:val="000931AA"/>
    <w:rsid w:val="00093BBA"/>
    <w:rsid w:val="000943B3"/>
    <w:rsid w:val="0009708E"/>
    <w:rsid w:val="00097198"/>
    <w:rsid w:val="00097C00"/>
    <w:rsid w:val="000A031F"/>
    <w:rsid w:val="000A07A0"/>
    <w:rsid w:val="000A1721"/>
    <w:rsid w:val="000A281F"/>
    <w:rsid w:val="000A29B9"/>
    <w:rsid w:val="000A3157"/>
    <w:rsid w:val="000A38F1"/>
    <w:rsid w:val="000A3F1A"/>
    <w:rsid w:val="000A44DB"/>
    <w:rsid w:val="000A4838"/>
    <w:rsid w:val="000A5AFF"/>
    <w:rsid w:val="000A688C"/>
    <w:rsid w:val="000A75E4"/>
    <w:rsid w:val="000B00CA"/>
    <w:rsid w:val="000B0F55"/>
    <w:rsid w:val="000B1440"/>
    <w:rsid w:val="000B15CC"/>
    <w:rsid w:val="000B1973"/>
    <w:rsid w:val="000B4EE9"/>
    <w:rsid w:val="000B5D9D"/>
    <w:rsid w:val="000B6B43"/>
    <w:rsid w:val="000B7B64"/>
    <w:rsid w:val="000C0309"/>
    <w:rsid w:val="000C04DB"/>
    <w:rsid w:val="000C0E15"/>
    <w:rsid w:val="000C0FDC"/>
    <w:rsid w:val="000C14A7"/>
    <w:rsid w:val="000C1AF4"/>
    <w:rsid w:val="000C2F79"/>
    <w:rsid w:val="000C430E"/>
    <w:rsid w:val="000C664B"/>
    <w:rsid w:val="000C6D90"/>
    <w:rsid w:val="000C7B63"/>
    <w:rsid w:val="000D0744"/>
    <w:rsid w:val="000D0D74"/>
    <w:rsid w:val="000D0FBD"/>
    <w:rsid w:val="000D4AD8"/>
    <w:rsid w:val="000D691C"/>
    <w:rsid w:val="000D702F"/>
    <w:rsid w:val="000D786C"/>
    <w:rsid w:val="000E0E52"/>
    <w:rsid w:val="000E1052"/>
    <w:rsid w:val="000E169F"/>
    <w:rsid w:val="000E19C2"/>
    <w:rsid w:val="000E2816"/>
    <w:rsid w:val="000E2C66"/>
    <w:rsid w:val="000E3F7C"/>
    <w:rsid w:val="000E47CA"/>
    <w:rsid w:val="000E5247"/>
    <w:rsid w:val="000E599A"/>
    <w:rsid w:val="000E7EE3"/>
    <w:rsid w:val="000F1240"/>
    <w:rsid w:val="000F2A51"/>
    <w:rsid w:val="000F3D23"/>
    <w:rsid w:val="000F42BD"/>
    <w:rsid w:val="000F5071"/>
    <w:rsid w:val="000F6431"/>
    <w:rsid w:val="000F6750"/>
    <w:rsid w:val="000F7020"/>
    <w:rsid w:val="000F75B1"/>
    <w:rsid w:val="000F771B"/>
    <w:rsid w:val="000F7824"/>
    <w:rsid w:val="00100368"/>
    <w:rsid w:val="001008CD"/>
    <w:rsid w:val="00100CB8"/>
    <w:rsid w:val="00101DF6"/>
    <w:rsid w:val="00102631"/>
    <w:rsid w:val="00104DC8"/>
    <w:rsid w:val="00106968"/>
    <w:rsid w:val="00106CDB"/>
    <w:rsid w:val="00107159"/>
    <w:rsid w:val="001103D1"/>
    <w:rsid w:val="001107C1"/>
    <w:rsid w:val="0011176E"/>
    <w:rsid w:val="00112283"/>
    <w:rsid w:val="00112822"/>
    <w:rsid w:val="001129F8"/>
    <w:rsid w:val="00113A80"/>
    <w:rsid w:val="00115E04"/>
    <w:rsid w:val="001169C2"/>
    <w:rsid w:val="00117B67"/>
    <w:rsid w:val="00121251"/>
    <w:rsid w:val="001228F1"/>
    <w:rsid w:val="0012313F"/>
    <w:rsid w:val="001236CC"/>
    <w:rsid w:val="001236D9"/>
    <w:rsid w:val="001238C5"/>
    <w:rsid w:val="00123E98"/>
    <w:rsid w:val="00124084"/>
    <w:rsid w:val="00124E9F"/>
    <w:rsid w:val="0012526A"/>
    <w:rsid w:val="00126196"/>
    <w:rsid w:val="001261A2"/>
    <w:rsid w:val="0012735E"/>
    <w:rsid w:val="00127DAD"/>
    <w:rsid w:val="00130BC6"/>
    <w:rsid w:val="0013100D"/>
    <w:rsid w:val="00133045"/>
    <w:rsid w:val="001335AC"/>
    <w:rsid w:val="00140172"/>
    <w:rsid w:val="00140375"/>
    <w:rsid w:val="00140948"/>
    <w:rsid w:val="0014141F"/>
    <w:rsid w:val="00142D96"/>
    <w:rsid w:val="001443A0"/>
    <w:rsid w:val="001452F5"/>
    <w:rsid w:val="00146272"/>
    <w:rsid w:val="0014698F"/>
    <w:rsid w:val="00150E66"/>
    <w:rsid w:val="0015180E"/>
    <w:rsid w:val="001533AC"/>
    <w:rsid w:val="00153C61"/>
    <w:rsid w:val="00154084"/>
    <w:rsid w:val="001540D3"/>
    <w:rsid w:val="00154485"/>
    <w:rsid w:val="00154A7D"/>
    <w:rsid w:val="00154D19"/>
    <w:rsid w:val="0015504A"/>
    <w:rsid w:val="00157785"/>
    <w:rsid w:val="0016113C"/>
    <w:rsid w:val="001627F9"/>
    <w:rsid w:val="001629B0"/>
    <w:rsid w:val="00162A65"/>
    <w:rsid w:val="00162C79"/>
    <w:rsid w:val="00164714"/>
    <w:rsid w:val="00164BDF"/>
    <w:rsid w:val="0016518D"/>
    <w:rsid w:val="001678A5"/>
    <w:rsid w:val="00167900"/>
    <w:rsid w:val="00170A88"/>
    <w:rsid w:val="00170E8F"/>
    <w:rsid w:val="001716AB"/>
    <w:rsid w:val="00173EE5"/>
    <w:rsid w:val="00175206"/>
    <w:rsid w:val="00175F21"/>
    <w:rsid w:val="001764CA"/>
    <w:rsid w:val="00176F0C"/>
    <w:rsid w:val="001778A0"/>
    <w:rsid w:val="00177B63"/>
    <w:rsid w:val="001817BC"/>
    <w:rsid w:val="00181989"/>
    <w:rsid w:val="00181E82"/>
    <w:rsid w:val="0018202D"/>
    <w:rsid w:val="00182F54"/>
    <w:rsid w:val="00183D7C"/>
    <w:rsid w:val="0018458E"/>
    <w:rsid w:val="00184731"/>
    <w:rsid w:val="0018488E"/>
    <w:rsid w:val="00184E79"/>
    <w:rsid w:val="00187CF6"/>
    <w:rsid w:val="00191BC7"/>
    <w:rsid w:val="001920EF"/>
    <w:rsid w:val="00192A39"/>
    <w:rsid w:val="00193634"/>
    <w:rsid w:val="0019369E"/>
    <w:rsid w:val="001939C5"/>
    <w:rsid w:val="0019400E"/>
    <w:rsid w:val="001945DD"/>
    <w:rsid w:val="00194B70"/>
    <w:rsid w:val="00194C20"/>
    <w:rsid w:val="001967E6"/>
    <w:rsid w:val="00196BCC"/>
    <w:rsid w:val="00196C7D"/>
    <w:rsid w:val="00197BD2"/>
    <w:rsid w:val="001A214D"/>
    <w:rsid w:val="001A29C6"/>
    <w:rsid w:val="001A2AF6"/>
    <w:rsid w:val="001A3C0B"/>
    <w:rsid w:val="001A4189"/>
    <w:rsid w:val="001A554A"/>
    <w:rsid w:val="001A55BA"/>
    <w:rsid w:val="001A5823"/>
    <w:rsid w:val="001A622E"/>
    <w:rsid w:val="001A7E69"/>
    <w:rsid w:val="001B0132"/>
    <w:rsid w:val="001B1512"/>
    <w:rsid w:val="001B1777"/>
    <w:rsid w:val="001B2DC5"/>
    <w:rsid w:val="001B3967"/>
    <w:rsid w:val="001B45DB"/>
    <w:rsid w:val="001B538B"/>
    <w:rsid w:val="001B57B6"/>
    <w:rsid w:val="001B604F"/>
    <w:rsid w:val="001B6CCE"/>
    <w:rsid w:val="001B74A3"/>
    <w:rsid w:val="001B7C9C"/>
    <w:rsid w:val="001C0437"/>
    <w:rsid w:val="001C0A62"/>
    <w:rsid w:val="001C0DF9"/>
    <w:rsid w:val="001C1AB4"/>
    <w:rsid w:val="001C2139"/>
    <w:rsid w:val="001C2140"/>
    <w:rsid w:val="001C23F6"/>
    <w:rsid w:val="001C25A9"/>
    <w:rsid w:val="001C2932"/>
    <w:rsid w:val="001C2E74"/>
    <w:rsid w:val="001C2F46"/>
    <w:rsid w:val="001C3864"/>
    <w:rsid w:val="001C4202"/>
    <w:rsid w:val="001C4595"/>
    <w:rsid w:val="001C4693"/>
    <w:rsid w:val="001C4E07"/>
    <w:rsid w:val="001C6712"/>
    <w:rsid w:val="001C7746"/>
    <w:rsid w:val="001C7DF0"/>
    <w:rsid w:val="001C7EA5"/>
    <w:rsid w:val="001D05A7"/>
    <w:rsid w:val="001D0A0C"/>
    <w:rsid w:val="001D110C"/>
    <w:rsid w:val="001D1572"/>
    <w:rsid w:val="001D253F"/>
    <w:rsid w:val="001D2F30"/>
    <w:rsid w:val="001D427F"/>
    <w:rsid w:val="001D535D"/>
    <w:rsid w:val="001D54A3"/>
    <w:rsid w:val="001D5658"/>
    <w:rsid w:val="001E0B14"/>
    <w:rsid w:val="001E0E18"/>
    <w:rsid w:val="001E10E8"/>
    <w:rsid w:val="001E1176"/>
    <w:rsid w:val="001E126A"/>
    <w:rsid w:val="001E144E"/>
    <w:rsid w:val="001E14A9"/>
    <w:rsid w:val="001E16B0"/>
    <w:rsid w:val="001E29B6"/>
    <w:rsid w:val="001E2CCA"/>
    <w:rsid w:val="001E2FBC"/>
    <w:rsid w:val="001E3D55"/>
    <w:rsid w:val="001E62AC"/>
    <w:rsid w:val="001E6327"/>
    <w:rsid w:val="001E73A5"/>
    <w:rsid w:val="001E7525"/>
    <w:rsid w:val="001E7DB9"/>
    <w:rsid w:val="001F07C4"/>
    <w:rsid w:val="001F09E8"/>
    <w:rsid w:val="001F218A"/>
    <w:rsid w:val="001F23A9"/>
    <w:rsid w:val="001F2D70"/>
    <w:rsid w:val="001F4410"/>
    <w:rsid w:val="001F4688"/>
    <w:rsid w:val="001F62B9"/>
    <w:rsid w:val="001F749D"/>
    <w:rsid w:val="0020085F"/>
    <w:rsid w:val="002008CB"/>
    <w:rsid w:val="0020116D"/>
    <w:rsid w:val="00201B43"/>
    <w:rsid w:val="002026A6"/>
    <w:rsid w:val="00203186"/>
    <w:rsid w:val="00204553"/>
    <w:rsid w:val="0020560F"/>
    <w:rsid w:val="002059FD"/>
    <w:rsid w:val="0020687B"/>
    <w:rsid w:val="0020699F"/>
    <w:rsid w:val="00207094"/>
    <w:rsid w:val="0020722F"/>
    <w:rsid w:val="00207281"/>
    <w:rsid w:val="00207E85"/>
    <w:rsid w:val="002113A8"/>
    <w:rsid w:val="002116BB"/>
    <w:rsid w:val="00213FAC"/>
    <w:rsid w:val="00215234"/>
    <w:rsid w:val="0021571B"/>
    <w:rsid w:val="0021585D"/>
    <w:rsid w:val="00215902"/>
    <w:rsid w:val="00215E30"/>
    <w:rsid w:val="00216B58"/>
    <w:rsid w:val="00220E79"/>
    <w:rsid w:val="002211F2"/>
    <w:rsid w:val="002237CD"/>
    <w:rsid w:val="002247A0"/>
    <w:rsid w:val="002250D3"/>
    <w:rsid w:val="00225317"/>
    <w:rsid w:val="0022657D"/>
    <w:rsid w:val="0022698C"/>
    <w:rsid w:val="00226EB4"/>
    <w:rsid w:val="00227593"/>
    <w:rsid w:val="00230710"/>
    <w:rsid w:val="00230E59"/>
    <w:rsid w:val="002322B8"/>
    <w:rsid w:val="0023411C"/>
    <w:rsid w:val="00234A6E"/>
    <w:rsid w:val="00234D26"/>
    <w:rsid w:val="0023524A"/>
    <w:rsid w:val="00237AA2"/>
    <w:rsid w:val="00240DBF"/>
    <w:rsid w:val="00241A90"/>
    <w:rsid w:val="00242739"/>
    <w:rsid w:val="00242FED"/>
    <w:rsid w:val="002430CF"/>
    <w:rsid w:val="00243EB0"/>
    <w:rsid w:val="00244355"/>
    <w:rsid w:val="002443A0"/>
    <w:rsid w:val="00244511"/>
    <w:rsid w:val="00246ECA"/>
    <w:rsid w:val="002472B8"/>
    <w:rsid w:val="00250084"/>
    <w:rsid w:val="00250D74"/>
    <w:rsid w:val="00251609"/>
    <w:rsid w:val="0025163A"/>
    <w:rsid w:val="002517D1"/>
    <w:rsid w:val="00252167"/>
    <w:rsid w:val="002526A1"/>
    <w:rsid w:val="00252B17"/>
    <w:rsid w:val="002536CE"/>
    <w:rsid w:val="00254DE1"/>
    <w:rsid w:val="00255904"/>
    <w:rsid w:val="00255DD9"/>
    <w:rsid w:val="002564F2"/>
    <w:rsid w:val="00256A4F"/>
    <w:rsid w:val="00257B67"/>
    <w:rsid w:val="00260768"/>
    <w:rsid w:val="00260993"/>
    <w:rsid w:val="00261E3D"/>
    <w:rsid w:val="00261EDC"/>
    <w:rsid w:val="002632C9"/>
    <w:rsid w:val="00263BBF"/>
    <w:rsid w:val="002644C8"/>
    <w:rsid w:val="00264803"/>
    <w:rsid w:val="00264848"/>
    <w:rsid w:val="00265008"/>
    <w:rsid w:val="002652AC"/>
    <w:rsid w:val="00265921"/>
    <w:rsid w:val="00266A57"/>
    <w:rsid w:val="00266BA7"/>
    <w:rsid w:val="00270341"/>
    <w:rsid w:val="0027084E"/>
    <w:rsid w:val="0027132C"/>
    <w:rsid w:val="00271A3B"/>
    <w:rsid w:val="00272B22"/>
    <w:rsid w:val="0027306F"/>
    <w:rsid w:val="00274243"/>
    <w:rsid w:val="0027446B"/>
    <w:rsid w:val="00274D0E"/>
    <w:rsid w:val="00274EF4"/>
    <w:rsid w:val="00276754"/>
    <w:rsid w:val="002779A2"/>
    <w:rsid w:val="00280019"/>
    <w:rsid w:val="002804C3"/>
    <w:rsid w:val="002808D3"/>
    <w:rsid w:val="00283521"/>
    <w:rsid w:val="00283831"/>
    <w:rsid w:val="0028420B"/>
    <w:rsid w:val="00284477"/>
    <w:rsid w:val="00284F78"/>
    <w:rsid w:val="00285A24"/>
    <w:rsid w:val="00286FAB"/>
    <w:rsid w:val="002873D0"/>
    <w:rsid w:val="00290F2F"/>
    <w:rsid w:val="002910CE"/>
    <w:rsid w:val="00291391"/>
    <w:rsid w:val="00291E83"/>
    <w:rsid w:val="00293CE2"/>
    <w:rsid w:val="00294551"/>
    <w:rsid w:val="00294A71"/>
    <w:rsid w:val="00294EE6"/>
    <w:rsid w:val="00294FD4"/>
    <w:rsid w:val="00296D10"/>
    <w:rsid w:val="002971E1"/>
    <w:rsid w:val="0029725C"/>
    <w:rsid w:val="0029798A"/>
    <w:rsid w:val="002A04D9"/>
    <w:rsid w:val="002A0BF0"/>
    <w:rsid w:val="002A0D98"/>
    <w:rsid w:val="002A12E4"/>
    <w:rsid w:val="002A19D6"/>
    <w:rsid w:val="002A1BAE"/>
    <w:rsid w:val="002A1CD0"/>
    <w:rsid w:val="002A1FC1"/>
    <w:rsid w:val="002A2F5C"/>
    <w:rsid w:val="002A302C"/>
    <w:rsid w:val="002A327C"/>
    <w:rsid w:val="002A32B6"/>
    <w:rsid w:val="002A32CA"/>
    <w:rsid w:val="002A40EA"/>
    <w:rsid w:val="002A4109"/>
    <w:rsid w:val="002A4269"/>
    <w:rsid w:val="002A5971"/>
    <w:rsid w:val="002A644A"/>
    <w:rsid w:val="002A6FF3"/>
    <w:rsid w:val="002B06DD"/>
    <w:rsid w:val="002B0E48"/>
    <w:rsid w:val="002B192F"/>
    <w:rsid w:val="002B26EC"/>
    <w:rsid w:val="002B4023"/>
    <w:rsid w:val="002B427A"/>
    <w:rsid w:val="002B5E07"/>
    <w:rsid w:val="002B6AF2"/>
    <w:rsid w:val="002B77EE"/>
    <w:rsid w:val="002B7878"/>
    <w:rsid w:val="002B7A44"/>
    <w:rsid w:val="002C020F"/>
    <w:rsid w:val="002C078D"/>
    <w:rsid w:val="002C0F0D"/>
    <w:rsid w:val="002C1BB0"/>
    <w:rsid w:val="002C3464"/>
    <w:rsid w:val="002C3575"/>
    <w:rsid w:val="002C3D34"/>
    <w:rsid w:val="002C5179"/>
    <w:rsid w:val="002C6010"/>
    <w:rsid w:val="002C63BD"/>
    <w:rsid w:val="002C6CB5"/>
    <w:rsid w:val="002C77B2"/>
    <w:rsid w:val="002D0A20"/>
    <w:rsid w:val="002D0A3D"/>
    <w:rsid w:val="002D0F12"/>
    <w:rsid w:val="002D1AAC"/>
    <w:rsid w:val="002D1F41"/>
    <w:rsid w:val="002D2045"/>
    <w:rsid w:val="002D253A"/>
    <w:rsid w:val="002D27BF"/>
    <w:rsid w:val="002D2E33"/>
    <w:rsid w:val="002D4223"/>
    <w:rsid w:val="002D4530"/>
    <w:rsid w:val="002D771D"/>
    <w:rsid w:val="002E1890"/>
    <w:rsid w:val="002E19B9"/>
    <w:rsid w:val="002E2633"/>
    <w:rsid w:val="002E28D2"/>
    <w:rsid w:val="002E2A7B"/>
    <w:rsid w:val="002E2ADE"/>
    <w:rsid w:val="002E31E6"/>
    <w:rsid w:val="002E3B16"/>
    <w:rsid w:val="002E3C28"/>
    <w:rsid w:val="002E420B"/>
    <w:rsid w:val="002E4393"/>
    <w:rsid w:val="002E46BC"/>
    <w:rsid w:val="002E4C0B"/>
    <w:rsid w:val="002E63C6"/>
    <w:rsid w:val="002E7D98"/>
    <w:rsid w:val="002F076B"/>
    <w:rsid w:val="002F0DB2"/>
    <w:rsid w:val="002F3DB7"/>
    <w:rsid w:val="002F43C2"/>
    <w:rsid w:val="002F5F8D"/>
    <w:rsid w:val="002F7039"/>
    <w:rsid w:val="002F72B7"/>
    <w:rsid w:val="002F75DF"/>
    <w:rsid w:val="00300C35"/>
    <w:rsid w:val="003020E0"/>
    <w:rsid w:val="00302571"/>
    <w:rsid w:val="003048EB"/>
    <w:rsid w:val="00305072"/>
    <w:rsid w:val="00306340"/>
    <w:rsid w:val="00306461"/>
    <w:rsid w:val="00306F86"/>
    <w:rsid w:val="003078DF"/>
    <w:rsid w:val="003103D3"/>
    <w:rsid w:val="00310769"/>
    <w:rsid w:val="00310D1D"/>
    <w:rsid w:val="0031105D"/>
    <w:rsid w:val="00311CF8"/>
    <w:rsid w:val="00311D06"/>
    <w:rsid w:val="00312946"/>
    <w:rsid w:val="00313609"/>
    <w:rsid w:val="0031370B"/>
    <w:rsid w:val="00313A56"/>
    <w:rsid w:val="00313AD8"/>
    <w:rsid w:val="003142F3"/>
    <w:rsid w:val="00314412"/>
    <w:rsid w:val="003144ED"/>
    <w:rsid w:val="00314EEC"/>
    <w:rsid w:val="00316D47"/>
    <w:rsid w:val="00317E3B"/>
    <w:rsid w:val="00317F81"/>
    <w:rsid w:val="00320052"/>
    <w:rsid w:val="00320DFF"/>
    <w:rsid w:val="00321D74"/>
    <w:rsid w:val="00321F14"/>
    <w:rsid w:val="003225BE"/>
    <w:rsid w:val="003238F8"/>
    <w:rsid w:val="00323CED"/>
    <w:rsid w:val="00324187"/>
    <w:rsid w:val="0032436A"/>
    <w:rsid w:val="003257EC"/>
    <w:rsid w:val="0032598E"/>
    <w:rsid w:val="003267C0"/>
    <w:rsid w:val="00326ABD"/>
    <w:rsid w:val="00327FC0"/>
    <w:rsid w:val="00330425"/>
    <w:rsid w:val="00330CAB"/>
    <w:rsid w:val="00331286"/>
    <w:rsid w:val="0033152A"/>
    <w:rsid w:val="00331A23"/>
    <w:rsid w:val="00333503"/>
    <w:rsid w:val="00334D40"/>
    <w:rsid w:val="003351CA"/>
    <w:rsid w:val="003354D9"/>
    <w:rsid w:val="0033584C"/>
    <w:rsid w:val="00335AEE"/>
    <w:rsid w:val="00335C6D"/>
    <w:rsid w:val="0033661D"/>
    <w:rsid w:val="00337C85"/>
    <w:rsid w:val="00341B4B"/>
    <w:rsid w:val="00343223"/>
    <w:rsid w:val="00343396"/>
    <w:rsid w:val="00343D14"/>
    <w:rsid w:val="003442F0"/>
    <w:rsid w:val="00344D09"/>
    <w:rsid w:val="003458F6"/>
    <w:rsid w:val="00346066"/>
    <w:rsid w:val="00346544"/>
    <w:rsid w:val="003465ED"/>
    <w:rsid w:val="00346AAF"/>
    <w:rsid w:val="00346C5F"/>
    <w:rsid w:val="00347576"/>
    <w:rsid w:val="00347F25"/>
    <w:rsid w:val="0035099E"/>
    <w:rsid w:val="003515BA"/>
    <w:rsid w:val="00351FB4"/>
    <w:rsid w:val="00352D41"/>
    <w:rsid w:val="003532D4"/>
    <w:rsid w:val="00354CCD"/>
    <w:rsid w:val="00355F71"/>
    <w:rsid w:val="00356F84"/>
    <w:rsid w:val="00357343"/>
    <w:rsid w:val="00357E19"/>
    <w:rsid w:val="00357EEA"/>
    <w:rsid w:val="00361F40"/>
    <w:rsid w:val="003627A6"/>
    <w:rsid w:val="003639E8"/>
    <w:rsid w:val="00363C1A"/>
    <w:rsid w:val="003640AF"/>
    <w:rsid w:val="003654AC"/>
    <w:rsid w:val="00366A66"/>
    <w:rsid w:val="00366CE8"/>
    <w:rsid w:val="00367B0B"/>
    <w:rsid w:val="00367DFE"/>
    <w:rsid w:val="0037147A"/>
    <w:rsid w:val="003716BE"/>
    <w:rsid w:val="00371BD7"/>
    <w:rsid w:val="00372436"/>
    <w:rsid w:val="003729A0"/>
    <w:rsid w:val="0037322A"/>
    <w:rsid w:val="00375CCC"/>
    <w:rsid w:val="00377BE4"/>
    <w:rsid w:val="00377DBC"/>
    <w:rsid w:val="00380C01"/>
    <w:rsid w:val="00381C00"/>
    <w:rsid w:val="00381DB6"/>
    <w:rsid w:val="0038294A"/>
    <w:rsid w:val="0038307A"/>
    <w:rsid w:val="003834FF"/>
    <w:rsid w:val="00383982"/>
    <w:rsid w:val="00384574"/>
    <w:rsid w:val="00385019"/>
    <w:rsid w:val="00386D6B"/>
    <w:rsid w:val="00387215"/>
    <w:rsid w:val="00387DFD"/>
    <w:rsid w:val="00387F4D"/>
    <w:rsid w:val="0039004D"/>
    <w:rsid w:val="003904D1"/>
    <w:rsid w:val="00390678"/>
    <w:rsid w:val="0039145F"/>
    <w:rsid w:val="00391DF6"/>
    <w:rsid w:val="003921CD"/>
    <w:rsid w:val="00394E2E"/>
    <w:rsid w:val="00395DFB"/>
    <w:rsid w:val="0039620A"/>
    <w:rsid w:val="00397BEB"/>
    <w:rsid w:val="003A08F9"/>
    <w:rsid w:val="003A127B"/>
    <w:rsid w:val="003A1BD9"/>
    <w:rsid w:val="003A1F01"/>
    <w:rsid w:val="003A2357"/>
    <w:rsid w:val="003A43A1"/>
    <w:rsid w:val="003A4DA9"/>
    <w:rsid w:val="003A4EBD"/>
    <w:rsid w:val="003A596D"/>
    <w:rsid w:val="003A5DAC"/>
    <w:rsid w:val="003A6A8D"/>
    <w:rsid w:val="003A7329"/>
    <w:rsid w:val="003A7FD4"/>
    <w:rsid w:val="003B098F"/>
    <w:rsid w:val="003B1416"/>
    <w:rsid w:val="003B24CC"/>
    <w:rsid w:val="003B28B9"/>
    <w:rsid w:val="003B36BE"/>
    <w:rsid w:val="003B3FBB"/>
    <w:rsid w:val="003B43B0"/>
    <w:rsid w:val="003B4656"/>
    <w:rsid w:val="003B5AB3"/>
    <w:rsid w:val="003B622A"/>
    <w:rsid w:val="003B669A"/>
    <w:rsid w:val="003C1F1F"/>
    <w:rsid w:val="003C2A4D"/>
    <w:rsid w:val="003C2F4F"/>
    <w:rsid w:val="003C4A4B"/>
    <w:rsid w:val="003C50E6"/>
    <w:rsid w:val="003C528D"/>
    <w:rsid w:val="003C62D0"/>
    <w:rsid w:val="003C66E2"/>
    <w:rsid w:val="003C68C5"/>
    <w:rsid w:val="003C6BF9"/>
    <w:rsid w:val="003C73EE"/>
    <w:rsid w:val="003C770F"/>
    <w:rsid w:val="003D08A7"/>
    <w:rsid w:val="003D0D7A"/>
    <w:rsid w:val="003D1060"/>
    <w:rsid w:val="003D1E0B"/>
    <w:rsid w:val="003D3ABE"/>
    <w:rsid w:val="003D4AA8"/>
    <w:rsid w:val="003D5F66"/>
    <w:rsid w:val="003D600D"/>
    <w:rsid w:val="003D636E"/>
    <w:rsid w:val="003D72ED"/>
    <w:rsid w:val="003E06AE"/>
    <w:rsid w:val="003E12D6"/>
    <w:rsid w:val="003E1456"/>
    <w:rsid w:val="003E16F0"/>
    <w:rsid w:val="003E1AB2"/>
    <w:rsid w:val="003E2B0E"/>
    <w:rsid w:val="003E3540"/>
    <w:rsid w:val="003E3651"/>
    <w:rsid w:val="003E370A"/>
    <w:rsid w:val="003E3840"/>
    <w:rsid w:val="003E43CC"/>
    <w:rsid w:val="003E442F"/>
    <w:rsid w:val="003E496F"/>
    <w:rsid w:val="003E49B6"/>
    <w:rsid w:val="003E4D6E"/>
    <w:rsid w:val="003E6D05"/>
    <w:rsid w:val="003E7323"/>
    <w:rsid w:val="003F0ADF"/>
    <w:rsid w:val="003F174F"/>
    <w:rsid w:val="003F1E19"/>
    <w:rsid w:val="003F1EF5"/>
    <w:rsid w:val="003F2FB2"/>
    <w:rsid w:val="003F33E1"/>
    <w:rsid w:val="003F3807"/>
    <w:rsid w:val="003F44A5"/>
    <w:rsid w:val="003F4F0B"/>
    <w:rsid w:val="003F68D2"/>
    <w:rsid w:val="00400ABF"/>
    <w:rsid w:val="00403B7D"/>
    <w:rsid w:val="0040414E"/>
    <w:rsid w:val="00404151"/>
    <w:rsid w:val="00404DDF"/>
    <w:rsid w:val="00405127"/>
    <w:rsid w:val="004056B0"/>
    <w:rsid w:val="00406AD8"/>
    <w:rsid w:val="004104CE"/>
    <w:rsid w:val="00412DD8"/>
    <w:rsid w:val="0041336D"/>
    <w:rsid w:val="004140BD"/>
    <w:rsid w:val="0041622F"/>
    <w:rsid w:val="004170C9"/>
    <w:rsid w:val="004232D0"/>
    <w:rsid w:val="0042382A"/>
    <w:rsid w:val="00425B6B"/>
    <w:rsid w:val="0043237D"/>
    <w:rsid w:val="0043266D"/>
    <w:rsid w:val="004337D3"/>
    <w:rsid w:val="00434E26"/>
    <w:rsid w:val="00434F6C"/>
    <w:rsid w:val="00435116"/>
    <w:rsid w:val="0043698C"/>
    <w:rsid w:val="00437362"/>
    <w:rsid w:val="004405E8"/>
    <w:rsid w:val="00440D08"/>
    <w:rsid w:val="00441B42"/>
    <w:rsid w:val="00441C77"/>
    <w:rsid w:val="00442868"/>
    <w:rsid w:val="00444770"/>
    <w:rsid w:val="00446CBD"/>
    <w:rsid w:val="00447880"/>
    <w:rsid w:val="004478CB"/>
    <w:rsid w:val="00447DF5"/>
    <w:rsid w:val="00452849"/>
    <w:rsid w:val="00452AB0"/>
    <w:rsid w:val="00455595"/>
    <w:rsid w:val="00455CD5"/>
    <w:rsid w:val="00455F17"/>
    <w:rsid w:val="00455F8B"/>
    <w:rsid w:val="004561CA"/>
    <w:rsid w:val="00457DDE"/>
    <w:rsid w:val="004609CB"/>
    <w:rsid w:val="00460C9D"/>
    <w:rsid w:val="004619D9"/>
    <w:rsid w:val="00463454"/>
    <w:rsid w:val="004643A5"/>
    <w:rsid w:val="00464B70"/>
    <w:rsid w:val="00465438"/>
    <w:rsid w:val="00466037"/>
    <w:rsid w:val="004666CA"/>
    <w:rsid w:val="00470004"/>
    <w:rsid w:val="004713C6"/>
    <w:rsid w:val="00471775"/>
    <w:rsid w:val="00471A78"/>
    <w:rsid w:val="00472597"/>
    <w:rsid w:val="00472787"/>
    <w:rsid w:val="00474A6E"/>
    <w:rsid w:val="00474B3C"/>
    <w:rsid w:val="00475083"/>
    <w:rsid w:val="00475ED3"/>
    <w:rsid w:val="00480046"/>
    <w:rsid w:val="004802DA"/>
    <w:rsid w:val="004822CA"/>
    <w:rsid w:val="00482EFD"/>
    <w:rsid w:val="00484959"/>
    <w:rsid w:val="00484F8E"/>
    <w:rsid w:val="00484FEF"/>
    <w:rsid w:val="00485159"/>
    <w:rsid w:val="0048614A"/>
    <w:rsid w:val="0048616C"/>
    <w:rsid w:val="004865E8"/>
    <w:rsid w:val="00491144"/>
    <w:rsid w:val="00491466"/>
    <w:rsid w:val="00491A38"/>
    <w:rsid w:val="00491B2F"/>
    <w:rsid w:val="00491FB0"/>
    <w:rsid w:val="00492606"/>
    <w:rsid w:val="0049348F"/>
    <w:rsid w:val="0049427B"/>
    <w:rsid w:val="00497084"/>
    <w:rsid w:val="00497673"/>
    <w:rsid w:val="00497A83"/>
    <w:rsid w:val="00497D7F"/>
    <w:rsid w:val="004A155F"/>
    <w:rsid w:val="004A1A4D"/>
    <w:rsid w:val="004A1B3A"/>
    <w:rsid w:val="004A3C9C"/>
    <w:rsid w:val="004A49E1"/>
    <w:rsid w:val="004A5724"/>
    <w:rsid w:val="004A5ACC"/>
    <w:rsid w:val="004A70DF"/>
    <w:rsid w:val="004A7A89"/>
    <w:rsid w:val="004B1109"/>
    <w:rsid w:val="004B1960"/>
    <w:rsid w:val="004B3844"/>
    <w:rsid w:val="004B4342"/>
    <w:rsid w:val="004B445D"/>
    <w:rsid w:val="004B458F"/>
    <w:rsid w:val="004B4A6B"/>
    <w:rsid w:val="004C2917"/>
    <w:rsid w:val="004C487E"/>
    <w:rsid w:val="004C49C8"/>
    <w:rsid w:val="004C4E70"/>
    <w:rsid w:val="004C4E72"/>
    <w:rsid w:val="004C523E"/>
    <w:rsid w:val="004C57BE"/>
    <w:rsid w:val="004C5F8A"/>
    <w:rsid w:val="004C635C"/>
    <w:rsid w:val="004C6727"/>
    <w:rsid w:val="004C7090"/>
    <w:rsid w:val="004D1E13"/>
    <w:rsid w:val="004D29B6"/>
    <w:rsid w:val="004D322D"/>
    <w:rsid w:val="004D328F"/>
    <w:rsid w:val="004D3770"/>
    <w:rsid w:val="004D48F7"/>
    <w:rsid w:val="004D4951"/>
    <w:rsid w:val="004D5DF1"/>
    <w:rsid w:val="004D793F"/>
    <w:rsid w:val="004E0A05"/>
    <w:rsid w:val="004E0E3B"/>
    <w:rsid w:val="004E1EF6"/>
    <w:rsid w:val="004E29CC"/>
    <w:rsid w:val="004E2D5D"/>
    <w:rsid w:val="004E35E8"/>
    <w:rsid w:val="004E69D6"/>
    <w:rsid w:val="004E6D7B"/>
    <w:rsid w:val="004E7DDE"/>
    <w:rsid w:val="004F2812"/>
    <w:rsid w:val="004F2FB2"/>
    <w:rsid w:val="004F3743"/>
    <w:rsid w:val="004F3A07"/>
    <w:rsid w:val="004F3E71"/>
    <w:rsid w:val="004F77AB"/>
    <w:rsid w:val="004F7EBB"/>
    <w:rsid w:val="00500E18"/>
    <w:rsid w:val="00501453"/>
    <w:rsid w:val="0050248F"/>
    <w:rsid w:val="005031DE"/>
    <w:rsid w:val="00504101"/>
    <w:rsid w:val="0050553F"/>
    <w:rsid w:val="00506278"/>
    <w:rsid w:val="00507326"/>
    <w:rsid w:val="0051015F"/>
    <w:rsid w:val="00511AEC"/>
    <w:rsid w:val="00511B1F"/>
    <w:rsid w:val="00511BC7"/>
    <w:rsid w:val="00511D00"/>
    <w:rsid w:val="00512357"/>
    <w:rsid w:val="00512C66"/>
    <w:rsid w:val="00512D8C"/>
    <w:rsid w:val="00512FBD"/>
    <w:rsid w:val="00513773"/>
    <w:rsid w:val="005137C2"/>
    <w:rsid w:val="00513A06"/>
    <w:rsid w:val="00513BAB"/>
    <w:rsid w:val="0051533C"/>
    <w:rsid w:val="005159EE"/>
    <w:rsid w:val="005162BE"/>
    <w:rsid w:val="005166F5"/>
    <w:rsid w:val="0051740C"/>
    <w:rsid w:val="0051751F"/>
    <w:rsid w:val="00520AEF"/>
    <w:rsid w:val="00520F99"/>
    <w:rsid w:val="00522196"/>
    <w:rsid w:val="005226CC"/>
    <w:rsid w:val="005246A6"/>
    <w:rsid w:val="00524C17"/>
    <w:rsid w:val="005251B1"/>
    <w:rsid w:val="00525DA3"/>
    <w:rsid w:val="00526973"/>
    <w:rsid w:val="00526A69"/>
    <w:rsid w:val="00526CB7"/>
    <w:rsid w:val="00527657"/>
    <w:rsid w:val="00527CE1"/>
    <w:rsid w:val="00530779"/>
    <w:rsid w:val="0053343A"/>
    <w:rsid w:val="005334E6"/>
    <w:rsid w:val="0053472E"/>
    <w:rsid w:val="005348AC"/>
    <w:rsid w:val="00535F1B"/>
    <w:rsid w:val="00536918"/>
    <w:rsid w:val="0053715F"/>
    <w:rsid w:val="005371A8"/>
    <w:rsid w:val="00537CA0"/>
    <w:rsid w:val="00537FC2"/>
    <w:rsid w:val="00540907"/>
    <w:rsid w:val="00540DAD"/>
    <w:rsid w:val="00541316"/>
    <w:rsid w:val="005425AF"/>
    <w:rsid w:val="00542ABE"/>
    <w:rsid w:val="00543183"/>
    <w:rsid w:val="005441EE"/>
    <w:rsid w:val="0054485A"/>
    <w:rsid w:val="00545A35"/>
    <w:rsid w:val="00545EC5"/>
    <w:rsid w:val="005461AB"/>
    <w:rsid w:val="00546446"/>
    <w:rsid w:val="00553B7C"/>
    <w:rsid w:val="005551E7"/>
    <w:rsid w:val="00555200"/>
    <w:rsid w:val="0055624F"/>
    <w:rsid w:val="0055748D"/>
    <w:rsid w:val="005578B4"/>
    <w:rsid w:val="005601EB"/>
    <w:rsid w:val="0056143B"/>
    <w:rsid w:val="00562BAF"/>
    <w:rsid w:val="00562C76"/>
    <w:rsid w:val="00563233"/>
    <w:rsid w:val="00563972"/>
    <w:rsid w:val="00563A11"/>
    <w:rsid w:val="005644D5"/>
    <w:rsid w:val="00564AD7"/>
    <w:rsid w:val="00564D48"/>
    <w:rsid w:val="00565B1F"/>
    <w:rsid w:val="005662CE"/>
    <w:rsid w:val="005667F9"/>
    <w:rsid w:val="00567246"/>
    <w:rsid w:val="00567665"/>
    <w:rsid w:val="0057006A"/>
    <w:rsid w:val="00570079"/>
    <w:rsid w:val="005705B8"/>
    <w:rsid w:val="00570713"/>
    <w:rsid w:val="00570A1F"/>
    <w:rsid w:val="00572EF6"/>
    <w:rsid w:val="005746B4"/>
    <w:rsid w:val="0057475A"/>
    <w:rsid w:val="00574E15"/>
    <w:rsid w:val="005757AB"/>
    <w:rsid w:val="00576962"/>
    <w:rsid w:val="00577248"/>
    <w:rsid w:val="005775AF"/>
    <w:rsid w:val="00577B59"/>
    <w:rsid w:val="00577EB4"/>
    <w:rsid w:val="00580697"/>
    <w:rsid w:val="00580C5A"/>
    <w:rsid w:val="00580E6B"/>
    <w:rsid w:val="00581904"/>
    <w:rsid w:val="00581BC8"/>
    <w:rsid w:val="00581DFF"/>
    <w:rsid w:val="00582188"/>
    <w:rsid w:val="00583626"/>
    <w:rsid w:val="005838E2"/>
    <w:rsid w:val="00583AB6"/>
    <w:rsid w:val="00584143"/>
    <w:rsid w:val="00584309"/>
    <w:rsid w:val="005850FA"/>
    <w:rsid w:val="005851F9"/>
    <w:rsid w:val="00585340"/>
    <w:rsid w:val="0058566C"/>
    <w:rsid w:val="0058595F"/>
    <w:rsid w:val="00585EE8"/>
    <w:rsid w:val="00586D05"/>
    <w:rsid w:val="00587121"/>
    <w:rsid w:val="00587D17"/>
    <w:rsid w:val="0059018B"/>
    <w:rsid w:val="005913BB"/>
    <w:rsid w:val="0059293D"/>
    <w:rsid w:val="00592A9D"/>
    <w:rsid w:val="00592EAD"/>
    <w:rsid w:val="005942DA"/>
    <w:rsid w:val="00594F8B"/>
    <w:rsid w:val="005958C7"/>
    <w:rsid w:val="005959B9"/>
    <w:rsid w:val="00597667"/>
    <w:rsid w:val="00597D59"/>
    <w:rsid w:val="005A1341"/>
    <w:rsid w:val="005A28DA"/>
    <w:rsid w:val="005A3949"/>
    <w:rsid w:val="005A55C7"/>
    <w:rsid w:val="005B0510"/>
    <w:rsid w:val="005B0F42"/>
    <w:rsid w:val="005B2BFB"/>
    <w:rsid w:val="005B4234"/>
    <w:rsid w:val="005B4F05"/>
    <w:rsid w:val="005B7A5B"/>
    <w:rsid w:val="005C03D9"/>
    <w:rsid w:val="005C2769"/>
    <w:rsid w:val="005C2AD7"/>
    <w:rsid w:val="005C2F23"/>
    <w:rsid w:val="005C371D"/>
    <w:rsid w:val="005C3D27"/>
    <w:rsid w:val="005C4F33"/>
    <w:rsid w:val="005C5354"/>
    <w:rsid w:val="005C5BB6"/>
    <w:rsid w:val="005C6CD2"/>
    <w:rsid w:val="005C6D66"/>
    <w:rsid w:val="005C79C6"/>
    <w:rsid w:val="005D08E6"/>
    <w:rsid w:val="005D26B0"/>
    <w:rsid w:val="005D280E"/>
    <w:rsid w:val="005D3551"/>
    <w:rsid w:val="005D3BF5"/>
    <w:rsid w:val="005D459F"/>
    <w:rsid w:val="005D49CF"/>
    <w:rsid w:val="005D4E2E"/>
    <w:rsid w:val="005D5D46"/>
    <w:rsid w:val="005D7702"/>
    <w:rsid w:val="005D7F2C"/>
    <w:rsid w:val="005E053D"/>
    <w:rsid w:val="005E0658"/>
    <w:rsid w:val="005E09B5"/>
    <w:rsid w:val="005E2EDA"/>
    <w:rsid w:val="005E3A81"/>
    <w:rsid w:val="005E3FFA"/>
    <w:rsid w:val="005E57DB"/>
    <w:rsid w:val="005E5E0A"/>
    <w:rsid w:val="005E6A80"/>
    <w:rsid w:val="005E70D2"/>
    <w:rsid w:val="005E72A1"/>
    <w:rsid w:val="005E7BE6"/>
    <w:rsid w:val="005F0E39"/>
    <w:rsid w:val="005F12D3"/>
    <w:rsid w:val="005F2E48"/>
    <w:rsid w:val="005F30B2"/>
    <w:rsid w:val="005F33A1"/>
    <w:rsid w:val="005F47CF"/>
    <w:rsid w:val="005F4851"/>
    <w:rsid w:val="005F6133"/>
    <w:rsid w:val="005F6362"/>
    <w:rsid w:val="005F69BF"/>
    <w:rsid w:val="005F7149"/>
    <w:rsid w:val="005F71D5"/>
    <w:rsid w:val="005F7371"/>
    <w:rsid w:val="005F7740"/>
    <w:rsid w:val="006013D7"/>
    <w:rsid w:val="00601979"/>
    <w:rsid w:val="00602718"/>
    <w:rsid w:val="00602EAA"/>
    <w:rsid w:val="0060301F"/>
    <w:rsid w:val="00603FDA"/>
    <w:rsid w:val="0060448C"/>
    <w:rsid w:val="00604628"/>
    <w:rsid w:val="00604D24"/>
    <w:rsid w:val="006052F3"/>
    <w:rsid w:val="0060648B"/>
    <w:rsid w:val="006068A1"/>
    <w:rsid w:val="006076EB"/>
    <w:rsid w:val="00610184"/>
    <w:rsid w:val="00610BB7"/>
    <w:rsid w:val="0061140A"/>
    <w:rsid w:val="006115A7"/>
    <w:rsid w:val="00611B08"/>
    <w:rsid w:val="00611B1D"/>
    <w:rsid w:val="00612F1D"/>
    <w:rsid w:val="00613413"/>
    <w:rsid w:val="0061362F"/>
    <w:rsid w:val="006151A3"/>
    <w:rsid w:val="0061562F"/>
    <w:rsid w:val="006159BC"/>
    <w:rsid w:val="00615EF6"/>
    <w:rsid w:val="006175BD"/>
    <w:rsid w:val="00617D29"/>
    <w:rsid w:val="0062091B"/>
    <w:rsid w:val="00621295"/>
    <w:rsid w:val="0062175C"/>
    <w:rsid w:val="006221BF"/>
    <w:rsid w:val="00622C70"/>
    <w:rsid w:val="00622F9F"/>
    <w:rsid w:val="00623F8E"/>
    <w:rsid w:val="00623F94"/>
    <w:rsid w:val="00625E53"/>
    <w:rsid w:val="00626045"/>
    <w:rsid w:val="00627184"/>
    <w:rsid w:val="006304A4"/>
    <w:rsid w:val="006313E4"/>
    <w:rsid w:val="00632C3A"/>
    <w:rsid w:val="006330F4"/>
    <w:rsid w:val="0063480D"/>
    <w:rsid w:val="00635189"/>
    <w:rsid w:val="0063558A"/>
    <w:rsid w:val="00636364"/>
    <w:rsid w:val="00641A09"/>
    <w:rsid w:val="0064230D"/>
    <w:rsid w:val="00642B9D"/>
    <w:rsid w:val="00643AB7"/>
    <w:rsid w:val="006443D3"/>
    <w:rsid w:val="00644D81"/>
    <w:rsid w:val="0064502B"/>
    <w:rsid w:val="006455C2"/>
    <w:rsid w:val="00645D65"/>
    <w:rsid w:val="006461C8"/>
    <w:rsid w:val="00646C3D"/>
    <w:rsid w:val="00647595"/>
    <w:rsid w:val="006504A1"/>
    <w:rsid w:val="00650931"/>
    <w:rsid w:val="00651026"/>
    <w:rsid w:val="00651B75"/>
    <w:rsid w:val="006520BA"/>
    <w:rsid w:val="0065213B"/>
    <w:rsid w:val="006524D4"/>
    <w:rsid w:val="00653D4D"/>
    <w:rsid w:val="006552DB"/>
    <w:rsid w:val="0065555A"/>
    <w:rsid w:val="006563A7"/>
    <w:rsid w:val="00660FCE"/>
    <w:rsid w:val="00663595"/>
    <w:rsid w:val="00663870"/>
    <w:rsid w:val="006646C9"/>
    <w:rsid w:val="006652E0"/>
    <w:rsid w:val="0066750E"/>
    <w:rsid w:val="00667ADB"/>
    <w:rsid w:val="00672478"/>
    <w:rsid w:val="0067328D"/>
    <w:rsid w:val="006739AF"/>
    <w:rsid w:val="0067426F"/>
    <w:rsid w:val="0068069F"/>
    <w:rsid w:val="00681A5C"/>
    <w:rsid w:val="00682896"/>
    <w:rsid w:val="00683BA0"/>
    <w:rsid w:val="006843E6"/>
    <w:rsid w:val="0068469A"/>
    <w:rsid w:val="00686859"/>
    <w:rsid w:val="00687384"/>
    <w:rsid w:val="00692BF0"/>
    <w:rsid w:val="00692F0A"/>
    <w:rsid w:val="0069360D"/>
    <w:rsid w:val="00693E5C"/>
    <w:rsid w:val="006950B9"/>
    <w:rsid w:val="00695DEF"/>
    <w:rsid w:val="00696416"/>
    <w:rsid w:val="0069731F"/>
    <w:rsid w:val="0069764D"/>
    <w:rsid w:val="006A0543"/>
    <w:rsid w:val="006A0CB2"/>
    <w:rsid w:val="006A1478"/>
    <w:rsid w:val="006A1762"/>
    <w:rsid w:val="006A2FA7"/>
    <w:rsid w:val="006A4FC1"/>
    <w:rsid w:val="006A53CE"/>
    <w:rsid w:val="006A5FC0"/>
    <w:rsid w:val="006A6D4B"/>
    <w:rsid w:val="006A73E1"/>
    <w:rsid w:val="006A77A9"/>
    <w:rsid w:val="006A78E2"/>
    <w:rsid w:val="006A7C8E"/>
    <w:rsid w:val="006A7D1B"/>
    <w:rsid w:val="006B17C4"/>
    <w:rsid w:val="006B1B71"/>
    <w:rsid w:val="006B215B"/>
    <w:rsid w:val="006B3514"/>
    <w:rsid w:val="006B38A7"/>
    <w:rsid w:val="006B514A"/>
    <w:rsid w:val="006C0840"/>
    <w:rsid w:val="006C0A39"/>
    <w:rsid w:val="006C1568"/>
    <w:rsid w:val="006C15A3"/>
    <w:rsid w:val="006C2391"/>
    <w:rsid w:val="006C2D7F"/>
    <w:rsid w:val="006C3BA5"/>
    <w:rsid w:val="006C3C06"/>
    <w:rsid w:val="006C4C82"/>
    <w:rsid w:val="006C51D3"/>
    <w:rsid w:val="006C522B"/>
    <w:rsid w:val="006C5CC4"/>
    <w:rsid w:val="006C6318"/>
    <w:rsid w:val="006C6F6B"/>
    <w:rsid w:val="006C7782"/>
    <w:rsid w:val="006C7B5C"/>
    <w:rsid w:val="006C7BB6"/>
    <w:rsid w:val="006D0B36"/>
    <w:rsid w:val="006D1DB8"/>
    <w:rsid w:val="006D2137"/>
    <w:rsid w:val="006D25A5"/>
    <w:rsid w:val="006D36A8"/>
    <w:rsid w:val="006D3783"/>
    <w:rsid w:val="006D4232"/>
    <w:rsid w:val="006D57E1"/>
    <w:rsid w:val="006D60B3"/>
    <w:rsid w:val="006D6944"/>
    <w:rsid w:val="006E10BA"/>
    <w:rsid w:val="006E179F"/>
    <w:rsid w:val="006E30D4"/>
    <w:rsid w:val="006E5F87"/>
    <w:rsid w:val="006E689F"/>
    <w:rsid w:val="006E6BDE"/>
    <w:rsid w:val="006E6FB2"/>
    <w:rsid w:val="006E7066"/>
    <w:rsid w:val="006E7A60"/>
    <w:rsid w:val="006F08B5"/>
    <w:rsid w:val="006F09BC"/>
    <w:rsid w:val="006F23D4"/>
    <w:rsid w:val="006F2990"/>
    <w:rsid w:val="006F30C9"/>
    <w:rsid w:val="006F3287"/>
    <w:rsid w:val="006F38B8"/>
    <w:rsid w:val="006F5B31"/>
    <w:rsid w:val="006F6706"/>
    <w:rsid w:val="006F6925"/>
    <w:rsid w:val="00701A7A"/>
    <w:rsid w:val="00702048"/>
    <w:rsid w:val="00702090"/>
    <w:rsid w:val="00703A6B"/>
    <w:rsid w:val="00703D9B"/>
    <w:rsid w:val="00704A22"/>
    <w:rsid w:val="00704C10"/>
    <w:rsid w:val="00704D9B"/>
    <w:rsid w:val="0070645D"/>
    <w:rsid w:val="0070671F"/>
    <w:rsid w:val="0071114C"/>
    <w:rsid w:val="0071118C"/>
    <w:rsid w:val="007111D9"/>
    <w:rsid w:val="0071128C"/>
    <w:rsid w:val="0071197F"/>
    <w:rsid w:val="00715DA5"/>
    <w:rsid w:val="00715EDE"/>
    <w:rsid w:val="00715EE2"/>
    <w:rsid w:val="007166CF"/>
    <w:rsid w:val="00716D70"/>
    <w:rsid w:val="00720105"/>
    <w:rsid w:val="00721C1E"/>
    <w:rsid w:val="00722650"/>
    <w:rsid w:val="007227EB"/>
    <w:rsid w:val="00722B7D"/>
    <w:rsid w:val="00722BC5"/>
    <w:rsid w:val="00722F33"/>
    <w:rsid w:val="0072481F"/>
    <w:rsid w:val="00724BD4"/>
    <w:rsid w:val="007254FA"/>
    <w:rsid w:val="007261A9"/>
    <w:rsid w:val="0072623A"/>
    <w:rsid w:val="00726A14"/>
    <w:rsid w:val="00726F01"/>
    <w:rsid w:val="00727ABF"/>
    <w:rsid w:val="00727C83"/>
    <w:rsid w:val="00727D14"/>
    <w:rsid w:val="00730D90"/>
    <w:rsid w:val="00731B58"/>
    <w:rsid w:val="00731CE1"/>
    <w:rsid w:val="00731E86"/>
    <w:rsid w:val="00732145"/>
    <w:rsid w:val="007324CC"/>
    <w:rsid w:val="007331ED"/>
    <w:rsid w:val="00733F68"/>
    <w:rsid w:val="00733FC2"/>
    <w:rsid w:val="00734B59"/>
    <w:rsid w:val="00734D74"/>
    <w:rsid w:val="00735136"/>
    <w:rsid w:val="00735A89"/>
    <w:rsid w:val="00736275"/>
    <w:rsid w:val="007369B1"/>
    <w:rsid w:val="00736A5F"/>
    <w:rsid w:val="00736EE7"/>
    <w:rsid w:val="0073701D"/>
    <w:rsid w:val="0073709D"/>
    <w:rsid w:val="0073744D"/>
    <w:rsid w:val="00737729"/>
    <w:rsid w:val="00737889"/>
    <w:rsid w:val="00737ACF"/>
    <w:rsid w:val="00740F98"/>
    <w:rsid w:val="00741300"/>
    <w:rsid w:val="00743B06"/>
    <w:rsid w:val="00744979"/>
    <w:rsid w:val="0074556D"/>
    <w:rsid w:val="00745E62"/>
    <w:rsid w:val="00746808"/>
    <w:rsid w:val="00746999"/>
    <w:rsid w:val="0074793D"/>
    <w:rsid w:val="00747B22"/>
    <w:rsid w:val="00747C16"/>
    <w:rsid w:val="00747EE6"/>
    <w:rsid w:val="00750440"/>
    <w:rsid w:val="00750B08"/>
    <w:rsid w:val="00751587"/>
    <w:rsid w:val="007526CD"/>
    <w:rsid w:val="00752CF2"/>
    <w:rsid w:val="00753E3D"/>
    <w:rsid w:val="00753E9F"/>
    <w:rsid w:val="00754F2D"/>
    <w:rsid w:val="00754F7E"/>
    <w:rsid w:val="00754FD2"/>
    <w:rsid w:val="00755AAC"/>
    <w:rsid w:val="00755D8F"/>
    <w:rsid w:val="00760556"/>
    <w:rsid w:val="00761FC9"/>
    <w:rsid w:val="007625AF"/>
    <w:rsid w:val="00762818"/>
    <w:rsid w:val="007628A4"/>
    <w:rsid w:val="00762A4A"/>
    <w:rsid w:val="0076324A"/>
    <w:rsid w:val="007642BC"/>
    <w:rsid w:val="007644F0"/>
    <w:rsid w:val="007655D1"/>
    <w:rsid w:val="007660AF"/>
    <w:rsid w:val="00770FFB"/>
    <w:rsid w:val="00772FC3"/>
    <w:rsid w:val="0077419E"/>
    <w:rsid w:val="00777AB9"/>
    <w:rsid w:val="00777C09"/>
    <w:rsid w:val="00777FEE"/>
    <w:rsid w:val="00780107"/>
    <w:rsid w:val="0078139A"/>
    <w:rsid w:val="00782639"/>
    <w:rsid w:val="00782A81"/>
    <w:rsid w:val="00782CA6"/>
    <w:rsid w:val="00782FE9"/>
    <w:rsid w:val="007831DB"/>
    <w:rsid w:val="00783CD1"/>
    <w:rsid w:val="007849A3"/>
    <w:rsid w:val="00784E30"/>
    <w:rsid w:val="00785D90"/>
    <w:rsid w:val="00786352"/>
    <w:rsid w:val="00787741"/>
    <w:rsid w:val="00787B4F"/>
    <w:rsid w:val="00787BA4"/>
    <w:rsid w:val="0079093A"/>
    <w:rsid w:val="00791298"/>
    <w:rsid w:val="0079374B"/>
    <w:rsid w:val="007947F4"/>
    <w:rsid w:val="00795832"/>
    <w:rsid w:val="00795AEB"/>
    <w:rsid w:val="007964A8"/>
    <w:rsid w:val="00796B69"/>
    <w:rsid w:val="00796D08"/>
    <w:rsid w:val="007A0EFA"/>
    <w:rsid w:val="007A17A6"/>
    <w:rsid w:val="007A2C47"/>
    <w:rsid w:val="007A2D01"/>
    <w:rsid w:val="007A4465"/>
    <w:rsid w:val="007A4B13"/>
    <w:rsid w:val="007A5D2D"/>
    <w:rsid w:val="007A6DD7"/>
    <w:rsid w:val="007A6FF7"/>
    <w:rsid w:val="007A72B4"/>
    <w:rsid w:val="007B0058"/>
    <w:rsid w:val="007B0EA3"/>
    <w:rsid w:val="007B23FD"/>
    <w:rsid w:val="007B2F60"/>
    <w:rsid w:val="007B3339"/>
    <w:rsid w:val="007B37FA"/>
    <w:rsid w:val="007B3DD4"/>
    <w:rsid w:val="007B410C"/>
    <w:rsid w:val="007B42D1"/>
    <w:rsid w:val="007B42E5"/>
    <w:rsid w:val="007B495E"/>
    <w:rsid w:val="007B6A87"/>
    <w:rsid w:val="007B7FF0"/>
    <w:rsid w:val="007C0087"/>
    <w:rsid w:val="007C075A"/>
    <w:rsid w:val="007C114E"/>
    <w:rsid w:val="007C170D"/>
    <w:rsid w:val="007C2991"/>
    <w:rsid w:val="007C38A1"/>
    <w:rsid w:val="007C53A6"/>
    <w:rsid w:val="007C60EE"/>
    <w:rsid w:val="007C6361"/>
    <w:rsid w:val="007C71A2"/>
    <w:rsid w:val="007D119D"/>
    <w:rsid w:val="007D160B"/>
    <w:rsid w:val="007D3885"/>
    <w:rsid w:val="007D39B4"/>
    <w:rsid w:val="007D3DD5"/>
    <w:rsid w:val="007D4218"/>
    <w:rsid w:val="007D44C5"/>
    <w:rsid w:val="007D4B2D"/>
    <w:rsid w:val="007D6DE9"/>
    <w:rsid w:val="007D6EC9"/>
    <w:rsid w:val="007D7378"/>
    <w:rsid w:val="007D7392"/>
    <w:rsid w:val="007E06C2"/>
    <w:rsid w:val="007E220A"/>
    <w:rsid w:val="007E2D4F"/>
    <w:rsid w:val="007E455F"/>
    <w:rsid w:val="007E46BA"/>
    <w:rsid w:val="007E47F3"/>
    <w:rsid w:val="007E4980"/>
    <w:rsid w:val="007E5524"/>
    <w:rsid w:val="007E77DB"/>
    <w:rsid w:val="007F0BE3"/>
    <w:rsid w:val="007F0C09"/>
    <w:rsid w:val="007F0F93"/>
    <w:rsid w:val="007F3596"/>
    <w:rsid w:val="007F3E9B"/>
    <w:rsid w:val="007F48FB"/>
    <w:rsid w:val="007F5A62"/>
    <w:rsid w:val="007F5D56"/>
    <w:rsid w:val="007F62E0"/>
    <w:rsid w:val="007F66A9"/>
    <w:rsid w:val="007F72A1"/>
    <w:rsid w:val="007F73B8"/>
    <w:rsid w:val="00800181"/>
    <w:rsid w:val="0080148F"/>
    <w:rsid w:val="00801DC1"/>
    <w:rsid w:val="0080257F"/>
    <w:rsid w:val="00803826"/>
    <w:rsid w:val="0080431F"/>
    <w:rsid w:val="008043D2"/>
    <w:rsid w:val="008046BE"/>
    <w:rsid w:val="00805513"/>
    <w:rsid w:val="00805689"/>
    <w:rsid w:val="00805C21"/>
    <w:rsid w:val="00805E8B"/>
    <w:rsid w:val="0080683D"/>
    <w:rsid w:val="00807C30"/>
    <w:rsid w:val="00807CEE"/>
    <w:rsid w:val="008102E6"/>
    <w:rsid w:val="00810A53"/>
    <w:rsid w:val="00811F48"/>
    <w:rsid w:val="0081253E"/>
    <w:rsid w:val="00812CE4"/>
    <w:rsid w:val="008135C8"/>
    <w:rsid w:val="00814474"/>
    <w:rsid w:val="008146A5"/>
    <w:rsid w:val="00816427"/>
    <w:rsid w:val="008167A2"/>
    <w:rsid w:val="00816C34"/>
    <w:rsid w:val="00816D67"/>
    <w:rsid w:val="00817EA9"/>
    <w:rsid w:val="00821819"/>
    <w:rsid w:val="00822FD7"/>
    <w:rsid w:val="00825715"/>
    <w:rsid w:val="00826804"/>
    <w:rsid w:val="00830627"/>
    <w:rsid w:val="008308FA"/>
    <w:rsid w:val="008317C1"/>
    <w:rsid w:val="00832871"/>
    <w:rsid w:val="008339FD"/>
    <w:rsid w:val="00833C5C"/>
    <w:rsid w:val="008349C2"/>
    <w:rsid w:val="00834BC1"/>
    <w:rsid w:val="00836D44"/>
    <w:rsid w:val="00836FC5"/>
    <w:rsid w:val="008373A5"/>
    <w:rsid w:val="00837DC5"/>
    <w:rsid w:val="00840701"/>
    <w:rsid w:val="00841A9C"/>
    <w:rsid w:val="0084287E"/>
    <w:rsid w:val="00843408"/>
    <w:rsid w:val="00844277"/>
    <w:rsid w:val="0084538A"/>
    <w:rsid w:val="008453C4"/>
    <w:rsid w:val="0084547E"/>
    <w:rsid w:val="00845732"/>
    <w:rsid w:val="00847158"/>
    <w:rsid w:val="008475B4"/>
    <w:rsid w:val="00847EC5"/>
    <w:rsid w:val="0085047B"/>
    <w:rsid w:val="00850F11"/>
    <w:rsid w:val="00851468"/>
    <w:rsid w:val="00851B4C"/>
    <w:rsid w:val="00851BA8"/>
    <w:rsid w:val="008523FB"/>
    <w:rsid w:val="008524D4"/>
    <w:rsid w:val="00853264"/>
    <w:rsid w:val="008552E0"/>
    <w:rsid w:val="008564DF"/>
    <w:rsid w:val="00856639"/>
    <w:rsid w:val="00857B06"/>
    <w:rsid w:val="00857E6D"/>
    <w:rsid w:val="00860B5B"/>
    <w:rsid w:val="0086188C"/>
    <w:rsid w:val="00861D22"/>
    <w:rsid w:val="008638E2"/>
    <w:rsid w:val="00864EA0"/>
    <w:rsid w:val="008658A8"/>
    <w:rsid w:val="00866533"/>
    <w:rsid w:val="00866662"/>
    <w:rsid w:val="0086718B"/>
    <w:rsid w:val="00867343"/>
    <w:rsid w:val="00867EAE"/>
    <w:rsid w:val="00867FE2"/>
    <w:rsid w:val="00870548"/>
    <w:rsid w:val="00870722"/>
    <w:rsid w:val="00871257"/>
    <w:rsid w:val="008717F6"/>
    <w:rsid w:val="00871ACB"/>
    <w:rsid w:val="0087549B"/>
    <w:rsid w:val="00875D55"/>
    <w:rsid w:val="00875EDF"/>
    <w:rsid w:val="00876981"/>
    <w:rsid w:val="00876F30"/>
    <w:rsid w:val="0088044C"/>
    <w:rsid w:val="008812FB"/>
    <w:rsid w:val="00881451"/>
    <w:rsid w:val="008845B2"/>
    <w:rsid w:val="00885ADB"/>
    <w:rsid w:val="0088663A"/>
    <w:rsid w:val="00887B6C"/>
    <w:rsid w:val="00887E4A"/>
    <w:rsid w:val="00890403"/>
    <w:rsid w:val="00890685"/>
    <w:rsid w:val="008907A3"/>
    <w:rsid w:val="00890C57"/>
    <w:rsid w:val="00891B31"/>
    <w:rsid w:val="00891E8F"/>
    <w:rsid w:val="008933F6"/>
    <w:rsid w:val="00894B30"/>
    <w:rsid w:val="00895B8F"/>
    <w:rsid w:val="008A0210"/>
    <w:rsid w:val="008A25F4"/>
    <w:rsid w:val="008A38F8"/>
    <w:rsid w:val="008A3E0C"/>
    <w:rsid w:val="008A3F67"/>
    <w:rsid w:val="008A4539"/>
    <w:rsid w:val="008A6621"/>
    <w:rsid w:val="008A6D54"/>
    <w:rsid w:val="008A7092"/>
    <w:rsid w:val="008A743A"/>
    <w:rsid w:val="008A7730"/>
    <w:rsid w:val="008B0386"/>
    <w:rsid w:val="008B107B"/>
    <w:rsid w:val="008B151D"/>
    <w:rsid w:val="008B16DD"/>
    <w:rsid w:val="008B388A"/>
    <w:rsid w:val="008B517B"/>
    <w:rsid w:val="008B61BF"/>
    <w:rsid w:val="008B7AC7"/>
    <w:rsid w:val="008C04EF"/>
    <w:rsid w:val="008C15B0"/>
    <w:rsid w:val="008C17DF"/>
    <w:rsid w:val="008C20AC"/>
    <w:rsid w:val="008C2FB5"/>
    <w:rsid w:val="008C38C1"/>
    <w:rsid w:val="008C5A1C"/>
    <w:rsid w:val="008C5E29"/>
    <w:rsid w:val="008C68D8"/>
    <w:rsid w:val="008D230B"/>
    <w:rsid w:val="008D508C"/>
    <w:rsid w:val="008D513D"/>
    <w:rsid w:val="008D6259"/>
    <w:rsid w:val="008D78AE"/>
    <w:rsid w:val="008D79CB"/>
    <w:rsid w:val="008D7BA9"/>
    <w:rsid w:val="008E00C6"/>
    <w:rsid w:val="008E0DB0"/>
    <w:rsid w:val="008E11F1"/>
    <w:rsid w:val="008E1D42"/>
    <w:rsid w:val="008E1F40"/>
    <w:rsid w:val="008E32ED"/>
    <w:rsid w:val="008E3916"/>
    <w:rsid w:val="008E4E36"/>
    <w:rsid w:val="008E53C0"/>
    <w:rsid w:val="008E636A"/>
    <w:rsid w:val="008E7BDA"/>
    <w:rsid w:val="008E7D3C"/>
    <w:rsid w:val="008F08F1"/>
    <w:rsid w:val="008F0C0F"/>
    <w:rsid w:val="008F1BEF"/>
    <w:rsid w:val="008F2C9A"/>
    <w:rsid w:val="008F3176"/>
    <w:rsid w:val="008F368A"/>
    <w:rsid w:val="008F3C90"/>
    <w:rsid w:val="008F531E"/>
    <w:rsid w:val="008F590E"/>
    <w:rsid w:val="008F7552"/>
    <w:rsid w:val="00900FA6"/>
    <w:rsid w:val="0090146D"/>
    <w:rsid w:val="009026FD"/>
    <w:rsid w:val="00902909"/>
    <w:rsid w:val="00906195"/>
    <w:rsid w:val="009065E5"/>
    <w:rsid w:val="009068A1"/>
    <w:rsid w:val="00906E91"/>
    <w:rsid w:val="00906F39"/>
    <w:rsid w:val="0090711A"/>
    <w:rsid w:val="00910A48"/>
    <w:rsid w:val="00911084"/>
    <w:rsid w:val="0091120E"/>
    <w:rsid w:val="00911A2B"/>
    <w:rsid w:val="00913283"/>
    <w:rsid w:val="00914197"/>
    <w:rsid w:val="009147D1"/>
    <w:rsid w:val="00917AF1"/>
    <w:rsid w:val="00920BF6"/>
    <w:rsid w:val="00920C36"/>
    <w:rsid w:val="00921E47"/>
    <w:rsid w:val="00921EBD"/>
    <w:rsid w:val="00922698"/>
    <w:rsid w:val="00922DCA"/>
    <w:rsid w:val="00924F01"/>
    <w:rsid w:val="009251A8"/>
    <w:rsid w:val="00925608"/>
    <w:rsid w:val="00925F42"/>
    <w:rsid w:val="00926006"/>
    <w:rsid w:val="00926BE6"/>
    <w:rsid w:val="0093179D"/>
    <w:rsid w:val="00931DCE"/>
    <w:rsid w:val="00932C56"/>
    <w:rsid w:val="0093348D"/>
    <w:rsid w:val="0093386B"/>
    <w:rsid w:val="00933EF8"/>
    <w:rsid w:val="009341CB"/>
    <w:rsid w:val="0093485A"/>
    <w:rsid w:val="00934D7A"/>
    <w:rsid w:val="009355B1"/>
    <w:rsid w:val="00935D35"/>
    <w:rsid w:val="00936418"/>
    <w:rsid w:val="009400A3"/>
    <w:rsid w:val="009402C6"/>
    <w:rsid w:val="009423D4"/>
    <w:rsid w:val="00943756"/>
    <w:rsid w:val="00943C32"/>
    <w:rsid w:val="00944B0A"/>
    <w:rsid w:val="009451C1"/>
    <w:rsid w:val="00946C2F"/>
    <w:rsid w:val="0094728A"/>
    <w:rsid w:val="009505AE"/>
    <w:rsid w:val="00950FA5"/>
    <w:rsid w:val="009512EF"/>
    <w:rsid w:val="009517B1"/>
    <w:rsid w:val="00951A58"/>
    <w:rsid w:val="00951F92"/>
    <w:rsid w:val="00952169"/>
    <w:rsid w:val="00953E3A"/>
    <w:rsid w:val="009540FE"/>
    <w:rsid w:val="0095423A"/>
    <w:rsid w:val="00954455"/>
    <w:rsid w:val="0095448A"/>
    <w:rsid w:val="0095459C"/>
    <w:rsid w:val="0095790E"/>
    <w:rsid w:val="00957CBB"/>
    <w:rsid w:val="00957D90"/>
    <w:rsid w:val="009602BE"/>
    <w:rsid w:val="00960781"/>
    <w:rsid w:val="00961727"/>
    <w:rsid w:val="00961F89"/>
    <w:rsid w:val="0096220C"/>
    <w:rsid w:val="0096330B"/>
    <w:rsid w:val="0096336E"/>
    <w:rsid w:val="0096342C"/>
    <w:rsid w:val="00963E0D"/>
    <w:rsid w:val="0096423E"/>
    <w:rsid w:val="00964360"/>
    <w:rsid w:val="00965845"/>
    <w:rsid w:val="0096627E"/>
    <w:rsid w:val="009700B3"/>
    <w:rsid w:val="00971B42"/>
    <w:rsid w:val="00971FAC"/>
    <w:rsid w:val="00972CDC"/>
    <w:rsid w:val="00973CD7"/>
    <w:rsid w:val="00973ED5"/>
    <w:rsid w:val="00973FBF"/>
    <w:rsid w:val="00974A29"/>
    <w:rsid w:val="00974D26"/>
    <w:rsid w:val="0097514B"/>
    <w:rsid w:val="00975BFA"/>
    <w:rsid w:val="009762E9"/>
    <w:rsid w:val="0097747E"/>
    <w:rsid w:val="009777C1"/>
    <w:rsid w:val="00980909"/>
    <w:rsid w:val="009814F4"/>
    <w:rsid w:val="0098173B"/>
    <w:rsid w:val="00981D7E"/>
    <w:rsid w:val="009830D0"/>
    <w:rsid w:val="00983163"/>
    <w:rsid w:val="009832F2"/>
    <w:rsid w:val="00983480"/>
    <w:rsid w:val="009844D1"/>
    <w:rsid w:val="0098537F"/>
    <w:rsid w:val="00985447"/>
    <w:rsid w:val="00986B3F"/>
    <w:rsid w:val="009877A1"/>
    <w:rsid w:val="00987B47"/>
    <w:rsid w:val="009909A6"/>
    <w:rsid w:val="00991D9F"/>
    <w:rsid w:val="0099234B"/>
    <w:rsid w:val="00992AB3"/>
    <w:rsid w:val="009933A8"/>
    <w:rsid w:val="00996324"/>
    <w:rsid w:val="00996865"/>
    <w:rsid w:val="00996DD9"/>
    <w:rsid w:val="009978D3"/>
    <w:rsid w:val="00997F77"/>
    <w:rsid w:val="009A0F81"/>
    <w:rsid w:val="009A20A3"/>
    <w:rsid w:val="009A2265"/>
    <w:rsid w:val="009A38E1"/>
    <w:rsid w:val="009A3AEA"/>
    <w:rsid w:val="009A46EB"/>
    <w:rsid w:val="009A538D"/>
    <w:rsid w:val="009A5644"/>
    <w:rsid w:val="009A564C"/>
    <w:rsid w:val="009A604A"/>
    <w:rsid w:val="009A6856"/>
    <w:rsid w:val="009A6EC7"/>
    <w:rsid w:val="009B0B8C"/>
    <w:rsid w:val="009B1639"/>
    <w:rsid w:val="009B213B"/>
    <w:rsid w:val="009B2475"/>
    <w:rsid w:val="009B2D01"/>
    <w:rsid w:val="009B3A5A"/>
    <w:rsid w:val="009B57E1"/>
    <w:rsid w:val="009B7C29"/>
    <w:rsid w:val="009C03CE"/>
    <w:rsid w:val="009C0A7E"/>
    <w:rsid w:val="009C0E65"/>
    <w:rsid w:val="009C1DFE"/>
    <w:rsid w:val="009C2644"/>
    <w:rsid w:val="009C2883"/>
    <w:rsid w:val="009C2BC3"/>
    <w:rsid w:val="009C3B8C"/>
    <w:rsid w:val="009C449C"/>
    <w:rsid w:val="009C5260"/>
    <w:rsid w:val="009C5E15"/>
    <w:rsid w:val="009C600F"/>
    <w:rsid w:val="009D0899"/>
    <w:rsid w:val="009D0BDB"/>
    <w:rsid w:val="009D1EA5"/>
    <w:rsid w:val="009D2634"/>
    <w:rsid w:val="009D3704"/>
    <w:rsid w:val="009D3714"/>
    <w:rsid w:val="009D40BD"/>
    <w:rsid w:val="009D49C4"/>
    <w:rsid w:val="009D5019"/>
    <w:rsid w:val="009D62C6"/>
    <w:rsid w:val="009D744B"/>
    <w:rsid w:val="009D7BA5"/>
    <w:rsid w:val="009E0B70"/>
    <w:rsid w:val="009E0E09"/>
    <w:rsid w:val="009E14A7"/>
    <w:rsid w:val="009E153E"/>
    <w:rsid w:val="009E4136"/>
    <w:rsid w:val="009E47B7"/>
    <w:rsid w:val="009E4DB5"/>
    <w:rsid w:val="009E5D1D"/>
    <w:rsid w:val="009E5D8A"/>
    <w:rsid w:val="009E7453"/>
    <w:rsid w:val="009E7EB2"/>
    <w:rsid w:val="009F11C1"/>
    <w:rsid w:val="009F11F8"/>
    <w:rsid w:val="009F232C"/>
    <w:rsid w:val="009F25CB"/>
    <w:rsid w:val="009F26DF"/>
    <w:rsid w:val="009F2CCB"/>
    <w:rsid w:val="009F3781"/>
    <w:rsid w:val="009F3D6E"/>
    <w:rsid w:val="009F3F96"/>
    <w:rsid w:val="009F4381"/>
    <w:rsid w:val="009F4BA2"/>
    <w:rsid w:val="009F4ECF"/>
    <w:rsid w:val="009F634D"/>
    <w:rsid w:val="009F6C4B"/>
    <w:rsid w:val="009F7A1C"/>
    <w:rsid w:val="00A0075A"/>
    <w:rsid w:val="00A00A88"/>
    <w:rsid w:val="00A01812"/>
    <w:rsid w:val="00A02280"/>
    <w:rsid w:val="00A03501"/>
    <w:rsid w:val="00A0392E"/>
    <w:rsid w:val="00A039AA"/>
    <w:rsid w:val="00A04019"/>
    <w:rsid w:val="00A04927"/>
    <w:rsid w:val="00A059C9"/>
    <w:rsid w:val="00A06021"/>
    <w:rsid w:val="00A063A0"/>
    <w:rsid w:val="00A07323"/>
    <w:rsid w:val="00A07AF7"/>
    <w:rsid w:val="00A122A3"/>
    <w:rsid w:val="00A123B5"/>
    <w:rsid w:val="00A125C4"/>
    <w:rsid w:val="00A12A14"/>
    <w:rsid w:val="00A12F08"/>
    <w:rsid w:val="00A13B3B"/>
    <w:rsid w:val="00A148DB"/>
    <w:rsid w:val="00A15F33"/>
    <w:rsid w:val="00A17B65"/>
    <w:rsid w:val="00A17DEB"/>
    <w:rsid w:val="00A202C4"/>
    <w:rsid w:val="00A22502"/>
    <w:rsid w:val="00A22DE6"/>
    <w:rsid w:val="00A2433A"/>
    <w:rsid w:val="00A24820"/>
    <w:rsid w:val="00A25B3D"/>
    <w:rsid w:val="00A25D5B"/>
    <w:rsid w:val="00A26BC8"/>
    <w:rsid w:val="00A27BF0"/>
    <w:rsid w:val="00A30878"/>
    <w:rsid w:val="00A31B39"/>
    <w:rsid w:val="00A32CF4"/>
    <w:rsid w:val="00A3345D"/>
    <w:rsid w:val="00A33685"/>
    <w:rsid w:val="00A340B0"/>
    <w:rsid w:val="00A341E2"/>
    <w:rsid w:val="00A34E27"/>
    <w:rsid w:val="00A35C5B"/>
    <w:rsid w:val="00A37E46"/>
    <w:rsid w:val="00A4038B"/>
    <w:rsid w:val="00A408F4"/>
    <w:rsid w:val="00A411C9"/>
    <w:rsid w:val="00A41320"/>
    <w:rsid w:val="00A4229C"/>
    <w:rsid w:val="00A42D93"/>
    <w:rsid w:val="00A42F36"/>
    <w:rsid w:val="00A43497"/>
    <w:rsid w:val="00A435D5"/>
    <w:rsid w:val="00A436DB"/>
    <w:rsid w:val="00A439D4"/>
    <w:rsid w:val="00A45A6D"/>
    <w:rsid w:val="00A4613C"/>
    <w:rsid w:val="00A462A0"/>
    <w:rsid w:val="00A466A8"/>
    <w:rsid w:val="00A46CEC"/>
    <w:rsid w:val="00A47937"/>
    <w:rsid w:val="00A47ECE"/>
    <w:rsid w:val="00A50211"/>
    <w:rsid w:val="00A50827"/>
    <w:rsid w:val="00A51152"/>
    <w:rsid w:val="00A52EFF"/>
    <w:rsid w:val="00A53F87"/>
    <w:rsid w:val="00A54793"/>
    <w:rsid w:val="00A548F1"/>
    <w:rsid w:val="00A54E4D"/>
    <w:rsid w:val="00A54FC8"/>
    <w:rsid w:val="00A55C1B"/>
    <w:rsid w:val="00A55C87"/>
    <w:rsid w:val="00A56817"/>
    <w:rsid w:val="00A60C90"/>
    <w:rsid w:val="00A61AD8"/>
    <w:rsid w:val="00A62388"/>
    <w:rsid w:val="00A62977"/>
    <w:rsid w:val="00A62D52"/>
    <w:rsid w:val="00A62FB1"/>
    <w:rsid w:val="00A63259"/>
    <w:rsid w:val="00A64632"/>
    <w:rsid w:val="00A64915"/>
    <w:rsid w:val="00A66B5C"/>
    <w:rsid w:val="00A67934"/>
    <w:rsid w:val="00A701A5"/>
    <w:rsid w:val="00A715A1"/>
    <w:rsid w:val="00A715EF"/>
    <w:rsid w:val="00A71697"/>
    <w:rsid w:val="00A730BC"/>
    <w:rsid w:val="00A73C7E"/>
    <w:rsid w:val="00A80184"/>
    <w:rsid w:val="00A80F59"/>
    <w:rsid w:val="00A816EE"/>
    <w:rsid w:val="00A8263F"/>
    <w:rsid w:val="00A83907"/>
    <w:rsid w:val="00A84573"/>
    <w:rsid w:val="00A854F2"/>
    <w:rsid w:val="00A85799"/>
    <w:rsid w:val="00A86353"/>
    <w:rsid w:val="00A866D2"/>
    <w:rsid w:val="00A87E9E"/>
    <w:rsid w:val="00A90630"/>
    <w:rsid w:val="00A91413"/>
    <w:rsid w:val="00A95DEA"/>
    <w:rsid w:val="00A9601C"/>
    <w:rsid w:val="00A964DD"/>
    <w:rsid w:val="00A96925"/>
    <w:rsid w:val="00A97789"/>
    <w:rsid w:val="00AA1402"/>
    <w:rsid w:val="00AA20A0"/>
    <w:rsid w:val="00AA231A"/>
    <w:rsid w:val="00AA2753"/>
    <w:rsid w:val="00AA2BD2"/>
    <w:rsid w:val="00AA5158"/>
    <w:rsid w:val="00AA6E86"/>
    <w:rsid w:val="00AA6F17"/>
    <w:rsid w:val="00AA7323"/>
    <w:rsid w:val="00AA74E8"/>
    <w:rsid w:val="00AB3C37"/>
    <w:rsid w:val="00AB5A13"/>
    <w:rsid w:val="00AB6B7F"/>
    <w:rsid w:val="00AC03D8"/>
    <w:rsid w:val="00AC04AF"/>
    <w:rsid w:val="00AC0640"/>
    <w:rsid w:val="00AC0E50"/>
    <w:rsid w:val="00AC0E77"/>
    <w:rsid w:val="00AC14DF"/>
    <w:rsid w:val="00AC2689"/>
    <w:rsid w:val="00AC4CD7"/>
    <w:rsid w:val="00AC5349"/>
    <w:rsid w:val="00AC677E"/>
    <w:rsid w:val="00AC6F0D"/>
    <w:rsid w:val="00AC79DD"/>
    <w:rsid w:val="00AC7BB3"/>
    <w:rsid w:val="00AD10F3"/>
    <w:rsid w:val="00AD1323"/>
    <w:rsid w:val="00AD1C27"/>
    <w:rsid w:val="00AD2200"/>
    <w:rsid w:val="00AD2935"/>
    <w:rsid w:val="00AD2E74"/>
    <w:rsid w:val="00AD31DF"/>
    <w:rsid w:val="00AD34AD"/>
    <w:rsid w:val="00AD5F6B"/>
    <w:rsid w:val="00AD7425"/>
    <w:rsid w:val="00AE05D9"/>
    <w:rsid w:val="00AE1415"/>
    <w:rsid w:val="00AE1ABC"/>
    <w:rsid w:val="00AE3FED"/>
    <w:rsid w:val="00AE459E"/>
    <w:rsid w:val="00AE4B31"/>
    <w:rsid w:val="00AE4D9C"/>
    <w:rsid w:val="00AE4E84"/>
    <w:rsid w:val="00AE5B6A"/>
    <w:rsid w:val="00AF0281"/>
    <w:rsid w:val="00AF195E"/>
    <w:rsid w:val="00AF2030"/>
    <w:rsid w:val="00AF2FBF"/>
    <w:rsid w:val="00AF39D7"/>
    <w:rsid w:val="00AF3BBA"/>
    <w:rsid w:val="00AF3F62"/>
    <w:rsid w:val="00AF47BA"/>
    <w:rsid w:val="00AF58AA"/>
    <w:rsid w:val="00AF679A"/>
    <w:rsid w:val="00AF75AA"/>
    <w:rsid w:val="00AF75D7"/>
    <w:rsid w:val="00B00B11"/>
    <w:rsid w:val="00B0179C"/>
    <w:rsid w:val="00B017E0"/>
    <w:rsid w:val="00B036AE"/>
    <w:rsid w:val="00B03D85"/>
    <w:rsid w:val="00B04942"/>
    <w:rsid w:val="00B05CB7"/>
    <w:rsid w:val="00B067FE"/>
    <w:rsid w:val="00B079DB"/>
    <w:rsid w:val="00B07F05"/>
    <w:rsid w:val="00B11E51"/>
    <w:rsid w:val="00B120A9"/>
    <w:rsid w:val="00B120F0"/>
    <w:rsid w:val="00B12482"/>
    <w:rsid w:val="00B1335B"/>
    <w:rsid w:val="00B133D3"/>
    <w:rsid w:val="00B134F5"/>
    <w:rsid w:val="00B13C47"/>
    <w:rsid w:val="00B153FE"/>
    <w:rsid w:val="00B1570F"/>
    <w:rsid w:val="00B15D1A"/>
    <w:rsid w:val="00B16405"/>
    <w:rsid w:val="00B16C03"/>
    <w:rsid w:val="00B170E6"/>
    <w:rsid w:val="00B17A25"/>
    <w:rsid w:val="00B20D14"/>
    <w:rsid w:val="00B2117B"/>
    <w:rsid w:val="00B21853"/>
    <w:rsid w:val="00B23567"/>
    <w:rsid w:val="00B23868"/>
    <w:rsid w:val="00B2505C"/>
    <w:rsid w:val="00B254A5"/>
    <w:rsid w:val="00B25ABA"/>
    <w:rsid w:val="00B269C8"/>
    <w:rsid w:val="00B27192"/>
    <w:rsid w:val="00B276FB"/>
    <w:rsid w:val="00B27FB4"/>
    <w:rsid w:val="00B30B29"/>
    <w:rsid w:val="00B315D1"/>
    <w:rsid w:val="00B323ED"/>
    <w:rsid w:val="00B32D25"/>
    <w:rsid w:val="00B33094"/>
    <w:rsid w:val="00B33122"/>
    <w:rsid w:val="00B3388E"/>
    <w:rsid w:val="00B33EFF"/>
    <w:rsid w:val="00B34C34"/>
    <w:rsid w:val="00B34D9E"/>
    <w:rsid w:val="00B34EF1"/>
    <w:rsid w:val="00B365C7"/>
    <w:rsid w:val="00B374D9"/>
    <w:rsid w:val="00B3765A"/>
    <w:rsid w:val="00B37D67"/>
    <w:rsid w:val="00B37F49"/>
    <w:rsid w:val="00B4061B"/>
    <w:rsid w:val="00B42007"/>
    <w:rsid w:val="00B446C4"/>
    <w:rsid w:val="00B44AC5"/>
    <w:rsid w:val="00B459C4"/>
    <w:rsid w:val="00B4720F"/>
    <w:rsid w:val="00B474D0"/>
    <w:rsid w:val="00B4760A"/>
    <w:rsid w:val="00B47C4D"/>
    <w:rsid w:val="00B47C6F"/>
    <w:rsid w:val="00B505F0"/>
    <w:rsid w:val="00B509D9"/>
    <w:rsid w:val="00B50B59"/>
    <w:rsid w:val="00B50BB2"/>
    <w:rsid w:val="00B5106A"/>
    <w:rsid w:val="00B513C9"/>
    <w:rsid w:val="00B51C83"/>
    <w:rsid w:val="00B51EC4"/>
    <w:rsid w:val="00B524FA"/>
    <w:rsid w:val="00B52FCA"/>
    <w:rsid w:val="00B53F1B"/>
    <w:rsid w:val="00B54098"/>
    <w:rsid w:val="00B540A0"/>
    <w:rsid w:val="00B540CA"/>
    <w:rsid w:val="00B55F8E"/>
    <w:rsid w:val="00B56A26"/>
    <w:rsid w:val="00B600F9"/>
    <w:rsid w:val="00B61378"/>
    <w:rsid w:val="00B61F96"/>
    <w:rsid w:val="00B62437"/>
    <w:rsid w:val="00B6338D"/>
    <w:rsid w:val="00B63866"/>
    <w:rsid w:val="00B63D7A"/>
    <w:rsid w:val="00B64228"/>
    <w:rsid w:val="00B64F7F"/>
    <w:rsid w:val="00B6511E"/>
    <w:rsid w:val="00B660E9"/>
    <w:rsid w:val="00B666C4"/>
    <w:rsid w:val="00B6693B"/>
    <w:rsid w:val="00B66B55"/>
    <w:rsid w:val="00B67A11"/>
    <w:rsid w:val="00B70EF9"/>
    <w:rsid w:val="00B71276"/>
    <w:rsid w:val="00B7213C"/>
    <w:rsid w:val="00B740E9"/>
    <w:rsid w:val="00B74ACB"/>
    <w:rsid w:val="00B764F6"/>
    <w:rsid w:val="00B7789F"/>
    <w:rsid w:val="00B801B9"/>
    <w:rsid w:val="00B80C8B"/>
    <w:rsid w:val="00B80DF9"/>
    <w:rsid w:val="00B81DE9"/>
    <w:rsid w:val="00B81FB8"/>
    <w:rsid w:val="00B82AC6"/>
    <w:rsid w:val="00B82E3D"/>
    <w:rsid w:val="00B833A0"/>
    <w:rsid w:val="00B83C47"/>
    <w:rsid w:val="00B84CA2"/>
    <w:rsid w:val="00B84F71"/>
    <w:rsid w:val="00B854EF"/>
    <w:rsid w:val="00B865EC"/>
    <w:rsid w:val="00B87A8D"/>
    <w:rsid w:val="00B90D7B"/>
    <w:rsid w:val="00B90E40"/>
    <w:rsid w:val="00B92054"/>
    <w:rsid w:val="00B928AB"/>
    <w:rsid w:val="00B934D3"/>
    <w:rsid w:val="00B94AB4"/>
    <w:rsid w:val="00B9541E"/>
    <w:rsid w:val="00B962E7"/>
    <w:rsid w:val="00B96830"/>
    <w:rsid w:val="00B96ADA"/>
    <w:rsid w:val="00B971FB"/>
    <w:rsid w:val="00BA0216"/>
    <w:rsid w:val="00BA0F55"/>
    <w:rsid w:val="00BA148D"/>
    <w:rsid w:val="00BA252D"/>
    <w:rsid w:val="00BA26EE"/>
    <w:rsid w:val="00BA3396"/>
    <w:rsid w:val="00BA38A0"/>
    <w:rsid w:val="00BA3E20"/>
    <w:rsid w:val="00BA411B"/>
    <w:rsid w:val="00BA4506"/>
    <w:rsid w:val="00BA47B6"/>
    <w:rsid w:val="00BB19E5"/>
    <w:rsid w:val="00BB3589"/>
    <w:rsid w:val="00BB392D"/>
    <w:rsid w:val="00BB44B2"/>
    <w:rsid w:val="00BB5BB0"/>
    <w:rsid w:val="00BB683D"/>
    <w:rsid w:val="00BB6DE1"/>
    <w:rsid w:val="00BC0D4A"/>
    <w:rsid w:val="00BC17B9"/>
    <w:rsid w:val="00BC27D7"/>
    <w:rsid w:val="00BC3106"/>
    <w:rsid w:val="00BC3355"/>
    <w:rsid w:val="00BC3FE7"/>
    <w:rsid w:val="00BC6731"/>
    <w:rsid w:val="00BC7362"/>
    <w:rsid w:val="00BC7AB0"/>
    <w:rsid w:val="00BC7E5C"/>
    <w:rsid w:val="00BD0A71"/>
    <w:rsid w:val="00BD1432"/>
    <w:rsid w:val="00BD165C"/>
    <w:rsid w:val="00BD17EA"/>
    <w:rsid w:val="00BD21B2"/>
    <w:rsid w:val="00BD2653"/>
    <w:rsid w:val="00BD3215"/>
    <w:rsid w:val="00BD3935"/>
    <w:rsid w:val="00BD3BCA"/>
    <w:rsid w:val="00BD5A92"/>
    <w:rsid w:val="00BD5D90"/>
    <w:rsid w:val="00BD5E54"/>
    <w:rsid w:val="00BD5F07"/>
    <w:rsid w:val="00BD69B9"/>
    <w:rsid w:val="00BE005D"/>
    <w:rsid w:val="00BE0259"/>
    <w:rsid w:val="00BE23DB"/>
    <w:rsid w:val="00BE3367"/>
    <w:rsid w:val="00BE39A7"/>
    <w:rsid w:val="00BE3E86"/>
    <w:rsid w:val="00BE4274"/>
    <w:rsid w:val="00BE5122"/>
    <w:rsid w:val="00BE670A"/>
    <w:rsid w:val="00BE75E3"/>
    <w:rsid w:val="00BF0D1E"/>
    <w:rsid w:val="00BF16B1"/>
    <w:rsid w:val="00BF1FAE"/>
    <w:rsid w:val="00BF215E"/>
    <w:rsid w:val="00BF440F"/>
    <w:rsid w:val="00BF5034"/>
    <w:rsid w:val="00BF6083"/>
    <w:rsid w:val="00BF660B"/>
    <w:rsid w:val="00BF663B"/>
    <w:rsid w:val="00BF670B"/>
    <w:rsid w:val="00BF6C60"/>
    <w:rsid w:val="00BF756E"/>
    <w:rsid w:val="00BF7989"/>
    <w:rsid w:val="00C0052C"/>
    <w:rsid w:val="00C01A08"/>
    <w:rsid w:val="00C02706"/>
    <w:rsid w:val="00C02C85"/>
    <w:rsid w:val="00C056E9"/>
    <w:rsid w:val="00C05A3A"/>
    <w:rsid w:val="00C06837"/>
    <w:rsid w:val="00C102BF"/>
    <w:rsid w:val="00C10BDD"/>
    <w:rsid w:val="00C13994"/>
    <w:rsid w:val="00C160CA"/>
    <w:rsid w:val="00C16FB6"/>
    <w:rsid w:val="00C17078"/>
    <w:rsid w:val="00C179CE"/>
    <w:rsid w:val="00C20171"/>
    <w:rsid w:val="00C22BAF"/>
    <w:rsid w:val="00C23C9A"/>
    <w:rsid w:val="00C24D89"/>
    <w:rsid w:val="00C27894"/>
    <w:rsid w:val="00C302E3"/>
    <w:rsid w:val="00C30479"/>
    <w:rsid w:val="00C31F16"/>
    <w:rsid w:val="00C3369B"/>
    <w:rsid w:val="00C346D8"/>
    <w:rsid w:val="00C348A8"/>
    <w:rsid w:val="00C35FAC"/>
    <w:rsid w:val="00C4031F"/>
    <w:rsid w:val="00C405C7"/>
    <w:rsid w:val="00C4098E"/>
    <w:rsid w:val="00C40D36"/>
    <w:rsid w:val="00C420C0"/>
    <w:rsid w:val="00C42B32"/>
    <w:rsid w:val="00C42CA6"/>
    <w:rsid w:val="00C4366F"/>
    <w:rsid w:val="00C4371E"/>
    <w:rsid w:val="00C443C9"/>
    <w:rsid w:val="00C44BD7"/>
    <w:rsid w:val="00C45A47"/>
    <w:rsid w:val="00C469F2"/>
    <w:rsid w:val="00C47648"/>
    <w:rsid w:val="00C47A14"/>
    <w:rsid w:val="00C51977"/>
    <w:rsid w:val="00C51D86"/>
    <w:rsid w:val="00C526AC"/>
    <w:rsid w:val="00C52912"/>
    <w:rsid w:val="00C52C82"/>
    <w:rsid w:val="00C52D97"/>
    <w:rsid w:val="00C532CF"/>
    <w:rsid w:val="00C53501"/>
    <w:rsid w:val="00C53602"/>
    <w:rsid w:val="00C546DD"/>
    <w:rsid w:val="00C554B0"/>
    <w:rsid w:val="00C55DFF"/>
    <w:rsid w:val="00C61297"/>
    <w:rsid w:val="00C61B4F"/>
    <w:rsid w:val="00C630FA"/>
    <w:rsid w:val="00C636BE"/>
    <w:rsid w:val="00C63AE0"/>
    <w:rsid w:val="00C645EA"/>
    <w:rsid w:val="00C64EBD"/>
    <w:rsid w:val="00C64F25"/>
    <w:rsid w:val="00C66320"/>
    <w:rsid w:val="00C67D35"/>
    <w:rsid w:val="00C706D8"/>
    <w:rsid w:val="00C70D8B"/>
    <w:rsid w:val="00C7154A"/>
    <w:rsid w:val="00C71C2F"/>
    <w:rsid w:val="00C71D29"/>
    <w:rsid w:val="00C71FD3"/>
    <w:rsid w:val="00C72B68"/>
    <w:rsid w:val="00C72DF4"/>
    <w:rsid w:val="00C73020"/>
    <w:rsid w:val="00C73AD5"/>
    <w:rsid w:val="00C7563C"/>
    <w:rsid w:val="00C762B1"/>
    <w:rsid w:val="00C77089"/>
    <w:rsid w:val="00C77B33"/>
    <w:rsid w:val="00C813CE"/>
    <w:rsid w:val="00C81499"/>
    <w:rsid w:val="00C81515"/>
    <w:rsid w:val="00C815E1"/>
    <w:rsid w:val="00C81AF3"/>
    <w:rsid w:val="00C81AF6"/>
    <w:rsid w:val="00C820CD"/>
    <w:rsid w:val="00C8229C"/>
    <w:rsid w:val="00C82CCC"/>
    <w:rsid w:val="00C83E10"/>
    <w:rsid w:val="00C87019"/>
    <w:rsid w:val="00C87F63"/>
    <w:rsid w:val="00C902A8"/>
    <w:rsid w:val="00C90378"/>
    <w:rsid w:val="00C9158F"/>
    <w:rsid w:val="00C91BDF"/>
    <w:rsid w:val="00C91FC5"/>
    <w:rsid w:val="00C920B9"/>
    <w:rsid w:val="00C922F0"/>
    <w:rsid w:val="00C93074"/>
    <w:rsid w:val="00C945B7"/>
    <w:rsid w:val="00C94A46"/>
    <w:rsid w:val="00C94D9F"/>
    <w:rsid w:val="00C97185"/>
    <w:rsid w:val="00CA0309"/>
    <w:rsid w:val="00CA0885"/>
    <w:rsid w:val="00CA1FF9"/>
    <w:rsid w:val="00CA2AD3"/>
    <w:rsid w:val="00CA3BD8"/>
    <w:rsid w:val="00CA4657"/>
    <w:rsid w:val="00CA6982"/>
    <w:rsid w:val="00CA6C17"/>
    <w:rsid w:val="00CA709E"/>
    <w:rsid w:val="00CB0687"/>
    <w:rsid w:val="00CB1473"/>
    <w:rsid w:val="00CB2485"/>
    <w:rsid w:val="00CB2924"/>
    <w:rsid w:val="00CB3F7D"/>
    <w:rsid w:val="00CB4EC9"/>
    <w:rsid w:val="00CB5F08"/>
    <w:rsid w:val="00CB6DD4"/>
    <w:rsid w:val="00CC064F"/>
    <w:rsid w:val="00CC0E03"/>
    <w:rsid w:val="00CC1652"/>
    <w:rsid w:val="00CC1DD4"/>
    <w:rsid w:val="00CC2CE1"/>
    <w:rsid w:val="00CC3A54"/>
    <w:rsid w:val="00CC3E9F"/>
    <w:rsid w:val="00CC4016"/>
    <w:rsid w:val="00CC62DE"/>
    <w:rsid w:val="00CC669D"/>
    <w:rsid w:val="00CC6D98"/>
    <w:rsid w:val="00CC7187"/>
    <w:rsid w:val="00CC7910"/>
    <w:rsid w:val="00CC79E1"/>
    <w:rsid w:val="00CC7AB6"/>
    <w:rsid w:val="00CC7B6C"/>
    <w:rsid w:val="00CC7D34"/>
    <w:rsid w:val="00CD10B4"/>
    <w:rsid w:val="00CD1DDD"/>
    <w:rsid w:val="00CD298D"/>
    <w:rsid w:val="00CD2CD6"/>
    <w:rsid w:val="00CD4B2C"/>
    <w:rsid w:val="00CD62F1"/>
    <w:rsid w:val="00CE02E7"/>
    <w:rsid w:val="00CE0F3E"/>
    <w:rsid w:val="00CE1FA2"/>
    <w:rsid w:val="00CE34A3"/>
    <w:rsid w:val="00CE35A1"/>
    <w:rsid w:val="00CE39A8"/>
    <w:rsid w:val="00CE410D"/>
    <w:rsid w:val="00CE5182"/>
    <w:rsid w:val="00CE7F68"/>
    <w:rsid w:val="00CF168A"/>
    <w:rsid w:val="00CF1D07"/>
    <w:rsid w:val="00CF1F21"/>
    <w:rsid w:val="00CF2FA1"/>
    <w:rsid w:val="00CF3370"/>
    <w:rsid w:val="00CF3539"/>
    <w:rsid w:val="00CF364F"/>
    <w:rsid w:val="00CF5CF2"/>
    <w:rsid w:val="00CF5E3C"/>
    <w:rsid w:val="00CF6BEE"/>
    <w:rsid w:val="00CF6E60"/>
    <w:rsid w:val="00CF796D"/>
    <w:rsid w:val="00CF7CF2"/>
    <w:rsid w:val="00D00E26"/>
    <w:rsid w:val="00D00E5D"/>
    <w:rsid w:val="00D01E0F"/>
    <w:rsid w:val="00D02C2D"/>
    <w:rsid w:val="00D03DA2"/>
    <w:rsid w:val="00D03FC8"/>
    <w:rsid w:val="00D04A84"/>
    <w:rsid w:val="00D05503"/>
    <w:rsid w:val="00D055FB"/>
    <w:rsid w:val="00D056C6"/>
    <w:rsid w:val="00D05FE9"/>
    <w:rsid w:val="00D100C2"/>
    <w:rsid w:val="00D1027D"/>
    <w:rsid w:val="00D12523"/>
    <w:rsid w:val="00D12ECC"/>
    <w:rsid w:val="00D14B19"/>
    <w:rsid w:val="00D14F38"/>
    <w:rsid w:val="00D15305"/>
    <w:rsid w:val="00D15C88"/>
    <w:rsid w:val="00D166C7"/>
    <w:rsid w:val="00D173B9"/>
    <w:rsid w:val="00D174B5"/>
    <w:rsid w:val="00D17B29"/>
    <w:rsid w:val="00D20157"/>
    <w:rsid w:val="00D20A37"/>
    <w:rsid w:val="00D218B8"/>
    <w:rsid w:val="00D2259A"/>
    <w:rsid w:val="00D22F41"/>
    <w:rsid w:val="00D23985"/>
    <w:rsid w:val="00D2434E"/>
    <w:rsid w:val="00D24EE5"/>
    <w:rsid w:val="00D270CF"/>
    <w:rsid w:val="00D27BDB"/>
    <w:rsid w:val="00D30193"/>
    <w:rsid w:val="00D30A33"/>
    <w:rsid w:val="00D30B98"/>
    <w:rsid w:val="00D31A6A"/>
    <w:rsid w:val="00D32DF4"/>
    <w:rsid w:val="00D3318A"/>
    <w:rsid w:val="00D33959"/>
    <w:rsid w:val="00D33A4F"/>
    <w:rsid w:val="00D34D5B"/>
    <w:rsid w:val="00D34EB7"/>
    <w:rsid w:val="00D3527B"/>
    <w:rsid w:val="00D3530D"/>
    <w:rsid w:val="00D35AC9"/>
    <w:rsid w:val="00D369BF"/>
    <w:rsid w:val="00D36C5A"/>
    <w:rsid w:val="00D37E41"/>
    <w:rsid w:val="00D415E4"/>
    <w:rsid w:val="00D41B1C"/>
    <w:rsid w:val="00D4283B"/>
    <w:rsid w:val="00D434D0"/>
    <w:rsid w:val="00D43501"/>
    <w:rsid w:val="00D438ED"/>
    <w:rsid w:val="00D44D05"/>
    <w:rsid w:val="00D4532A"/>
    <w:rsid w:val="00D46561"/>
    <w:rsid w:val="00D47DAA"/>
    <w:rsid w:val="00D47F2D"/>
    <w:rsid w:val="00D500F5"/>
    <w:rsid w:val="00D50358"/>
    <w:rsid w:val="00D505D3"/>
    <w:rsid w:val="00D506CB"/>
    <w:rsid w:val="00D50842"/>
    <w:rsid w:val="00D523C0"/>
    <w:rsid w:val="00D52795"/>
    <w:rsid w:val="00D52A22"/>
    <w:rsid w:val="00D53054"/>
    <w:rsid w:val="00D55B6B"/>
    <w:rsid w:val="00D57341"/>
    <w:rsid w:val="00D57E64"/>
    <w:rsid w:val="00D60034"/>
    <w:rsid w:val="00D60370"/>
    <w:rsid w:val="00D61E76"/>
    <w:rsid w:val="00D61F73"/>
    <w:rsid w:val="00D62E61"/>
    <w:rsid w:val="00D642EB"/>
    <w:rsid w:val="00D642F8"/>
    <w:rsid w:val="00D64356"/>
    <w:rsid w:val="00D64EDC"/>
    <w:rsid w:val="00D659C8"/>
    <w:rsid w:val="00D66620"/>
    <w:rsid w:val="00D66E45"/>
    <w:rsid w:val="00D6713C"/>
    <w:rsid w:val="00D678B5"/>
    <w:rsid w:val="00D67E3D"/>
    <w:rsid w:val="00D70CD1"/>
    <w:rsid w:val="00D71091"/>
    <w:rsid w:val="00D71739"/>
    <w:rsid w:val="00D731E3"/>
    <w:rsid w:val="00D747B9"/>
    <w:rsid w:val="00D74D76"/>
    <w:rsid w:val="00D761B2"/>
    <w:rsid w:val="00D76E94"/>
    <w:rsid w:val="00D76F46"/>
    <w:rsid w:val="00D775C5"/>
    <w:rsid w:val="00D80247"/>
    <w:rsid w:val="00D83096"/>
    <w:rsid w:val="00D83E2C"/>
    <w:rsid w:val="00D8410C"/>
    <w:rsid w:val="00D84844"/>
    <w:rsid w:val="00D876E9"/>
    <w:rsid w:val="00D87AC9"/>
    <w:rsid w:val="00D90026"/>
    <w:rsid w:val="00D903C9"/>
    <w:rsid w:val="00D9041A"/>
    <w:rsid w:val="00D90A01"/>
    <w:rsid w:val="00D91E90"/>
    <w:rsid w:val="00D9290B"/>
    <w:rsid w:val="00D92A0D"/>
    <w:rsid w:val="00D9330D"/>
    <w:rsid w:val="00D94A4E"/>
    <w:rsid w:val="00D94D4D"/>
    <w:rsid w:val="00D962EE"/>
    <w:rsid w:val="00D9668B"/>
    <w:rsid w:val="00D976BC"/>
    <w:rsid w:val="00D97A78"/>
    <w:rsid w:val="00D97BEA"/>
    <w:rsid w:val="00DA1D87"/>
    <w:rsid w:val="00DA1E8A"/>
    <w:rsid w:val="00DA43DD"/>
    <w:rsid w:val="00DA6210"/>
    <w:rsid w:val="00DA6329"/>
    <w:rsid w:val="00DA68FC"/>
    <w:rsid w:val="00DA6A69"/>
    <w:rsid w:val="00DA6B1A"/>
    <w:rsid w:val="00DA6F4E"/>
    <w:rsid w:val="00DA7063"/>
    <w:rsid w:val="00DA7D5A"/>
    <w:rsid w:val="00DB08F7"/>
    <w:rsid w:val="00DB162D"/>
    <w:rsid w:val="00DB20B3"/>
    <w:rsid w:val="00DB2AD4"/>
    <w:rsid w:val="00DB44BE"/>
    <w:rsid w:val="00DB623A"/>
    <w:rsid w:val="00DB68D6"/>
    <w:rsid w:val="00DB6A8D"/>
    <w:rsid w:val="00DB7132"/>
    <w:rsid w:val="00DB7C9B"/>
    <w:rsid w:val="00DB7F2E"/>
    <w:rsid w:val="00DC068C"/>
    <w:rsid w:val="00DC096A"/>
    <w:rsid w:val="00DC0F43"/>
    <w:rsid w:val="00DC17A6"/>
    <w:rsid w:val="00DC22FE"/>
    <w:rsid w:val="00DC2BA3"/>
    <w:rsid w:val="00DC2CB5"/>
    <w:rsid w:val="00DC351F"/>
    <w:rsid w:val="00DC3C0A"/>
    <w:rsid w:val="00DC3EF7"/>
    <w:rsid w:val="00DC4184"/>
    <w:rsid w:val="00DC4A09"/>
    <w:rsid w:val="00DC5635"/>
    <w:rsid w:val="00DC7862"/>
    <w:rsid w:val="00DD0A04"/>
    <w:rsid w:val="00DD0A26"/>
    <w:rsid w:val="00DD0B77"/>
    <w:rsid w:val="00DD15ED"/>
    <w:rsid w:val="00DD2173"/>
    <w:rsid w:val="00DD25CC"/>
    <w:rsid w:val="00DD443A"/>
    <w:rsid w:val="00DD44AE"/>
    <w:rsid w:val="00DD4613"/>
    <w:rsid w:val="00DD522C"/>
    <w:rsid w:val="00DD56B6"/>
    <w:rsid w:val="00DD5861"/>
    <w:rsid w:val="00DD5B72"/>
    <w:rsid w:val="00DD62B2"/>
    <w:rsid w:val="00DD6E6A"/>
    <w:rsid w:val="00DD6F62"/>
    <w:rsid w:val="00DD7C7F"/>
    <w:rsid w:val="00DE409E"/>
    <w:rsid w:val="00DE4ADA"/>
    <w:rsid w:val="00DE6EE8"/>
    <w:rsid w:val="00DE77A1"/>
    <w:rsid w:val="00DF02C5"/>
    <w:rsid w:val="00DF18C0"/>
    <w:rsid w:val="00DF1B25"/>
    <w:rsid w:val="00DF2607"/>
    <w:rsid w:val="00DF2D95"/>
    <w:rsid w:val="00DF3477"/>
    <w:rsid w:val="00DF3BC0"/>
    <w:rsid w:val="00DF48EC"/>
    <w:rsid w:val="00DF53E3"/>
    <w:rsid w:val="00DF5A9E"/>
    <w:rsid w:val="00DF5EB3"/>
    <w:rsid w:val="00DF6590"/>
    <w:rsid w:val="00DF7B42"/>
    <w:rsid w:val="00E0045F"/>
    <w:rsid w:val="00E00D78"/>
    <w:rsid w:val="00E0251C"/>
    <w:rsid w:val="00E030EC"/>
    <w:rsid w:val="00E04C55"/>
    <w:rsid w:val="00E04EC1"/>
    <w:rsid w:val="00E0681E"/>
    <w:rsid w:val="00E0782E"/>
    <w:rsid w:val="00E11D8C"/>
    <w:rsid w:val="00E123E7"/>
    <w:rsid w:val="00E124D4"/>
    <w:rsid w:val="00E12DA1"/>
    <w:rsid w:val="00E131B9"/>
    <w:rsid w:val="00E13206"/>
    <w:rsid w:val="00E13D8D"/>
    <w:rsid w:val="00E14F34"/>
    <w:rsid w:val="00E15B6C"/>
    <w:rsid w:val="00E160B3"/>
    <w:rsid w:val="00E179E2"/>
    <w:rsid w:val="00E17A7F"/>
    <w:rsid w:val="00E17DAE"/>
    <w:rsid w:val="00E20350"/>
    <w:rsid w:val="00E2047F"/>
    <w:rsid w:val="00E20F19"/>
    <w:rsid w:val="00E2153D"/>
    <w:rsid w:val="00E239F9"/>
    <w:rsid w:val="00E24794"/>
    <w:rsid w:val="00E256A7"/>
    <w:rsid w:val="00E3008B"/>
    <w:rsid w:val="00E30400"/>
    <w:rsid w:val="00E30F65"/>
    <w:rsid w:val="00E320C1"/>
    <w:rsid w:val="00E32D76"/>
    <w:rsid w:val="00E33045"/>
    <w:rsid w:val="00E344EB"/>
    <w:rsid w:val="00E351F7"/>
    <w:rsid w:val="00E356EA"/>
    <w:rsid w:val="00E366C2"/>
    <w:rsid w:val="00E367B5"/>
    <w:rsid w:val="00E368A6"/>
    <w:rsid w:val="00E3737C"/>
    <w:rsid w:val="00E374E3"/>
    <w:rsid w:val="00E41168"/>
    <w:rsid w:val="00E41756"/>
    <w:rsid w:val="00E43241"/>
    <w:rsid w:val="00E43E31"/>
    <w:rsid w:val="00E44762"/>
    <w:rsid w:val="00E452B9"/>
    <w:rsid w:val="00E45F58"/>
    <w:rsid w:val="00E460AD"/>
    <w:rsid w:val="00E4634C"/>
    <w:rsid w:val="00E46CC7"/>
    <w:rsid w:val="00E47A2D"/>
    <w:rsid w:val="00E50415"/>
    <w:rsid w:val="00E508D8"/>
    <w:rsid w:val="00E5091A"/>
    <w:rsid w:val="00E51262"/>
    <w:rsid w:val="00E523B3"/>
    <w:rsid w:val="00E526D5"/>
    <w:rsid w:val="00E52F15"/>
    <w:rsid w:val="00E52F82"/>
    <w:rsid w:val="00E53979"/>
    <w:rsid w:val="00E54D77"/>
    <w:rsid w:val="00E55C11"/>
    <w:rsid w:val="00E56CDB"/>
    <w:rsid w:val="00E56F4A"/>
    <w:rsid w:val="00E57242"/>
    <w:rsid w:val="00E614DC"/>
    <w:rsid w:val="00E61839"/>
    <w:rsid w:val="00E61B1E"/>
    <w:rsid w:val="00E61D04"/>
    <w:rsid w:val="00E62BB1"/>
    <w:rsid w:val="00E6338B"/>
    <w:rsid w:val="00E637CC"/>
    <w:rsid w:val="00E63860"/>
    <w:rsid w:val="00E63C98"/>
    <w:rsid w:val="00E65815"/>
    <w:rsid w:val="00E66B1D"/>
    <w:rsid w:val="00E66B79"/>
    <w:rsid w:val="00E67284"/>
    <w:rsid w:val="00E67BED"/>
    <w:rsid w:val="00E71272"/>
    <w:rsid w:val="00E71662"/>
    <w:rsid w:val="00E72CAD"/>
    <w:rsid w:val="00E73989"/>
    <w:rsid w:val="00E75D57"/>
    <w:rsid w:val="00E75F3E"/>
    <w:rsid w:val="00E76111"/>
    <w:rsid w:val="00E77834"/>
    <w:rsid w:val="00E77C4B"/>
    <w:rsid w:val="00E80EB1"/>
    <w:rsid w:val="00E81857"/>
    <w:rsid w:val="00E81B3A"/>
    <w:rsid w:val="00E81FC6"/>
    <w:rsid w:val="00E8336C"/>
    <w:rsid w:val="00E83731"/>
    <w:rsid w:val="00E840F7"/>
    <w:rsid w:val="00E845DE"/>
    <w:rsid w:val="00E846E0"/>
    <w:rsid w:val="00E85492"/>
    <w:rsid w:val="00E85495"/>
    <w:rsid w:val="00E85510"/>
    <w:rsid w:val="00E87E86"/>
    <w:rsid w:val="00E908CE"/>
    <w:rsid w:val="00E94368"/>
    <w:rsid w:val="00E943A7"/>
    <w:rsid w:val="00E9481A"/>
    <w:rsid w:val="00E94DB5"/>
    <w:rsid w:val="00E961A5"/>
    <w:rsid w:val="00E96921"/>
    <w:rsid w:val="00E96B81"/>
    <w:rsid w:val="00E970D9"/>
    <w:rsid w:val="00E976BF"/>
    <w:rsid w:val="00E97CC1"/>
    <w:rsid w:val="00E97E50"/>
    <w:rsid w:val="00EA07FB"/>
    <w:rsid w:val="00EA0CCD"/>
    <w:rsid w:val="00EA20E3"/>
    <w:rsid w:val="00EA3335"/>
    <w:rsid w:val="00EA38E0"/>
    <w:rsid w:val="00EA39BF"/>
    <w:rsid w:val="00EA4815"/>
    <w:rsid w:val="00EA51D5"/>
    <w:rsid w:val="00EA5696"/>
    <w:rsid w:val="00EA5697"/>
    <w:rsid w:val="00EA5F77"/>
    <w:rsid w:val="00EA6607"/>
    <w:rsid w:val="00EA68F0"/>
    <w:rsid w:val="00EA6D6A"/>
    <w:rsid w:val="00EA722F"/>
    <w:rsid w:val="00EA744F"/>
    <w:rsid w:val="00EB0B8A"/>
    <w:rsid w:val="00EB0DFA"/>
    <w:rsid w:val="00EB2F5A"/>
    <w:rsid w:val="00EB305D"/>
    <w:rsid w:val="00EB36F7"/>
    <w:rsid w:val="00EB3DE7"/>
    <w:rsid w:val="00EB4F0F"/>
    <w:rsid w:val="00EB56E1"/>
    <w:rsid w:val="00EB6252"/>
    <w:rsid w:val="00EB63B7"/>
    <w:rsid w:val="00EB6C62"/>
    <w:rsid w:val="00EB7832"/>
    <w:rsid w:val="00EC05C1"/>
    <w:rsid w:val="00EC0C72"/>
    <w:rsid w:val="00EC0ECA"/>
    <w:rsid w:val="00EC161E"/>
    <w:rsid w:val="00EC1E3A"/>
    <w:rsid w:val="00EC2149"/>
    <w:rsid w:val="00EC399E"/>
    <w:rsid w:val="00EC4148"/>
    <w:rsid w:val="00EC458D"/>
    <w:rsid w:val="00EC4962"/>
    <w:rsid w:val="00EC4F2B"/>
    <w:rsid w:val="00EC60CE"/>
    <w:rsid w:val="00EC6B58"/>
    <w:rsid w:val="00EC75E8"/>
    <w:rsid w:val="00EC76B4"/>
    <w:rsid w:val="00ED15E7"/>
    <w:rsid w:val="00ED1AF9"/>
    <w:rsid w:val="00ED2779"/>
    <w:rsid w:val="00ED27CB"/>
    <w:rsid w:val="00ED4248"/>
    <w:rsid w:val="00ED6712"/>
    <w:rsid w:val="00ED67FD"/>
    <w:rsid w:val="00EE0AB5"/>
    <w:rsid w:val="00EE21F6"/>
    <w:rsid w:val="00EE33E6"/>
    <w:rsid w:val="00EE44DB"/>
    <w:rsid w:val="00EE4CFA"/>
    <w:rsid w:val="00EE5B11"/>
    <w:rsid w:val="00EE67B1"/>
    <w:rsid w:val="00EE7F27"/>
    <w:rsid w:val="00EF0C4E"/>
    <w:rsid w:val="00EF137C"/>
    <w:rsid w:val="00EF170F"/>
    <w:rsid w:val="00EF1795"/>
    <w:rsid w:val="00EF1D23"/>
    <w:rsid w:val="00EF2435"/>
    <w:rsid w:val="00EF243A"/>
    <w:rsid w:val="00EF40E8"/>
    <w:rsid w:val="00EF4921"/>
    <w:rsid w:val="00EF4C60"/>
    <w:rsid w:val="00EF5B14"/>
    <w:rsid w:val="00EF6859"/>
    <w:rsid w:val="00F0010C"/>
    <w:rsid w:val="00F00159"/>
    <w:rsid w:val="00F00299"/>
    <w:rsid w:val="00F00B2E"/>
    <w:rsid w:val="00F0189B"/>
    <w:rsid w:val="00F0257C"/>
    <w:rsid w:val="00F026CE"/>
    <w:rsid w:val="00F02BC7"/>
    <w:rsid w:val="00F0311B"/>
    <w:rsid w:val="00F036B2"/>
    <w:rsid w:val="00F03FF7"/>
    <w:rsid w:val="00F04B96"/>
    <w:rsid w:val="00F05094"/>
    <w:rsid w:val="00F06BF8"/>
    <w:rsid w:val="00F07B28"/>
    <w:rsid w:val="00F10AFC"/>
    <w:rsid w:val="00F10CC6"/>
    <w:rsid w:val="00F10E1D"/>
    <w:rsid w:val="00F10F0C"/>
    <w:rsid w:val="00F110AC"/>
    <w:rsid w:val="00F11949"/>
    <w:rsid w:val="00F11D79"/>
    <w:rsid w:val="00F121B1"/>
    <w:rsid w:val="00F127B9"/>
    <w:rsid w:val="00F1372A"/>
    <w:rsid w:val="00F14151"/>
    <w:rsid w:val="00F1426F"/>
    <w:rsid w:val="00F148FD"/>
    <w:rsid w:val="00F150AC"/>
    <w:rsid w:val="00F155B8"/>
    <w:rsid w:val="00F1718F"/>
    <w:rsid w:val="00F17618"/>
    <w:rsid w:val="00F17AAC"/>
    <w:rsid w:val="00F204C6"/>
    <w:rsid w:val="00F2144D"/>
    <w:rsid w:val="00F21830"/>
    <w:rsid w:val="00F21858"/>
    <w:rsid w:val="00F22E47"/>
    <w:rsid w:val="00F22FB0"/>
    <w:rsid w:val="00F23CDC"/>
    <w:rsid w:val="00F246C1"/>
    <w:rsid w:val="00F25C07"/>
    <w:rsid w:val="00F25E66"/>
    <w:rsid w:val="00F26299"/>
    <w:rsid w:val="00F27F07"/>
    <w:rsid w:val="00F30046"/>
    <w:rsid w:val="00F322AB"/>
    <w:rsid w:val="00F32B21"/>
    <w:rsid w:val="00F33CF9"/>
    <w:rsid w:val="00F3539A"/>
    <w:rsid w:val="00F357D1"/>
    <w:rsid w:val="00F35F9C"/>
    <w:rsid w:val="00F366B0"/>
    <w:rsid w:val="00F370B6"/>
    <w:rsid w:val="00F37B4C"/>
    <w:rsid w:val="00F37E57"/>
    <w:rsid w:val="00F40812"/>
    <w:rsid w:val="00F40A91"/>
    <w:rsid w:val="00F40F0C"/>
    <w:rsid w:val="00F41432"/>
    <w:rsid w:val="00F42648"/>
    <w:rsid w:val="00F4280A"/>
    <w:rsid w:val="00F44242"/>
    <w:rsid w:val="00F4478E"/>
    <w:rsid w:val="00F44BAE"/>
    <w:rsid w:val="00F454BA"/>
    <w:rsid w:val="00F462AA"/>
    <w:rsid w:val="00F4651D"/>
    <w:rsid w:val="00F47F83"/>
    <w:rsid w:val="00F50429"/>
    <w:rsid w:val="00F50A79"/>
    <w:rsid w:val="00F521DD"/>
    <w:rsid w:val="00F52D8A"/>
    <w:rsid w:val="00F53637"/>
    <w:rsid w:val="00F53E82"/>
    <w:rsid w:val="00F54293"/>
    <w:rsid w:val="00F54C4E"/>
    <w:rsid w:val="00F55716"/>
    <w:rsid w:val="00F55DAB"/>
    <w:rsid w:val="00F5628B"/>
    <w:rsid w:val="00F56454"/>
    <w:rsid w:val="00F56489"/>
    <w:rsid w:val="00F56846"/>
    <w:rsid w:val="00F573AC"/>
    <w:rsid w:val="00F57DC3"/>
    <w:rsid w:val="00F57EED"/>
    <w:rsid w:val="00F60FB8"/>
    <w:rsid w:val="00F615FF"/>
    <w:rsid w:val="00F6197E"/>
    <w:rsid w:val="00F61BCB"/>
    <w:rsid w:val="00F61EA2"/>
    <w:rsid w:val="00F62B2F"/>
    <w:rsid w:val="00F63342"/>
    <w:rsid w:val="00F63D9B"/>
    <w:rsid w:val="00F63DAA"/>
    <w:rsid w:val="00F64227"/>
    <w:rsid w:val="00F65315"/>
    <w:rsid w:val="00F66599"/>
    <w:rsid w:val="00F6661D"/>
    <w:rsid w:val="00F66A42"/>
    <w:rsid w:val="00F66AF1"/>
    <w:rsid w:val="00F67334"/>
    <w:rsid w:val="00F67896"/>
    <w:rsid w:val="00F70777"/>
    <w:rsid w:val="00F72087"/>
    <w:rsid w:val="00F722AE"/>
    <w:rsid w:val="00F72457"/>
    <w:rsid w:val="00F72856"/>
    <w:rsid w:val="00F73360"/>
    <w:rsid w:val="00F73BEB"/>
    <w:rsid w:val="00F73C2F"/>
    <w:rsid w:val="00F73C38"/>
    <w:rsid w:val="00F74531"/>
    <w:rsid w:val="00F75199"/>
    <w:rsid w:val="00F757EA"/>
    <w:rsid w:val="00F7591A"/>
    <w:rsid w:val="00F75B66"/>
    <w:rsid w:val="00F7675E"/>
    <w:rsid w:val="00F76819"/>
    <w:rsid w:val="00F77A3B"/>
    <w:rsid w:val="00F77E9A"/>
    <w:rsid w:val="00F8090B"/>
    <w:rsid w:val="00F80A19"/>
    <w:rsid w:val="00F811C9"/>
    <w:rsid w:val="00F81D84"/>
    <w:rsid w:val="00F82194"/>
    <w:rsid w:val="00F83A75"/>
    <w:rsid w:val="00F83D0A"/>
    <w:rsid w:val="00F83D9B"/>
    <w:rsid w:val="00F859A3"/>
    <w:rsid w:val="00F87267"/>
    <w:rsid w:val="00F8772B"/>
    <w:rsid w:val="00F87F9A"/>
    <w:rsid w:val="00F90F16"/>
    <w:rsid w:val="00F91137"/>
    <w:rsid w:val="00F9176C"/>
    <w:rsid w:val="00F9322C"/>
    <w:rsid w:val="00F9413F"/>
    <w:rsid w:val="00F947D3"/>
    <w:rsid w:val="00F95161"/>
    <w:rsid w:val="00F957BB"/>
    <w:rsid w:val="00F97E1C"/>
    <w:rsid w:val="00FA0FF6"/>
    <w:rsid w:val="00FA10DA"/>
    <w:rsid w:val="00FA1974"/>
    <w:rsid w:val="00FA22D7"/>
    <w:rsid w:val="00FA279B"/>
    <w:rsid w:val="00FA290B"/>
    <w:rsid w:val="00FA2A64"/>
    <w:rsid w:val="00FA3F88"/>
    <w:rsid w:val="00FA455D"/>
    <w:rsid w:val="00FA5914"/>
    <w:rsid w:val="00FA591E"/>
    <w:rsid w:val="00FA6DD2"/>
    <w:rsid w:val="00FA7F15"/>
    <w:rsid w:val="00FB004C"/>
    <w:rsid w:val="00FB10F2"/>
    <w:rsid w:val="00FB2C66"/>
    <w:rsid w:val="00FB3EC6"/>
    <w:rsid w:val="00FB3ED4"/>
    <w:rsid w:val="00FB41BA"/>
    <w:rsid w:val="00FB477A"/>
    <w:rsid w:val="00FB4B8D"/>
    <w:rsid w:val="00FB4D5E"/>
    <w:rsid w:val="00FB656C"/>
    <w:rsid w:val="00FC09E6"/>
    <w:rsid w:val="00FC0A9A"/>
    <w:rsid w:val="00FC0D3D"/>
    <w:rsid w:val="00FC13CF"/>
    <w:rsid w:val="00FC16D7"/>
    <w:rsid w:val="00FC3F47"/>
    <w:rsid w:val="00FC3F57"/>
    <w:rsid w:val="00FC4C3D"/>
    <w:rsid w:val="00FC4EF4"/>
    <w:rsid w:val="00FC532E"/>
    <w:rsid w:val="00FC5384"/>
    <w:rsid w:val="00FC6669"/>
    <w:rsid w:val="00FD0FF7"/>
    <w:rsid w:val="00FD11A4"/>
    <w:rsid w:val="00FD2EF1"/>
    <w:rsid w:val="00FD3A6D"/>
    <w:rsid w:val="00FD4345"/>
    <w:rsid w:val="00FD4462"/>
    <w:rsid w:val="00FD5BE2"/>
    <w:rsid w:val="00FD5C42"/>
    <w:rsid w:val="00FD5D6C"/>
    <w:rsid w:val="00FD67A0"/>
    <w:rsid w:val="00FD68E6"/>
    <w:rsid w:val="00FD6A37"/>
    <w:rsid w:val="00FD7206"/>
    <w:rsid w:val="00FD7F28"/>
    <w:rsid w:val="00FE0312"/>
    <w:rsid w:val="00FE35C0"/>
    <w:rsid w:val="00FE50E6"/>
    <w:rsid w:val="00FE57C6"/>
    <w:rsid w:val="00FE5F4C"/>
    <w:rsid w:val="00FE6735"/>
    <w:rsid w:val="00FE6A9C"/>
    <w:rsid w:val="00FE7898"/>
    <w:rsid w:val="00FE7F21"/>
    <w:rsid w:val="00FF10A9"/>
    <w:rsid w:val="00FF117C"/>
    <w:rsid w:val="00FF2207"/>
    <w:rsid w:val="00FF2C72"/>
    <w:rsid w:val="00FF3888"/>
    <w:rsid w:val="00FF3B71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7997"/>
  <w15:docId w15:val="{D01638BE-840A-4B05-98C5-FD6C2A4C7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1EB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74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D0F12"/>
    <w:pPr>
      <w:keepNext/>
      <w:autoSpaceDE w:val="0"/>
      <w:autoSpaceDN w:val="0"/>
      <w:spacing w:after="0" w:line="240" w:lineRule="auto"/>
      <w:outlineLvl w:val="1"/>
    </w:pPr>
    <w:rPr>
      <w:rFonts w:ascii="Times New Roman CYR" w:eastAsia="Times New Roman" w:hAnsi="Times New Roman CYR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D49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D4951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259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6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634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C17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0F12"/>
    <w:rPr>
      <w:rFonts w:ascii="Times New Roman CYR" w:eastAsia="Times New Roman" w:hAnsi="Times New Roman CYR" w:cs="Times New Roman"/>
      <w:b/>
      <w:bCs/>
      <w:i/>
      <w:iCs/>
      <w:sz w:val="28"/>
      <w:szCs w:val="28"/>
      <w:lang w:val="x-none" w:eastAsia="x-none"/>
    </w:rPr>
  </w:style>
  <w:style w:type="character" w:styleId="aa">
    <w:name w:val="Hyperlink"/>
    <w:basedOn w:val="a0"/>
    <w:uiPriority w:val="99"/>
    <w:unhideWhenUsed/>
    <w:rsid w:val="002D0F12"/>
    <w:rPr>
      <w:color w:val="0000FF" w:themeColor="hyperlink"/>
      <w:u w:val="single"/>
    </w:rPr>
  </w:style>
  <w:style w:type="paragraph" w:styleId="ab">
    <w:name w:val="footer"/>
    <w:basedOn w:val="a"/>
    <w:link w:val="ac"/>
    <w:unhideWhenUsed/>
    <w:rsid w:val="002D0F12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2D0F12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d">
    <w:name w:val="Body Text Indent"/>
    <w:basedOn w:val="a"/>
    <w:link w:val="ae"/>
    <w:unhideWhenUsed/>
    <w:rsid w:val="002D0F12"/>
    <w:pPr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2D0F12"/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2D0F12"/>
    <w:pPr>
      <w:keepNext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font201">
    <w:name w:val="font20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000000"/>
      <w:sz w:val="26"/>
      <w:szCs w:val="26"/>
      <w:u w:val="none"/>
      <w:effect w:val="none"/>
    </w:rPr>
  </w:style>
  <w:style w:type="character" w:customStyle="1" w:styleId="font221">
    <w:name w:val="font22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auto"/>
      <w:sz w:val="26"/>
      <w:szCs w:val="26"/>
      <w:u w:val="none"/>
      <w:effect w:val="none"/>
    </w:rPr>
  </w:style>
  <w:style w:type="character" w:customStyle="1" w:styleId="font231">
    <w:name w:val="font231"/>
    <w:basedOn w:val="a0"/>
    <w:rsid w:val="00F67334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6"/>
      <w:szCs w:val="26"/>
      <w:u w:val="none"/>
      <w:effect w:val="none"/>
    </w:rPr>
  </w:style>
  <w:style w:type="paragraph" w:styleId="af">
    <w:name w:val="Body Text"/>
    <w:basedOn w:val="a"/>
    <w:link w:val="af0"/>
    <w:uiPriority w:val="99"/>
    <w:semiHidden/>
    <w:unhideWhenUsed/>
    <w:rsid w:val="00E96B81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96B8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4D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3"/>
    <w:uiPriority w:val="59"/>
    <w:rsid w:val="002C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59"/>
    <w:rsid w:val="005C6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123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23E98"/>
    <w:rPr>
      <w:rFonts w:ascii="Calibri" w:eastAsia="Calibri" w:hAnsi="Calibri" w:cs="Times New Roman"/>
    </w:rPr>
  </w:style>
  <w:style w:type="character" w:styleId="af3">
    <w:name w:val="annotation reference"/>
    <w:basedOn w:val="a0"/>
    <w:uiPriority w:val="99"/>
    <w:semiHidden/>
    <w:unhideWhenUsed/>
    <w:rsid w:val="003E49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E49B6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E49B6"/>
    <w:rPr>
      <w:rFonts w:ascii="Calibri" w:eastAsia="Calibri" w:hAnsi="Calibri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E49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E49B6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D05503"/>
    <w:rPr>
      <w:color w:val="605E5C"/>
      <w:shd w:val="clear" w:color="auto" w:fill="E1DFDD"/>
    </w:rPr>
  </w:style>
  <w:style w:type="table" w:customStyle="1" w:styleId="30">
    <w:name w:val="Сетка таблицы3"/>
    <w:basedOn w:val="a1"/>
    <w:next w:val="a3"/>
    <w:uiPriority w:val="39"/>
    <w:rsid w:val="001B6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Unresolved Mention"/>
    <w:basedOn w:val="a0"/>
    <w:uiPriority w:val="99"/>
    <w:semiHidden/>
    <w:unhideWhenUsed/>
    <w:rsid w:val="00265921"/>
    <w:rPr>
      <w:color w:val="605E5C"/>
      <w:shd w:val="clear" w:color="auto" w:fill="E1DFDD"/>
    </w:rPr>
  </w:style>
  <w:style w:type="paragraph" w:customStyle="1" w:styleId="13">
    <w:name w:val="Абзац списка1"/>
    <w:basedOn w:val="a"/>
    <w:rsid w:val="00F9322C"/>
    <w:pPr>
      <w:ind w:left="720"/>
      <w:contextualSpacing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3;&#1080;&#1082;&#1086;&#1083;&#1072;&#1081;\Documents\&#1053;&#1072;&#1089;&#1090;&#1088;&#1072;&#1080;&#1074;&#1072;&#1077;&#1084;&#1099;&#1077;%20&#1096;&#1072;&#1073;&#1083;&#1086;&#1085;&#1099;%20Office\&#1055;&#1083;&#1072;&#1085;%20&#1084;&#1077;&#1088;&#1086;&#1087;&#1088;&#1080;&#1103;&#1090;&#1080;&#1081;%20&#1085;&#1072;%20&#1044;&#1045;&#1050;&#1040;&#1041;&#1056;&#1068;%20202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6C16A2-AB37-4FD8-B0DD-FA38DB375C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План мероприятий на ДЕКАБРЬ 2021</Template>
  <TotalTime>8265</TotalTime>
  <Pages>1</Pages>
  <Words>3991</Words>
  <Characters>22753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Admin</cp:lastModifiedBy>
  <cp:revision>285</cp:revision>
  <cp:lastPrinted>2024-11-29T05:39:00Z</cp:lastPrinted>
  <dcterms:created xsi:type="dcterms:W3CDTF">2022-09-30T09:29:00Z</dcterms:created>
  <dcterms:modified xsi:type="dcterms:W3CDTF">2024-11-29T05:49:00Z</dcterms:modified>
</cp:coreProperties>
</file>