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7E0FC1DF" w:rsidR="002113A8" w:rsidRDefault="003215B7" w:rsidP="003215B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3CF4A712" w14:textId="4709839F" w:rsidR="00400A18" w:rsidRDefault="00BD587B" w:rsidP="00400A1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Исполняющий обязанности </w:t>
      </w:r>
      <w:r w:rsidR="00E51262" w:rsidRPr="00E51262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ы</w:t>
      </w:r>
      <w:r w:rsidR="00931F46">
        <w:rPr>
          <w:rFonts w:ascii="Times New Roman" w:hAnsi="Times New Roman"/>
          <w:sz w:val="28"/>
          <w:szCs w:val="28"/>
        </w:rPr>
        <w:t xml:space="preserve"> </w:t>
      </w:r>
      <w:bookmarkStart w:id="0" w:name="_Hlk191635852"/>
    </w:p>
    <w:p w14:paraId="6F6BDAEC" w14:textId="77777777" w:rsidR="00BD587B" w:rsidRDefault="00E51262" w:rsidP="00BD587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bookmarkStart w:id="1" w:name="_Hlk193893036"/>
      <w:r w:rsidRPr="00E51262">
        <w:rPr>
          <w:rFonts w:ascii="Times New Roman" w:hAnsi="Times New Roman"/>
          <w:sz w:val="28"/>
          <w:szCs w:val="28"/>
        </w:rPr>
        <w:t>Баганского района Новосибирской области</w:t>
      </w:r>
      <w:bookmarkEnd w:id="0"/>
      <w:bookmarkEnd w:id="1"/>
      <w:r w:rsidR="00BD587B">
        <w:rPr>
          <w:rFonts w:ascii="Times New Roman" w:hAnsi="Times New Roman"/>
          <w:sz w:val="28"/>
          <w:szCs w:val="28"/>
        </w:rPr>
        <w:t>,</w:t>
      </w:r>
    </w:p>
    <w:p w14:paraId="30C70B18" w14:textId="4BC13A20" w:rsidR="00BD587B" w:rsidRDefault="00BD587B" w:rsidP="00BD587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14:paraId="44BCF0DA" w14:textId="344D7175" w:rsidR="00400A18" w:rsidRDefault="00BD587B" w:rsidP="00BD587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>Баганского района Новосибирской области</w:t>
      </w:r>
      <w:r w:rsidR="00400A18">
        <w:rPr>
          <w:rFonts w:ascii="Times New Roman" w:hAnsi="Times New Roman"/>
          <w:sz w:val="28"/>
          <w:szCs w:val="28"/>
        </w:rPr>
        <w:t xml:space="preserve"> </w:t>
      </w:r>
    </w:p>
    <w:p w14:paraId="43BBEF8F" w14:textId="52EADD5D" w:rsidR="00E51262" w:rsidRDefault="00931F46" w:rsidP="00400A1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____</w:t>
      </w:r>
      <w:r w:rsidR="00E51262">
        <w:rPr>
          <w:rFonts w:ascii="Times New Roman" w:hAnsi="Times New Roman"/>
          <w:sz w:val="28"/>
          <w:szCs w:val="28"/>
        </w:rPr>
        <w:t xml:space="preserve">_______    </w:t>
      </w:r>
      <w:r w:rsidR="007F7091">
        <w:rPr>
          <w:rFonts w:ascii="Times New Roman" w:hAnsi="Times New Roman"/>
          <w:sz w:val="28"/>
          <w:szCs w:val="28"/>
        </w:rPr>
        <w:t>А.</w:t>
      </w:r>
      <w:r w:rsidR="00BD587B">
        <w:rPr>
          <w:rFonts w:ascii="Times New Roman" w:hAnsi="Times New Roman"/>
          <w:sz w:val="28"/>
          <w:szCs w:val="28"/>
        </w:rPr>
        <w:t>О. Бреус</w:t>
      </w:r>
    </w:p>
    <w:p w14:paraId="1C8C83D6" w14:textId="65013817" w:rsidR="00BD5A92" w:rsidRPr="00BD5A92" w:rsidRDefault="00931F46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4161A1">
        <w:rPr>
          <w:rFonts w:ascii="Times New Roman" w:hAnsi="Times New Roman"/>
          <w:sz w:val="24"/>
          <w:szCs w:val="24"/>
        </w:rPr>
        <w:t>2</w:t>
      </w:r>
      <w:r w:rsidR="00BD587B">
        <w:rPr>
          <w:rFonts w:ascii="Times New Roman" w:hAnsi="Times New Roman"/>
          <w:sz w:val="24"/>
          <w:szCs w:val="24"/>
        </w:rPr>
        <w:t>6</w:t>
      </w:r>
      <w:r w:rsidR="00BD5A92">
        <w:rPr>
          <w:rFonts w:ascii="Times New Roman" w:hAnsi="Times New Roman"/>
          <w:sz w:val="24"/>
          <w:szCs w:val="24"/>
        </w:rPr>
        <w:t>.</w:t>
      </w:r>
      <w:r w:rsidR="00A35193">
        <w:rPr>
          <w:rFonts w:ascii="Times New Roman" w:hAnsi="Times New Roman"/>
          <w:sz w:val="24"/>
          <w:szCs w:val="24"/>
        </w:rPr>
        <w:t>0</w:t>
      </w:r>
      <w:r w:rsidR="007F7091">
        <w:rPr>
          <w:rFonts w:ascii="Times New Roman" w:hAnsi="Times New Roman"/>
          <w:sz w:val="24"/>
          <w:szCs w:val="24"/>
        </w:rPr>
        <w:t>3</w:t>
      </w:r>
      <w:r w:rsidR="00BD5A92">
        <w:rPr>
          <w:rFonts w:ascii="Times New Roman" w:hAnsi="Times New Roman"/>
          <w:sz w:val="24"/>
          <w:szCs w:val="24"/>
        </w:rPr>
        <w:t>.202</w:t>
      </w:r>
      <w:r w:rsidR="00A35193">
        <w:rPr>
          <w:rFonts w:ascii="Times New Roman" w:hAnsi="Times New Roman"/>
          <w:sz w:val="24"/>
          <w:szCs w:val="24"/>
        </w:rPr>
        <w:t>5</w:t>
      </w:r>
    </w:p>
    <w:p w14:paraId="55AA5ADE" w14:textId="77777777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>План основных организационных мероприятий на территории</w:t>
      </w:r>
    </w:p>
    <w:p w14:paraId="036CE459" w14:textId="21C6DFFA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 xml:space="preserve">Баганского района </w:t>
      </w:r>
      <w:r w:rsidR="00AE4D9C" w:rsidRPr="003215B7">
        <w:rPr>
          <w:rFonts w:ascii="Times New Roman" w:hAnsi="Times New Roman"/>
          <w:sz w:val="26"/>
          <w:szCs w:val="26"/>
        </w:rPr>
        <w:t>на</w:t>
      </w:r>
      <w:r w:rsidR="009C2883" w:rsidRPr="003215B7">
        <w:rPr>
          <w:rFonts w:ascii="Times New Roman" w:hAnsi="Times New Roman"/>
          <w:sz w:val="26"/>
          <w:szCs w:val="26"/>
        </w:rPr>
        <w:t xml:space="preserve"> </w:t>
      </w:r>
      <w:r w:rsidR="007F7091">
        <w:rPr>
          <w:rFonts w:ascii="Times New Roman" w:hAnsi="Times New Roman"/>
          <w:sz w:val="26"/>
          <w:szCs w:val="26"/>
        </w:rPr>
        <w:t>апрель</w:t>
      </w:r>
      <w:r w:rsidR="0096330B" w:rsidRPr="003215B7">
        <w:rPr>
          <w:rFonts w:ascii="Times New Roman" w:hAnsi="Times New Roman"/>
          <w:sz w:val="26"/>
          <w:szCs w:val="26"/>
        </w:rPr>
        <w:t xml:space="preserve"> 202</w:t>
      </w:r>
      <w:r w:rsidR="00931F46">
        <w:rPr>
          <w:rFonts w:ascii="Times New Roman" w:hAnsi="Times New Roman"/>
          <w:sz w:val="26"/>
          <w:szCs w:val="26"/>
        </w:rPr>
        <w:t>5</w:t>
      </w:r>
      <w:r w:rsidRPr="003215B7">
        <w:rPr>
          <w:rFonts w:ascii="Times New Roman" w:hAnsi="Times New Roman"/>
          <w:sz w:val="26"/>
          <w:szCs w:val="26"/>
        </w:rPr>
        <w:t xml:space="preserve"> год</w:t>
      </w:r>
      <w:r w:rsidR="00B1335B" w:rsidRPr="003215B7">
        <w:rPr>
          <w:rFonts w:ascii="Times New Roman" w:hAnsi="Times New Roman"/>
          <w:sz w:val="26"/>
          <w:szCs w:val="26"/>
        </w:rPr>
        <w:t>а</w:t>
      </w:r>
    </w:p>
    <w:p w14:paraId="0380DAD1" w14:textId="77777777" w:rsidR="003E2B0E" w:rsidRPr="004C5F8A" w:rsidRDefault="003E2B0E" w:rsidP="007F591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551"/>
        <w:gridCol w:w="2977"/>
        <w:gridCol w:w="4111"/>
      </w:tblGrid>
      <w:tr w:rsidR="0051533C" w:rsidRPr="004C5F8A" w14:paraId="6F358DC5" w14:textId="77777777" w:rsidTr="00AA1402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4B3844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FFFFFF" w:themeFill="background1"/>
            <w:hideMark/>
          </w:tcPr>
          <w:p w14:paraId="16ABC089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AA1402">
        <w:tc>
          <w:tcPr>
            <w:tcW w:w="1418" w:type="dxa"/>
            <w:shd w:val="clear" w:color="auto" w:fill="FFFFFF" w:themeFill="background1"/>
          </w:tcPr>
          <w:p w14:paraId="3EE27823" w14:textId="321BF16F" w:rsidR="00214241" w:rsidRDefault="0021424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07,14,21,28</w:t>
            </w:r>
          </w:p>
          <w:p w14:paraId="6C6041B1" w14:textId="18B6FBB1" w:rsidR="00CC078C" w:rsidRPr="004B3844" w:rsidRDefault="007F709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55FF2A4" w14:textId="42CEA1F1" w:rsidR="003267C0" w:rsidRPr="004B3844" w:rsidRDefault="00A3530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BB04199" w14:textId="77777777" w:rsidR="00400A18" w:rsidRDefault="003267C0" w:rsidP="00E23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Планёрные заседания у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Главы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«Баганское» </w:t>
            </w:r>
            <w:r w:rsidR="00830DBC">
              <w:rPr>
                <w:rFonts w:ascii="Times New Roman" w:hAnsi="Times New Roman"/>
                <w:sz w:val="24"/>
                <w:szCs w:val="24"/>
              </w:rPr>
              <w:t>МО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МВД России «Карасукский», редактора газеты «Степная Нива», </w:t>
            </w:r>
            <w:r w:rsidR="00C52912" w:rsidRPr="004B3844">
              <w:rPr>
                <w:rFonts w:ascii="Times New Roman" w:hAnsi="Times New Roman"/>
                <w:sz w:val="24"/>
                <w:szCs w:val="24"/>
              </w:rPr>
              <w:t xml:space="preserve">главного врача ГБУЗ НСО «Баганская ЦРБ»,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  <w:p w14:paraId="0A6C9FD5" w14:textId="77777777" w:rsidR="00E23CA3" w:rsidRDefault="00E23CA3" w:rsidP="00E23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EBBDB1E" w14:textId="77777777" w:rsidR="00E23CA3" w:rsidRDefault="00E23CA3" w:rsidP="00E23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CEC70E4" w14:textId="043C775D" w:rsidR="00E23CA3" w:rsidRPr="004B3844" w:rsidRDefault="00E23CA3" w:rsidP="00E23C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A5B78AA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70BE767" w:rsidR="003267C0" w:rsidRPr="004B3844" w:rsidRDefault="001E419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149B127F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Глав</w:t>
            </w:r>
            <w:r w:rsidR="00A35193">
              <w:rPr>
                <w:rFonts w:ascii="Times New Roman" w:hAnsi="Times New Roman"/>
                <w:sz w:val="24"/>
                <w:szCs w:val="24"/>
              </w:rPr>
              <w:t>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5D5A1A0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483C8E5" w14:textId="77777777" w:rsidR="003267C0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4BEB5764" w14:textId="3AB7494C" w:rsidR="008E1E1B" w:rsidRPr="004B3844" w:rsidRDefault="008E1E1B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15A4" w:rsidRPr="004C5F8A" w14:paraId="53D5DD51" w14:textId="77777777" w:rsidTr="00AA1402">
        <w:tc>
          <w:tcPr>
            <w:tcW w:w="1418" w:type="dxa"/>
            <w:shd w:val="clear" w:color="auto" w:fill="FFFFFF" w:themeFill="background1"/>
          </w:tcPr>
          <w:p w14:paraId="5E1FD0B0" w14:textId="77777777" w:rsidR="000815A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0595CE0D" w14:textId="77777777" w:rsidR="000815A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F0E8197" w14:textId="77777777" w:rsidR="000815A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471D378" w14:textId="31FD0F32" w:rsidR="000815A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DCA9EBF" w14:textId="2B8385BB" w:rsidR="000815A4" w:rsidRPr="004B384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5A4">
              <w:rPr>
                <w:rFonts w:ascii="Times New Roman" w:hAnsi="Times New Roman"/>
                <w:sz w:val="24"/>
                <w:szCs w:val="24"/>
              </w:rPr>
              <w:t xml:space="preserve">Спортивное многоборье в зачет </w:t>
            </w:r>
            <w:r w:rsidRPr="004A006C">
              <w:rPr>
                <w:rFonts w:ascii="Times New Roman" w:hAnsi="Times New Roman"/>
                <w:sz w:val="24"/>
                <w:szCs w:val="24"/>
              </w:rPr>
              <w:t>Муниципального этапа Всероссийских спортивных игр школьников «Президентские спортивные игры»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0815A4">
              <w:rPr>
                <w:rFonts w:ascii="Times New Roman" w:hAnsi="Times New Roman"/>
                <w:sz w:val="24"/>
                <w:szCs w:val="24"/>
              </w:rPr>
              <w:t>Среди обучающихся 7, 8, 9 классов.</w:t>
            </w:r>
          </w:p>
        </w:tc>
        <w:tc>
          <w:tcPr>
            <w:tcW w:w="2551" w:type="dxa"/>
            <w:shd w:val="clear" w:color="auto" w:fill="FFFFFF" w:themeFill="background1"/>
          </w:tcPr>
          <w:p w14:paraId="2CDE4207" w14:textId="77777777" w:rsidR="000815A4" w:rsidRPr="008F531E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13904C3" w14:textId="6D27CE7C" w:rsidR="000815A4" w:rsidRPr="004B384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Легкоатлетический манеж</w:t>
            </w:r>
          </w:p>
        </w:tc>
        <w:tc>
          <w:tcPr>
            <w:tcW w:w="2977" w:type="dxa"/>
            <w:shd w:val="clear" w:color="auto" w:fill="FFFFFF" w:themeFill="background1"/>
          </w:tcPr>
          <w:p w14:paraId="6378A4F3" w14:textId="0DBBCA75" w:rsidR="000815A4" w:rsidRPr="004B384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7852B594" w14:textId="77777777" w:rsidR="000815A4" w:rsidRPr="00335C6D" w:rsidRDefault="000815A4" w:rsidP="000815A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180CEF1F" w14:textId="77777777" w:rsidR="000815A4" w:rsidRPr="00335C6D" w:rsidRDefault="000815A4" w:rsidP="000815A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433E3195" w14:textId="77777777" w:rsidR="000815A4" w:rsidRDefault="000815A4" w:rsidP="000815A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265CDEA3" w14:textId="77777777" w:rsidR="000815A4" w:rsidRPr="004B3844" w:rsidRDefault="000815A4" w:rsidP="000815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66A0" w:rsidRPr="004C5F8A" w14:paraId="00237A64" w14:textId="77777777" w:rsidTr="00E30674">
        <w:tc>
          <w:tcPr>
            <w:tcW w:w="1418" w:type="dxa"/>
            <w:shd w:val="clear" w:color="auto" w:fill="FFFFFF" w:themeFill="background1"/>
          </w:tcPr>
          <w:p w14:paraId="3AE82C04" w14:textId="77777777" w:rsidR="000E66A0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</w:p>
          <w:p w14:paraId="4086CA99" w14:textId="596611BF" w:rsidR="000E66A0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B37BE32" w14:textId="5F000BE2" w:rsidR="000E66A0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0221BC5" w14:textId="75DC93AF" w:rsidR="000E66A0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AB97CAE" w14:textId="77777777" w:rsidR="000E66A0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06C">
              <w:rPr>
                <w:rFonts w:ascii="Times New Roman" w:hAnsi="Times New Roman"/>
                <w:sz w:val="24"/>
                <w:szCs w:val="24"/>
              </w:rPr>
              <w:t xml:space="preserve">Чемпионат по логическим играм </w:t>
            </w:r>
            <w:r>
              <w:rPr>
                <w:rFonts w:ascii="Times New Roman" w:hAnsi="Times New Roman"/>
                <w:sz w:val="24"/>
                <w:szCs w:val="24"/>
              </w:rPr>
              <w:t>2 тур</w:t>
            </w:r>
          </w:p>
          <w:p w14:paraId="67904435" w14:textId="4119ED82" w:rsidR="000E66A0" w:rsidRPr="007549B1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06C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4A006C">
              <w:rPr>
                <w:rFonts w:ascii="Times New Roman" w:hAnsi="Times New Roman"/>
                <w:sz w:val="24"/>
                <w:szCs w:val="24"/>
              </w:rPr>
              <w:t>болотуду</w:t>
            </w:r>
            <w:proofErr w:type="spellEnd"/>
            <w:r w:rsidRPr="004A006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A006C">
              <w:rPr>
                <w:rFonts w:ascii="Times New Roman" w:hAnsi="Times New Roman"/>
                <w:sz w:val="24"/>
                <w:szCs w:val="24"/>
              </w:rPr>
              <w:t>пексесо</w:t>
            </w:r>
            <w:proofErr w:type="spellEnd"/>
            <w:r w:rsidRPr="004A006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632E" w14:textId="77777777" w:rsidR="000E66A0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49597F9" w14:textId="65469C99" w:rsidR="000E66A0" w:rsidRPr="00192886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3E275" w14:textId="60F27EF5" w:rsidR="000E66A0" w:rsidRPr="004B3844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4111" w:type="dxa"/>
            <w:shd w:val="clear" w:color="auto" w:fill="FFFFFF" w:themeFill="background1"/>
          </w:tcPr>
          <w:p w14:paraId="51FD73FD" w14:textId="77777777" w:rsidR="000E66A0" w:rsidRPr="006E532C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03579BD6" w14:textId="77777777" w:rsidR="000E66A0" w:rsidRPr="006E532C" w:rsidRDefault="000E66A0" w:rsidP="000E6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3C43626B" w14:textId="173B0B0F" w:rsidR="000E66A0" w:rsidRPr="004B3844" w:rsidRDefault="000E66A0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1D6340" w:rsidRPr="004C5F8A" w14:paraId="10DBC8CD" w14:textId="77777777" w:rsidTr="003E2993">
        <w:tc>
          <w:tcPr>
            <w:tcW w:w="1418" w:type="dxa"/>
            <w:shd w:val="clear" w:color="auto" w:fill="FFFFFF" w:themeFill="background1"/>
          </w:tcPr>
          <w:p w14:paraId="49CAFA31" w14:textId="77777777" w:rsidR="001D6340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03</w:t>
            </w:r>
          </w:p>
          <w:p w14:paraId="0AED0764" w14:textId="77777777" w:rsidR="001D6340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24135C9" w14:textId="77777777" w:rsidR="001D6340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11D422C" w14:textId="5A355409" w:rsidR="001D6340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</w:tcPr>
          <w:p w14:paraId="592AA97C" w14:textId="77777777" w:rsidR="001D6340" w:rsidRPr="003C1F1F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Выездное с</w:t>
            </w:r>
            <w:r w:rsidRPr="003C1F1F">
              <w:rPr>
                <w:rFonts w:ascii="Times New Roman" w:hAnsi="Times New Roman"/>
                <w:sz w:val="24"/>
                <w:szCs w:val="24"/>
              </w:rPr>
              <w:t>овещание с Главами сельсоветов</w:t>
            </w:r>
          </w:p>
          <w:p w14:paraId="54B4CD24" w14:textId="77777777" w:rsidR="001D6340" w:rsidRPr="003C1F1F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72EC8C7" w14:textId="77777777" w:rsidR="001D6340" w:rsidRPr="003C1F1F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8D946F3" w14:textId="77777777" w:rsidR="001D6340" w:rsidRPr="003C1F1F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8384C8" w14:textId="77777777" w:rsidR="001D6340" w:rsidRPr="003C1F1F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A89E8CF" w14:textId="77777777" w:rsidR="001D6340" w:rsidRPr="003C1F1F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B54C94" w14:textId="77777777" w:rsidR="001D6340" w:rsidRPr="003C1F1F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A80647C" w14:textId="77777777" w:rsidR="001D6340" w:rsidRPr="004A006C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11479B84" w14:textId="77777777" w:rsidR="001D6340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Территория</w:t>
            </w:r>
          </w:p>
          <w:p w14:paraId="4A9B9BFF" w14:textId="0325D0F4" w:rsidR="001D6340" w:rsidRPr="006E532C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Палецкого сельсовета</w:t>
            </w:r>
          </w:p>
        </w:tc>
        <w:tc>
          <w:tcPr>
            <w:tcW w:w="2977" w:type="dxa"/>
          </w:tcPr>
          <w:p w14:paraId="4EBC7342" w14:textId="5CCDC461" w:rsidR="001D6340" w:rsidRPr="0044770B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Баганского района Новосибирской области</w:t>
            </w:r>
          </w:p>
        </w:tc>
        <w:tc>
          <w:tcPr>
            <w:tcW w:w="4111" w:type="dxa"/>
          </w:tcPr>
          <w:p w14:paraId="5CF3AFBB" w14:textId="77777777" w:rsidR="001D6340" w:rsidRPr="007F5A62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0BA97865" w14:textId="77777777" w:rsidR="001D6340" w:rsidRPr="007F5A62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управляющий делами</w:t>
            </w:r>
          </w:p>
          <w:p w14:paraId="7F7C7DE6" w14:textId="77777777" w:rsidR="001D6340" w:rsidRPr="007F5A62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65F6DE22" w14:textId="77777777" w:rsidR="001D6340" w:rsidRPr="007F5A62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4AB4A8AD" w14:textId="77777777" w:rsidR="001D6340" w:rsidRPr="007F5A62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0FB7C506" w14:textId="77777777" w:rsidR="001D6340" w:rsidRPr="007F5A62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E9E7ADA" w14:textId="180E384C" w:rsidR="001D6340" w:rsidRDefault="001D6340" w:rsidP="001D63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F976F5" w:rsidRPr="004C5F8A" w14:paraId="5129FCBE" w14:textId="77777777" w:rsidTr="00AA1402">
        <w:tc>
          <w:tcPr>
            <w:tcW w:w="1418" w:type="dxa"/>
            <w:shd w:val="clear" w:color="auto" w:fill="FFFFFF" w:themeFill="background1"/>
          </w:tcPr>
          <w:p w14:paraId="583B342F" w14:textId="77777777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1857E6F4" w14:textId="6E42A92F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957A608" w14:textId="49B2F5D6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06A58D1" w14:textId="618C2834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ADE2E55" w14:textId="6804B66F" w:rsidR="00F976F5" w:rsidRPr="007549B1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76F5">
              <w:rPr>
                <w:rFonts w:ascii="Times New Roman" w:hAnsi="Times New Roman"/>
                <w:sz w:val="24"/>
                <w:szCs w:val="24"/>
              </w:rPr>
              <w:t>Заседания комиссии по отдыху и оздоровлению детей</w:t>
            </w:r>
          </w:p>
        </w:tc>
        <w:tc>
          <w:tcPr>
            <w:tcW w:w="2551" w:type="dxa"/>
            <w:shd w:val="clear" w:color="auto" w:fill="FFFFFF" w:themeFill="background1"/>
          </w:tcPr>
          <w:p w14:paraId="0B76BE49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8A435A4" w14:textId="656EA845" w:rsidR="00F976F5" w:rsidRPr="00192886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EAAA859" w14:textId="613A5048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оп отдыху и оздоровлению детей</w:t>
            </w:r>
          </w:p>
        </w:tc>
        <w:tc>
          <w:tcPr>
            <w:tcW w:w="4111" w:type="dxa"/>
            <w:shd w:val="clear" w:color="auto" w:fill="FFFFFF" w:themeFill="background1"/>
          </w:tcPr>
          <w:p w14:paraId="1526C59B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Пилипушка О.В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0B7790EC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04FF5766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52C8973B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745E8E98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6A914717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64093B04" w14:textId="62613085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D46962" w:rsidRPr="004C5F8A" w14:paraId="248921D9" w14:textId="77777777" w:rsidTr="000D1570">
        <w:tc>
          <w:tcPr>
            <w:tcW w:w="1418" w:type="dxa"/>
            <w:shd w:val="clear" w:color="auto" w:fill="FFFFFF" w:themeFill="background1"/>
          </w:tcPr>
          <w:p w14:paraId="7282B089" w14:textId="77777777" w:rsidR="00D46962" w:rsidRP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t>04</w:t>
            </w:r>
          </w:p>
          <w:p w14:paraId="1ABB7055" w14:textId="77777777" w:rsidR="00D46962" w:rsidRP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3D12A66" w14:textId="77777777" w:rsidR="00D46962" w:rsidRP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82AB152" w14:textId="137CF08D" w:rsid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4696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8E16F93" w14:textId="15D108F1" w:rsidR="00D46962" w:rsidRPr="00F976F5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t>Первая встреча районного образовательного курса «Школа вожатых»</w:t>
            </w:r>
          </w:p>
        </w:tc>
        <w:tc>
          <w:tcPr>
            <w:tcW w:w="2551" w:type="dxa"/>
            <w:shd w:val="clear" w:color="auto" w:fill="FFFFFF" w:themeFill="background1"/>
          </w:tcPr>
          <w:p w14:paraId="4E6253CE" w14:textId="77777777" w:rsidR="000A47E9" w:rsidRPr="000A47E9" w:rsidRDefault="000A47E9" w:rsidP="000A47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B8263F8" w14:textId="2D35E2C0" w:rsidR="00D46962" w:rsidRPr="004B3844" w:rsidRDefault="000A47E9" w:rsidP="000A47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</w:tcPr>
          <w:p w14:paraId="54420DD0" w14:textId="20B0D424" w:rsid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1D5C74">
              <w:rPr>
                <w:rFonts w:ascii="Times New Roman" w:hAnsi="Times New Roman"/>
                <w:sz w:val="24"/>
                <w:szCs w:val="24"/>
              </w:rPr>
              <w:t>тдел молодёжной политики, физической культуры и спорта</w:t>
            </w:r>
          </w:p>
        </w:tc>
        <w:tc>
          <w:tcPr>
            <w:tcW w:w="4111" w:type="dxa"/>
          </w:tcPr>
          <w:p w14:paraId="3AC72FA9" w14:textId="77777777" w:rsidR="00D46962" w:rsidRPr="001D5C74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5C74">
              <w:rPr>
                <w:rFonts w:ascii="Times New Roman" w:hAnsi="Times New Roman"/>
                <w:sz w:val="24"/>
                <w:szCs w:val="24"/>
              </w:rPr>
              <w:t>Поддубко</w:t>
            </w:r>
            <w:proofErr w:type="spellEnd"/>
            <w:r w:rsidRPr="001D5C74"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067C4449" w14:textId="77777777" w:rsidR="00D46962" w:rsidRPr="001D5C74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</w:p>
          <w:p w14:paraId="2306367A" w14:textId="77777777" w:rsid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 xml:space="preserve"> 21-081</w:t>
            </w:r>
          </w:p>
          <w:p w14:paraId="1E0184AE" w14:textId="77777777" w:rsidR="000A47E9" w:rsidRPr="000A47E9" w:rsidRDefault="000A47E9" w:rsidP="000A47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Остертаг Л.В.,</w:t>
            </w:r>
          </w:p>
          <w:p w14:paraId="3B4BDC68" w14:textId="77777777" w:rsidR="000A47E9" w:rsidRPr="000A47E9" w:rsidRDefault="000A47E9" w:rsidP="000A47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0518D3FC" w14:textId="68534969" w:rsidR="000A47E9" w:rsidRDefault="000A47E9" w:rsidP="000A47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1329B2" w:rsidRPr="004C5F8A" w14:paraId="73CE2D71" w14:textId="77777777" w:rsidTr="00AA1402">
        <w:tc>
          <w:tcPr>
            <w:tcW w:w="1418" w:type="dxa"/>
            <w:shd w:val="clear" w:color="auto" w:fill="FFFFFF" w:themeFill="background1"/>
          </w:tcPr>
          <w:p w14:paraId="51BE010E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</w:t>
            </w:r>
          </w:p>
          <w:p w14:paraId="09184A9C" w14:textId="0A955201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1760BC7" w14:textId="11F1FF7D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BBEE7E6" w14:textId="4240D955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5D35B1D" w14:textId="18B64A12" w:rsidR="001329B2" w:rsidRPr="007549B1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Весенний концерт</w:t>
            </w:r>
          </w:p>
        </w:tc>
        <w:tc>
          <w:tcPr>
            <w:tcW w:w="2551" w:type="dxa"/>
            <w:shd w:val="clear" w:color="auto" w:fill="FFFFFF" w:themeFill="background1"/>
          </w:tcPr>
          <w:p w14:paraId="14D0619E" w14:textId="77777777" w:rsidR="001329B2" w:rsidRPr="00192886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85B4B57" w14:textId="193D9662" w:rsidR="001329B2" w:rsidRPr="00192886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41662059" w14:textId="6ABEF8FA" w:rsidR="001329B2" w:rsidRPr="004B3844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B6284AF" w14:textId="77777777" w:rsidR="001329B2" w:rsidRPr="004B3844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4D88FCB3" w14:textId="77777777" w:rsidR="001329B2" w:rsidRPr="004B3844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B5331AD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61A57ABC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46263AD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D96B478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9964A84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5F3C4B6" w14:textId="77777777" w:rsidR="001329B2" w:rsidRPr="004B3844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D587B" w:rsidRPr="004C5F8A" w14:paraId="66B71597" w14:textId="77777777" w:rsidTr="00AA1402">
        <w:tc>
          <w:tcPr>
            <w:tcW w:w="1418" w:type="dxa"/>
            <w:shd w:val="clear" w:color="auto" w:fill="FFFFFF" w:themeFill="background1"/>
          </w:tcPr>
          <w:p w14:paraId="34AEC63C" w14:textId="77777777" w:rsidR="00BD587B" w:rsidRP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lastRenderedPageBreak/>
              <w:t>05</w:t>
            </w:r>
          </w:p>
          <w:p w14:paraId="2FF7B9E0" w14:textId="77777777" w:rsidR="00BD587B" w:rsidRP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DA28431" w14:textId="77777777" w:rsidR="00BD587B" w:rsidRP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7863B37D" w14:textId="375D28EA" w:rsid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BD587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5601C5B" w14:textId="77777777" w:rsid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Открытие выставки</w:t>
            </w:r>
          </w:p>
          <w:p w14:paraId="23E9AB9D" w14:textId="17DF39D0" w:rsidR="00BD587B" w:rsidRPr="001329B2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«Герои России»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3B3AD9C" w14:textId="77777777" w:rsidR="00BD587B" w:rsidRPr="00192886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570E907" w14:textId="77777777" w:rsid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 xml:space="preserve">здание районного Дома культуры, </w:t>
            </w:r>
          </w:p>
          <w:p w14:paraId="56695A69" w14:textId="2D983EA3" w:rsidR="00BD587B" w:rsidRPr="00192886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этаж</w:t>
            </w:r>
          </w:p>
        </w:tc>
        <w:tc>
          <w:tcPr>
            <w:tcW w:w="2977" w:type="dxa"/>
            <w:shd w:val="clear" w:color="auto" w:fill="FFFFFF" w:themeFill="background1"/>
          </w:tcPr>
          <w:p w14:paraId="22BE46B6" w14:textId="042B19E5" w:rsidR="00BD587B" w:rsidRPr="004B3844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48D13AD" w14:textId="77777777" w:rsidR="00BD587B" w:rsidRPr="004B3844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33389124" w14:textId="77777777" w:rsidR="00BD587B" w:rsidRPr="004B3844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C24DBE3" w14:textId="77777777" w:rsid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29358BCB" w14:textId="77777777" w:rsidR="00BD587B" w:rsidRDefault="00BD587B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9FF8B7C" w14:textId="77777777" w:rsidR="00C13EB7" w:rsidRDefault="00C13EB7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8AB826A" w14:textId="0640AB7D" w:rsidR="00C13EB7" w:rsidRPr="004B3844" w:rsidRDefault="00C13EB7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0FE3" w:rsidRPr="004C5F8A" w14:paraId="3E5BDA20" w14:textId="77777777" w:rsidTr="00126E97">
        <w:tc>
          <w:tcPr>
            <w:tcW w:w="1418" w:type="dxa"/>
            <w:shd w:val="clear" w:color="auto" w:fill="FFFFFF" w:themeFill="background1"/>
          </w:tcPr>
          <w:p w14:paraId="1C9630D1" w14:textId="77777777" w:rsidR="00EB0FE3" w:rsidRPr="00804DAA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DAA"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48DB764D" w14:textId="77777777" w:rsidR="00EB0FE3" w:rsidRPr="00804DAA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DAA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656408A" w14:textId="77777777" w:rsidR="00EB0FE3" w:rsidRPr="00804DAA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DAA"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3DF7D231" w14:textId="3FA5B137" w:rsidR="00EB0FE3" w:rsidRPr="00BD587B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DAA">
              <w:rPr>
                <w:rFonts w:ascii="Times New Roman" w:hAnsi="Times New Roman"/>
                <w:sz w:val="24"/>
                <w:szCs w:val="24"/>
              </w:rPr>
              <w:t>10.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04DA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FFFFFF" w:themeFill="background1"/>
          </w:tcPr>
          <w:p w14:paraId="67477CC3" w14:textId="1F11ECF3" w:rsidR="00EB0FE3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«Зарница</w:t>
            </w:r>
            <w:r w:rsidR="00C13EB7">
              <w:rPr>
                <w:rFonts w:ascii="Times New Roman" w:hAnsi="Times New Roman"/>
                <w:sz w:val="24"/>
                <w:szCs w:val="24"/>
              </w:rPr>
              <w:t xml:space="preserve"> 2.0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F459CB2" w14:textId="77777777" w:rsidR="00EB0FE3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A8F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CB6E706" w14:textId="77777777" w:rsidR="00EB0FE3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Баганская СОШ №2,</w:t>
            </w:r>
          </w:p>
          <w:p w14:paraId="3C8A3250" w14:textId="602E4284" w:rsidR="00EB0FE3" w:rsidRPr="00192886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A8F">
              <w:rPr>
                <w:rFonts w:ascii="Times New Roman" w:hAnsi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D6FFF9" w14:textId="77777777" w:rsidR="00EB0FE3" w:rsidRPr="007F5A62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Российское движение детей и молодежи «Движение Первых» Баганского района Новосибирской области</w:t>
            </w:r>
          </w:p>
          <w:p w14:paraId="1CB8E900" w14:textId="77777777" w:rsidR="00EB0FE3" w:rsidRPr="004B3844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26E893" w14:textId="1FAECE79" w:rsidR="00EB0FE3" w:rsidRPr="007F5A62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Поддубко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И.А.,</w:t>
            </w:r>
          </w:p>
          <w:p w14:paraId="40B4FF35" w14:textId="77777777" w:rsidR="00EB0FE3" w:rsidRPr="007F5A62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Российско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движени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детей и молодежи «Движение Первых» Баганского района Новосибирской области,</w:t>
            </w:r>
          </w:p>
          <w:p w14:paraId="7AAF69BE" w14:textId="4AF24433" w:rsidR="00EB0FE3" w:rsidRDefault="00C13EB7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8-999-464-85-70</w:t>
            </w:r>
          </w:p>
          <w:p w14:paraId="2CE1C151" w14:textId="77777777" w:rsidR="00EB0FE3" w:rsidRDefault="00EB0FE3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FD57B9F" w14:textId="77777777" w:rsidR="00C13EB7" w:rsidRDefault="00C13EB7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CCF78D7" w14:textId="6BC21611" w:rsidR="00C13EB7" w:rsidRPr="004B3844" w:rsidRDefault="00C13EB7" w:rsidP="00EB0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313A" w:rsidRPr="004C5F8A" w14:paraId="500CF332" w14:textId="77777777" w:rsidTr="00AA1402">
        <w:tc>
          <w:tcPr>
            <w:tcW w:w="1418" w:type="dxa"/>
            <w:shd w:val="clear" w:color="auto" w:fill="FFFFFF" w:themeFill="background1"/>
          </w:tcPr>
          <w:p w14:paraId="1990A6BC" w14:textId="7CA7371A" w:rsidR="00BA313A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5D592E25" w14:textId="77777777" w:rsidR="00BA313A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14C35F5" w14:textId="6F802D6A" w:rsidR="00BA313A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23BEBCCA" w14:textId="4CE740BD" w:rsidR="00BA313A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  <w:p w14:paraId="2DEC07EE" w14:textId="77777777" w:rsidR="00BA313A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52F8FAEB" w14:textId="675D617B" w:rsidR="00BA313A" w:rsidRPr="001329B2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49B1">
              <w:rPr>
                <w:rFonts w:ascii="Times New Roman" w:hAnsi="Times New Roman"/>
                <w:sz w:val="24"/>
                <w:szCs w:val="24"/>
              </w:rPr>
              <w:t>Театрализовано-игровая программа, посвященная Дню смеха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4718C32" w14:textId="77777777" w:rsidR="00BA313A" w:rsidRPr="00192886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4BEF1D2" w14:textId="131C0BD8" w:rsidR="00BA313A" w:rsidRPr="00192886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1C4FE713" w14:textId="35FF215B" w:rsidR="00BA313A" w:rsidRPr="004B3844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7AF6944" w14:textId="77777777" w:rsidR="00BA313A" w:rsidRPr="004B3844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3F661AF0" w14:textId="77777777" w:rsidR="00BA313A" w:rsidRPr="004B3844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B243CBB" w14:textId="77777777" w:rsidR="00BA313A" w:rsidRDefault="00BA313A" w:rsidP="00BA31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32DD1351" w14:textId="77777777" w:rsidR="00FE36F2" w:rsidRDefault="00FE36F2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9CA3399" w14:textId="77777777" w:rsidR="00C13EB7" w:rsidRDefault="00C13EB7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256032E" w14:textId="77777777" w:rsidR="00C13EB7" w:rsidRDefault="00C13EB7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FBA90FF" w14:textId="77777777" w:rsidR="00C13EB7" w:rsidRDefault="00C13EB7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06078F4" w14:textId="78C4C4B0" w:rsidR="00C13EB7" w:rsidRPr="004B3844" w:rsidRDefault="00C13EB7" w:rsidP="00BD587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4A3D" w:rsidRPr="004C5F8A" w14:paraId="36F74561" w14:textId="77777777" w:rsidTr="00AA1402">
        <w:tc>
          <w:tcPr>
            <w:tcW w:w="1418" w:type="dxa"/>
            <w:shd w:val="clear" w:color="auto" w:fill="FFFFFF" w:themeFill="background1"/>
          </w:tcPr>
          <w:p w14:paraId="7D839238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11CD444F" w14:textId="2333D415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06D1988" w14:textId="601845A1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03343C44" w14:textId="0601997B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8D2B9A7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 xml:space="preserve">Эстафетный бег в зачет </w:t>
            </w:r>
            <w:r w:rsidRPr="004A006C">
              <w:rPr>
                <w:rFonts w:ascii="Times New Roman" w:hAnsi="Times New Roman"/>
                <w:sz w:val="24"/>
                <w:szCs w:val="24"/>
              </w:rPr>
              <w:t xml:space="preserve">Муниципального этапа Всероссийских спортивных игр школьников </w:t>
            </w:r>
            <w:r w:rsidRPr="00984A3D">
              <w:rPr>
                <w:rFonts w:ascii="Times New Roman" w:hAnsi="Times New Roman"/>
                <w:sz w:val="24"/>
                <w:szCs w:val="24"/>
              </w:rPr>
              <w:t>«Президентских состязаний». Среди обучающихся 5, 6, 7 классов.</w:t>
            </w:r>
          </w:p>
          <w:p w14:paraId="2776DB1C" w14:textId="77777777" w:rsidR="00807F9C" w:rsidRDefault="00807F9C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5F8A911" w14:textId="15C07939" w:rsidR="00807F9C" w:rsidRPr="001329B2" w:rsidRDefault="00807F9C" w:rsidP="00FE36F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A32F5B0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F7A92AC" w14:textId="62679FFB" w:rsidR="00984A3D" w:rsidRPr="00192886" w:rsidRDefault="00552D53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984A3D">
              <w:rPr>
                <w:rFonts w:ascii="Times New Roman" w:hAnsi="Times New Roman"/>
                <w:sz w:val="24"/>
                <w:szCs w:val="24"/>
              </w:rPr>
              <w:t>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0C59A260" w14:textId="08299D9F" w:rsidR="00984A3D" w:rsidRPr="004B3844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3F908EE4" w14:textId="77777777" w:rsidR="00984A3D" w:rsidRPr="00335C6D" w:rsidRDefault="00984A3D" w:rsidP="00984A3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27C68829" w14:textId="77777777" w:rsidR="00984A3D" w:rsidRPr="00335C6D" w:rsidRDefault="00984A3D" w:rsidP="00984A3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066263BE" w14:textId="77777777" w:rsidR="00984A3D" w:rsidRDefault="00984A3D" w:rsidP="00984A3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3202F19A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CAAB6CC" w14:textId="77777777" w:rsidR="00C13EB7" w:rsidRDefault="00C13EB7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B1B7C2F" w14:textId="77777777" w:rsidR="00C13EB7" w:rsidRDefault="00C13EB7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7B6487C" w14:textId="77777777" w:rsidR="00C13EB7" w:rsidRDefault="00C13EB7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1976BD1" w14:textId="77777777" w:rsidR="00C13EB7" w:rsidRDefault="00C13EB7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5B6F58E" w14:textId="77076415" w:rsidR="00C13EB7" w:rsidRPr="004B3844" w:rsidRDefault="00C13EB7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7F9C" w:rsidRPr="004C5F8A" w14:paraId="1C55E769" w14:textId="77777777" w:rsidTr="00AA1402">
        <w:tc>
          <w:tcPr>
            <w:tcW w:w="1418" w:type="dxa"/>
            <w:shd w:val="clear" w:color="auto" w:fill="FFFFFF" w:themeFill="background1"/>
          </w:tcPr>
          <w:p w14:paraId="1837E7C0" w14:textId="77777777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  <w:p w14:paraId="6B587AEF" w14:textId="48B22D40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A84728C" w14:textId="79946EFB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A559E7F" w14:textId="48F5295C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1299976" w14:textId="77777777" w:rsidR="00807F9C" w:rsidRP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F9C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3F14770" w14:textId="77777777" w:rsidR="00807F9C" w:rsidRP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F9C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сельсовета от 13.03.2025 № 11 «О мерах по предупреждению и ликвидации весеннего половодья, сохранности улиц населенных пунктов и автомобильных дорог Андреевского сельсовета Баганского района Новосибирской области»;</w:t>
            </w:r>
          </w:p>
          <w:p w14:paraId="61AE25CF" w14:textId="3A4E9264" w:rsidR="00807F9C" w:rsidRPr="00984A3D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F9C">
              <w:rPr>
                <w:rFonts w:ascii="Times New Roman" w:hAnsi="Times New Roman"/>
                <w:sz w:val="24"/>
                <w:szCs w:val="24"/>
              </w:rPr>
              <w:t>2.О выполнении постановления администрации сельсовета от 01.11.2024 № 66а «Об организации мероприятий по предупреждению и ликвидации последствий возможных чрезвычайных ситуаций, связанных с пожарами на территории Андреевского сельсовета в осенне-зимний период 2024-2025 годы»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5F09FCF" w14:textId="77777777" w:rsidR="00807F9C" w:rsidRPr="007F5A62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70ED4E76" w14:textId="2B2FAE7A" w:rsidR="00807F9C" w:rsidRPr="00984A3D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AE80405" w14:textId="5F4555E9" w:rsidR="00807F9C" w:rsidRPr="00335C6D" w:rsidRDefault="00807F9C" w:rsidP="00807F9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1FDB273" w14:textId="77777777" w:rsidR="00807F9C" w:rsidRPr="007F5A62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Коршак И.Н.,</w:t>
            </w:r>
          </w:p>
          <w:p w14:paraId="7CB3A158" w14:textId="77777777" w:rsidR="00807F9C" w:rsidRPr="007F5A62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Андреевского сельсовета,</w:t>
            </w:r>
          </w:p>
          <w:p w14:paraId="12419653" w14:textId="77777777" w:rsidR="00807F9C" w:rsidRPr="007F5A62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22-760</w:t>
            </w:r>
          </w:p>
          <w:p w14:paraId="7930A12D" w14:textId="77777777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9A42FEF" w14:textId="77777777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ACFD5F2" w14:textId="77777777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4F4A87" w14:textId="77777777" w:rsidR="00807F9C" w:rsidRDefault="00807F9C" w:rsidP="00807F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1EF1719" w14:textId="77777777" w:rsidR="00807F9C" w:rsidRDefault="00807F9C" w:rsidP="00807F9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1329B2" w:rsidRPr="004C5F8A" w14:paraId="31C7314F" w14:textId="77777777" w:rsidTr="0030397F">
        <w:tc>
          <w:tcPr>
            <w:tcW w:w="1418" w:type="dxa"/>
            <w:shd w:val="clear" w:color="auto" w:fill="FFFFFF" w:themeFill="background1"/>
          </w:tcPr>
          <w:p w14:paraId="4E4ADBA5" w14:textId="54F8275C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14:paraId="068BB883" w14:textId="7F4198BF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F46B31A" w14:textId="66C28B88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2E48E3E" w14:textId="3ABC9ADA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  <w:p w14:paraId="65605993" w14:textId="2F3104A3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3C5950D7" w14:textId="5D8C2F42" w:rsidR="001329B2" w:rsidRP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Информационно-познавательный час «Космос: далёкий и близкий» ко Дню Космонавтики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523BA0A" w14:textId="77777777" w:rsidR="001329B2" w:rsidRPr="00963E0D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6A4EC99" w14:textId="2F63E17B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25CDFC15" w14:textId="4CDE3F49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  <w:p w14:paraId="497F2C49" w14:textId="77777777" w:rsidR="001329B2" w:rsidRPr="00192886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2ED2C0BE" w14:textId="001570B1" w:rsidR="001329B2" w:rsidRPr="004B3844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5190F83D" w14:textId="77777777" w:rsidR="001329B2" w:rsidRPr="007F5A6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41901002" w14:textId="77777777" w:rsidR="001329B2" w:rsidRPr="007F5A6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4EC2E7A7" w14:textId="77777777" w:rsidR="001329B2" w:rsidRPr="007F5A6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32E506BD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16CF00DC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05E6E8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1316449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87CB8F7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5575BCD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638F2CB" w14:textId="33D09E58" w:rsidR="00FE36F2" w:rsidRPr="004B3844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E8F" w:rsidRPr="004C5F8A" w14:paraId="3A405EB0" w14:textId="77777777" w:rsidTr="0030397F">
        <w:tc>
          <w:tcPr>
            <w:tcW w:w="1418" w:type="dxa"/>
            <w:shd w:val="clear" w:color="auto" w:fill="FFFFFF" w:themeFill="background1"/>
          </w:tcPr>
          <w:p w14:paraId="564F4E5B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63485C83" w14:textId="37275F62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2D99513" w14:textId="46C6C7A9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235A25CB" w14:textId="5430FB3B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468A1FB" w14:textId="25A7444E" w:rsidR="00464E8F" w:rsidRPr="001329B2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Районные соревнования по настольному теннису среди муниципальных образований Баганского района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E8372F" w14:textId="77777777" w:rsidR="00464E8F" w:rsidRPr="00963E0D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D1AEDBA" w14:textId="70AFE68A" w:rsidR="00464E8F" w:rsidRPr="00963E0D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Баганская СОШ №2</w:t>
            </w:r>
          </w:p>
        </w:tc>
        <w:tc>
          <w:tcPr>
            <w:tcW w:w="2977" w:type="dxa"/>
          </w:tcPr>
          <w:p w14:paraId="1D1EE6B8" w14:textId="07210503" w:rsidR="00464E8F" w:rsidRPr="007F5A62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1D5C74">
              <w:rPr>
                <w:rFonts w:ascii="Times New Roman" w:hAnsi="Times New Roman"/>
                <w:sz w:val="24"/>
                <w:szCs w:val="24"/>
              </w:rPr>
              <w:t>тдел молодёжной политики, физической культуры и спорта</w:t>
            </w:r>
          </w:p>
        </w:tc>
        <w:tc>
          <w:tcPr>
            <w:tcW w:w="4111" w:type="dxa"/>
          </w:tcPr>
          <w:p w14:paraId="18C9F9D1" w14:textId="77777777" w:rsidR="00464E8F" w:rsidRPr="001D5C74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5C74">
              <w:rPr>
                <w:rFonts w:ascii="Times New Roman" w:hAnsi="Times New Roman"/>
                <w:sz w:val="24"/>
                <w:szCs w:val="24"/>
              </w:rPr>
              <w:t>Поддубко</w:t>
            </w:r>
            <w:proofErr w:type="spellEnd"/>
            <w:r w:rsidRPr="001D5C74"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17818378" w14:textId="77777777" w:rsidR="00464E8F" w:rsidRPr="001D5C74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</w:p>
          <w:p w14:paraId="4585D4C5" w14:textId="59102A3C" w:rsidR="00FE36F2" w:rsidRPr="007F5A62" w:rsidRDefault="00464E8F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 xml:space="preserve"> 21-081</w:t>
            </w:r>
          </w:p>
        </w:tc>
      </w:tr>
      <w:tr w:rsidR="00BD587B" w:rsidRPr="004C5F8A" w14:paraId="0BE46887" w14:textId="77777777" w:rsidTr="00A572A1">
        <w:tc>
          <w:tcPr>
            <w:tcW w:w="1418" w:type="dxa"/>
            <w:shd w:val="clear" w:color="auto" w:fill="FFFFFF" w:themeFill="background1"/>
          </w:tcPr>
          <w:p w14:paraId="77204FB0" w14:textId="77777777" w:rsidR="00BD587B" w:rsidRP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  <w:p w14:paraId="2D9DFD90" w14:textId="77777777" w:rsidR="00BD587B" w:rsidRP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1154313" w14:textId="77777777" w:rsidR="00BD587B" w:rsidRP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727554FB" w14:textId="5CEF7105" w:rsid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87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BD587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A4A0D15" w14:textId="7BFA14FB" w:rsid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инструменталистов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5E602DE8" w14:textId="77777777" w:rsidR="00BD587B" w:rsidRPr="00192886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5E4A7B0" w14:textId="2ACDFDDE" w:rsidR="00BD587B" w:rsidRPr="00963E0D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5001C23C" w14:textId="3B90E64B" w:rsidR="00BD587B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0DFB160" w14:textId="77777777" w:rsidR="00BD587B" w:rsidRPr="004B3844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0A47974" w14:textId="77777777" w:rsidR="00BD587B" w:rsidRPr="004B3844" w:rsidRDefault="00BD587B" w:rsidP="00BD58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86F9BE5" w14:textId="77777777" w:rsidR="00BD587B" w:rsidRDefault="00BD587B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6568F02A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477601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9182AD8" w14:textId="2A68ED16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65C3279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855395" w14:textId="2E86EBFE" w:rsidR="00C13EB7" w:rsidRPr="001D5C74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13EB7" w:rsidRPr="004C5F8A" w14:paraId="2ED01818" w14:textId="77777777" w:rsidTr="007317E0">
        <w:tc>
          <w:tcPr>
            <w:tcW w:w="1418" w:type="dxa"/>
            <w:shd w:val="clear" w:color="auto" w:fill="FFFFFF" w:themeFill="background1"/>
          </w:tcPr>
          <w:p w14:paraId="68D8C25E" w14:textId="77777777" w:rsidR="00C13EB7" w:rsidRPr="00EB0FE3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0FE3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5EA57E24" w14:textId="77777777" w:rsidR="00C13EB7" w:rsidRPr="00EB0FE3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0FE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DE51DCC" w14:textId="77777777" w:rsidR="00C13EB7" w:rsidRPr="00EB0FE3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0FE3"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17FD0685" w14:textId="29B4D21C" w:rsidR="00C13EB7" w:rsidRPr="00BD587B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0FE3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0EFEB5D" w14:textId="1B31301E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«Зарница 2.0»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BDD001E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A8F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85A68FF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Баганская СОШ №2,</w:t>
            </w:r>
          </w:p>
          <w:p w14:paraId="6F2540D3" w14:textId="6F7AE044" w:rsidR="00C13EB7" w:rsidRPr="00192886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A8F">
              <w:rPr>
                <w:rFonts w:ascii="Times New Roman" w:hAnsi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FA848B" w14:textId="77777777" w:rsidR="00C13EB7" w:rsidRPr="007F5A62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Российское движение детей и молодежи «Движение Первых» Баганского района Новосибирской области</w:t>
            </w:r>
          </w:p>
          <w:p w14:paraId="0334CA07" w14:textId="77777777" w:rsidR="00C13EB7" w:rsidRPr="004B3844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BB9B71" w14:textId="77777777" w:rsidR="00C13EB7" w:rsidRPr="007F5A62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Поддубко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И.А.,</w:t>
            </w:r>
          </w:p>
          <w:p w14:paraId="78471ACF" w14:textId="77777777" w:rsidR="00C13EB7" w:rsidRPr="007F5A62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Российско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движени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детей и молодежи «Движение Первых» Баганского района Новосибирской области,</w:t>
            </w:r>
          </w:p>
          <w:p w14:paraId="5ADC7274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8-999-464-85-70</w:t>
            </w:r>
          </w:p>
          <w:p w14:paraId="561FC4B3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BC9EAD6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89104A4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5EE1A04" w14:textId="77777777" w:rsidR="00C13EB7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B372D43" w14:textId="0E6BBAE8" w:rsidR="00C13EB7" w:rsidRPr="004B3844" w:rsidRDefault="00C13EB7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29B2" w:rsidRPr="004C5F8A" w14:paraId="5DF0D153" w14:textId="77777777" w:rsidTr="0030397F">
        <w:tc>
          <w:tcPr>
            <w:tcW w:w="1418" w:type="dxa"/>
            <w:shd w:val="clear" w:color="auto" w:fill="FFFFFF" w:themeFill="background1"/>
          </w:tcPr>
          <w:p w14:paraId="7DC86D32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0B5C5740" w14:textId="4BE5956F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168CD68" w14:textId="197F22E3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516F8EEB" w14:textId="7BF65568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FCAB00D" w14:textId="79CFD7CD" w:rsidR="001329B2" w:rsidRP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«Праздники народов России» - мероприятие о национальных и семейных праздниках народов, проживающих на территории России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2F80618F" w14:textId="77777777" w:rsidR="001329B2" w:rsidRPr="004B3844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5DD0C507" w14:textId="72239E71" w:rsidR="001329B2" w:rsidRPr="00963E0D" w:rsidRDefault="001329B2" w:rsidP="00FE36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зал археологии и этнографии </w:t>
            </w:r>
          </w:p>
        </w:tc>
        <w:tc>
          <w:tcPr>
            <w:tcW w:w="2977" w:type="dxa"/>
            <w:shd w:val="clear" w:color="auto" w:fill="FFFFFF" w:themeFill="background1"/>
          </w:tcPr>
          <w:p w14:paraId="2D23835F" w14:textId="7F612D40" w:rsidR="001329B2" w:rsidRPr="007F5A6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E11E969" w14:textId="77777777" w:rsidR="001329B2" w:rsidRPr="004B3844" w:rsidRDefault="001329B2" w:rsidP="001329B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034300C" w14:textId="77777777" w:rsidR="001329B2" w:rsidRPr="004B3844" w:rsidRDefault="001329B2" w:rsidP="001329B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4CB5F891" w14:textId="77777777" w:rsidR="001329B2" w:rsidRDefault="001329B2" w:rsidP="00FE36F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017FE47" w14:textId="77777777" w:rsidR="00FE36F2" w:rsidRDefault="00FE36F2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730F6B6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FC4B053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E28D955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97B8BFE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B6F06BA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21100A2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62D3E70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F4D7CEC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BBB238B" w14:textId="77777777" w:rsidR="00C13EB7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673A795" w14:textId="4ABE25C0" w:rsidR="00C13EB7" w:rsidRPr="00FE36F2" w:rsidRDefault="00C13EB7" w:rsidP="00BD587B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115AA" w:rsidRPr="004C5F8A" w14:paraId="027FF7F0" w14:textId="77777777" w:rsidTr="0030397F">
        <w:tc>
          <w:tcPr>
            <w:tcW w:w="1418" w:type="dxa"/>
            <w:shd w:val="clear" w:color="auto" w:fill="FFFFFF" w:themeFill="background1"/>
          </w:tcPr>
          <w:p w14:paraId="247684DA" w14:textId="77777777" w:rsidR="008115AA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  <w:p w14:paraId="71D37656" w14:textId="77777777" w:rsidR="008115AA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86FA499" w14:textId="77777777" w:rsidR="008115AA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883CB6C" w14:textId="4E0A5607" w:rsidR="008115AA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146F22C" w14:textId="77777777" w:rsidR="008115AA" w:rsidRPr="008115AA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15AA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9C533A9" w14:textId="77777777" w:rsidR="008115AA" w:rsidRPr="008115AA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15AA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Казанского сельсовета от 17.03.2025 №10 «О мерах по предупреждению возникновения чрезвычайных ситуаций, связанных с весенним паводком и обеспечению защиты населения и территории Казанского сельсовета при прохождении весеннего половодья в 2025 году</w:t>
            </w:r>
          </w:p>
          <w:p w14:paraId="400F462D" w14:textId="77777777" w:rsidR="008115AA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15AA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Казанского сельсовета от 08.11.2024 №102 Об организации мероприятий по предупреждению и ликвидации последствий возможных чрезвычайных ситуаций, связанных с пожарами на территории Казанского сельсовета Баганского района Новосибирской области в осеннее- зимнем пожароопасном периоде 2024-2025года.</w:t>
            </w:r>
          </w:p>
          <w:p w14:paraId="28317CCF" w14:textId="77777777" w:rsidR="00FE36F2" w:rsidRDefault="00FE36F2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3740A60" w14:textId="77777777" w:rsidR="00FE36F2" w:rsidRDefault="00FE36F2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31FEF6A" w14:textId="0D8DC966" w:rsidR="00FE36F2" w:rsidRPr="001329B2" w:rsidRDefault="00FE36F2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218BCF3B" w14:textId="77777777" w:rsidR="008115AA" w:rsidRPr="007F5A62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Казанка,</w:t>
            </w:r>
          </w:p>
          <w:p w14:paraId="1B306EAE" w14:textId="0B99CB8D" w:rsidR="008115AA" w:rsidRPr="004B3844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C12D364" w14:textId="26228DC8" w:rsidR="008115AA" w:rsidRPr="004B3844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6A5F5EB" w14:textId="77777777" w:rsidR="008115AA" w:rsidRPr="007F5A62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77D7FE0D" w14:textId="77777777" w:rsidR="008115AA" w:rsidRPr="007F5A62" w:rsidRDefault="008115AA" w:rsidP="00811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6944766C" w14:textId="343A3614" w:rsidR="008115AA" w:rsidRPr="004B3844" w:rsidRDefault="008115AA" w:rsidP="008115A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984A3D" w:rsidRPr="004C5F8A" w14:paraId="554795DF" w14:textId="77777777" w:rsidTr="0030397F">
        <w:tc>
          <w:tcPr>
            <w:tcW w:w="1418" w:type="dxa"/>
            <w:shd w:val="clear" w:color="auto" w:fill="FFFFFF" w:themeFill="background1"/>
          </w:tcPr>
          <w:p w14:paraId="5C9B73B6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52B2E8C1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4981393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355CA6E" w14:textId="4933B19D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1F7F7C0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 xml:space="preserve">Эстафетный бег в зачет </w:t>
            </w:r>
            <w:r w:rsidRPr="004A006C">
              <w:rPr>
                <w:rFonts w:ascii="Times New Roman" w:hAnsi="Times New Roman"/>
                <w:sz w:val="24"/>
                <w:szCs w:val="24"/>
              </w:rPr>
              <w:t xml:space="preserve">Муниципального этапа Всероссийских спортивных игр школьников </w:t>
            </w:r>
            <w:r w:rsidRPr="00984A3D">
              <w:rPr>
                <w:rFonts w:ascii="Times New Roman" w:hAnsi="Times New Roman"/>
                <w:sz w:val="24"/>
                <w:szCs w:val="24"/>
              </w:rPr>
              <w:t xml:space="preserve">«Президентских состязаний». Среди обучающихся </w:t>
            </w:r>
            <w:r>
              <w:rPr>
                <w:rFonts w:ascii="Times New Roman" w:hAnsi="Times New Roman"/>
                <w:sz w:val="24"/>
                <w:szCs w:val="24"/>
              </w:rPr>
              <w:t>8,9,10</w:t>
            </w:r>
            <w:r w:rsidRPr="00984A3D">
              <w:rPr>
                <w:rFonts w:ascii="Times New Roman" w:hAnsi="Times New Roman"/>
                <w:sz w:val="24"/>
                <w:szCs w:val="24"/>
              </w:rPr>
              <w:t xml:space="preserve"> классов.</w:t>
            </w:r>
          </w:p>
          <w:p w14:paraId="71CA8C45" w14:textId="77777777" w:rsidR="00FE36F2" w:rsidRDefault="00FE36F2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A9E4C4B" w14:textId="77777777" w:rsidR="00FE36F2" w:rsidRDefault="00FE36F2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CC03144" w14:textId="77777777" w:rsidR="00FE36F2" w:rsidRDefault="00FE36F2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49959A" w14:textId="77777777" w:rsidR="00FE36F2" w:rsidRDefault="00FE36F2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4399E6" w14:textId="142ECBB5" w:rsidR="00FE36F2" w:rsidRPr="001329B2" w:rsidRDefault="00FE36F2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1E4E77F6" w14:textId="77777777" w:rsidR="00984A3D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57418BF" w14:textId="54B29B18" w:rsidR="00984A3D" w:rsidRPr="004B3844" w:rsidRDefault="00552D53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984A3D">
              <w:rPr>
                <w:rFonts w:ascii="Times New Roman" w:hAnsi="Times New Roman"/>
                <w:sz w:val="24"/>
                <w:szCs w:val="24"/>
              </w:rPr>
              <w:t>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71E62B87" w14:textId="5CFEACDE" w:rsidR="00984A3D" w:rsidRPr="004B3844" w:rsidRDefault="00984A3D" w:rsidP="00984A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313AAE7F" w14:textId="77777777" w:rsidR="00984A3D" w:rsidRPr="00335C6D" w:rsidRDefault="00984A3D" w:rsidP="00984A3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3344FC8E" w14:textId="77777777" w:rsidR="00984A3D" w:rsidRPr="00335C6D" w:rsidRDefault="00984A3D" w:rsidP="00984A3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789992D3" w14:textId="77777777" w:rsidR="00984A3D" w:rsidRDefault="00984A3D" w:rsidP="00984A3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2620D993" w14:textId="77777777" w:rsidR="00984A3D" w:rsidRPr="004B3844" w:rsidRDefault="00984A3D" w:rsidP="00984A3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785605" w:rsidRPr="004C5F8A" w14:paraId="03093510" w14:textId="77777777" w:rsidTr="00AA1402">
        <w:tc>
          <w:tcPr>
            <w:tcW w:w="1418" w:type="dxa"/>
            <w:shd w:val="clear" w:color="auto" w:fill="FFFFFF" w:themeFill="background1"/>
          </w:tcPr>
          <w:p w14:paraId="78E3399B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  <w:p w14:paraId="293FF2F9" w14:textId="7EBCE22A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FB314B7" w14:textId="631F1DF4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053A53C" w14:textId="3A72193E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A1F21FE" w14:textId="77777777" w:rsidR="00785605" w:rsidRP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605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767E192" w14:textId="77777777" w:rsidR="00785605" w:rsidRP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605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Кузнецовского сельсовета от 03.03.2025 №08 «О мерах по предупреждению весеннего половодья, сохранности улиц и автомобильных дорог».</w:t>
            </w:r>
          </w:p>
          <w:p w14:paraId="75F38946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605">
              <w:rPr>
                <w:rFonts w:ascii="Times New Roman" w:hAnsi="Times New Roman"/>
                <w:sz w:val="24"/>
                <w:szCs w:val="24"/>
              </w:rPr>
              <w:t>2.О выполнении постановления администрации Кузнецовского сельсовета от 22.10.2024 №79 «Об организации мероприятий по предупреждению и ликвидации последствий возможных чрезвычайных ситуаций, связанных с пожарами на территории Кузнецовского сельсовета Баганского района Новосибирской области в осенне-зимнем пожароопасном периоде 2024 – 2025 годов».</w:t>
            </w:r>
          </w:p>
          <w:p w14:paraId="0F60498C" w14:textId="77777777" w:rsidR="00FE36F2" w:rsidRDefault="00FE36F2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96570DA" w14:textId="77777777" w:rsidR="00FE36F2" w:rsidRDefault="00FE36F2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3F69CE0" w14:textId="7BF24C48" w:rsidR="00FE36F2" w:rsidRPr="004B3844" w:rsidRDefault="00FE36F2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10A0FB14" w14:textId="77777777" w:rsidR="00785605" w:rsidRPr="007F5A62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Кузнецовка,</w:t>
            </w:r>
          </w:p>
          <w:p w14:paraId="0ACCE2B8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</w:p>
          <w:p w14:paraId="56ED3269" w14:textId="71226603" w:rsidR="00785605" w:rsidRPr="004B3844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FB071A2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Кузнецовского сельсовета</w:t>
            </w:r>
          </w:p>
          <w:p w14:paraId="3F042719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D5CBC5B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9B2B379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79BD637" w14:textId="77777777" w:rsidR="00785605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4B3DBDB" w14:textId="77777777" w:rsidR="00785605" w:rsidRPr="004B3844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2075CABB" w14:textId="77777777" w:rsidR="00785605" w:rsidRPr="007F5A62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Даций А.М.,</w:t>
            </w:r>
          </w:p>
          <w:p w14:paraId="61EF3E19" w14:textId="77777777" w:rsidR="00785605" w:rsidRPr="007F5A62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Кузнецовского сельсовета,</w:t>
            </w:r>
          </w:p>
          <w:p w14:paraId="6306481C" w14:textId="322E40F1" w:rsidR="00785605" w:rsidRPr="004B3844" w:rsidRDefault="00785605" w:rsidP="007856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1329B2" w:rsidRPr="004C5F8A" w14:paraId="68D97D5F" w14:textId="77777777" w:rsidTr="0030397F">
        <w:tc>
          <w:tcPr>
            <w:tcW w:w="1418" w:type="dxa"/>
            <w:shd w:val="clear" w:color="auto" w:fill="FFFFFF" w:themeFill="background1"/>
          </w:tcPr>
          <w:p w14:paraId="5E04678A" w14:textId="77777777" w:rsidR="001329B2" w:rsidRP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6A04F8E4" w14:textId="77777777" w:rsidR="001329B2" w:rsidRP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BCD21E9" w14:textId="77777777" w:rsidR="001329B2" w:rsidRP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503C0C4" w14:textId="6B635122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329B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C2C9FAD" w14:textId="77777777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9B2">
              <w:rPr>
                <w:rFonts w:ascii="Times New Roman" w:hAnsi="Times New Roman"/>
                <w:sz w:val="24"/>
                <w:szCs w:val="24"/>
              </w:rPr>
              <w:t>«Знать и помнить» - выставка из фондов музея, посвященная истории образования и деятельности Баганского детского клуба «Подвиг»</w:t>
            </w:r>
          </w:p>
          <w:p w14:paraId="650DFBAB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701FC3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D071CE7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5F413E8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85389BF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AECAA5E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6560DC1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68D56F" w14:textId="77777777" w:rsidR="00FE36F2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C06D12E" w14:textId="6E5A89E4" w:rsidR="00FE36F2" w:rsidRPr="00785605" w:rsidRDefault="00FE36F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F119AE2" w14:textId="77777777" w:rsidR="001329B2" w:rsidRPr="008F531E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F531E">
              <w:rPr>
                <w:rFonts w:ascii="Times New Roman" w:hAnsi="Times New Roman"/>
                <w:sz w:val="24"/>
                <w:szCs w:val="24"/>
              </w:rPr>
              <w:t>. Баган</w:t>
            </w:r>
          </w:p>
          <w:p w14:paraId="316F824E" w14:textId="77777777" w:rsidR="001329B2" w:rsidRPr="008F531E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3C93B178" w14:textId="1DE6B8A3" w:rsidR="001329B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 зал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74617F0" w14:textId="77777777" w:rsidR="001329B2" w:rsidRPr="007F5A6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090C27AE" w14:textId="17111A0C" w:rsidR="001329B2" w:rsidRPr="007F5A6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0620F942" w14:textId="77777777" w:rsidR="001329B2" w:rsidRPr="008F531E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3A07039D" w14:textId="77777777" w:rsidR="001329B2" w:rsidRPr="008F531E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325B04F2" w14:textId="3A225F13" w:rsidR="001329B2" w:rsidRPr="007F5A62" w:rsidRDefault="001329B2" w:rsidP="001329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EE7AA3" w:rsidRPr="004C5F8A" w14:paraId="340356F7" w14:textId="77777777" w:rsidTr="00E00118">
        <w:tc>
          <w:tcPr>
            <w:tcW w:w="1418" w:type="dxa"/>
            <w:shd w:val="clear" w:color="auto" w:fill="FFFFFF" w:themeFill="background1"/>
          </w:tcPr>
          <w:p w14:paraId="1D2E6722" w14:textId="19D0146B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  <w:p w14:paraId="18374E35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CC017D7" w14:textId="28D0FFAA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509E4045" w14:textId="105F675E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70D2B39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F3FF008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1. О проведении работ по благоустройству и улучшению санитарного состояния населенных пунктов Мироновского сельсовета</w:t>
            </w:r>
          </w:p>
          <w:p w14:paraId="25C213F9" w14:textId="77777777" w:rsid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2. Об организации и проведению мероприятий, посвященных празднованию Дня Победы                               в Великой Отечественной войне</w:t>
            </w:r>
          </w:p>
          <w:p w14:paraId="0488D53D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17A8232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E85CF3A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10E8EF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1480B7" w14:textId="2E6BBBD0" w:rsidR="00FE36F2" w:rsidRPr="00EE7AA3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46137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479ACAAA" w14:textId="3D924576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F8879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4AA3642C" w14:textId="77777777" w:rsidR="00EE7AA3" w:rsidRPr="00EE7AA3" w:rsidRDefault="00EE7AA3" w:rsidP="00EE7AA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946BA22" w14:textId="77777777" w:rsidR="00EE7AA3" w:rsidRPr="00EE7AA3" w:rsidRDefault="00EE7AA3" w:rsidP="00EE7AA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95F9580" w14:textId="77777777" w:rsidR="00EE7AA3" w:rsidRPr="00EE7AA3" w:rsidRDefault="00EE7AA3" w:rsidP="00EE7AA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2F71FBF" w14:textId="77777777" w:rsidR="00EE7AA3" w:rsidRPr="00EE7AA3" w:rsidRDefault="00EE7AA3" w:rsidP="00EE7AA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85DC1F6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D0D4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5B1D4B2D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5FE6CAEA" w14:textId="0DD9E86C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EE7AA3" w:rsidRPr="004C5F8A" w14:paraId="6F27A62D" w14:textId="77777777" w:rsidTr="006739D4">
        <w:tc>
          <w:tcPr>
            <w:tcW w:w="1418" w:type="dxa"/>
            <w:shd w:val="clear" w:color="auto" w:fill="FFFFFF" w:themeFill="background1"/>
          </w:tcPr>
          <w:p w14:paraId="201A61B3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2F22E107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81F8A94" w14:textId="7777777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ECA8C25" w14:textId="050E2C6D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EE7AA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F7BE1FE" w14:textId="1B0A3261" w:rsid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Мироновского сельсовета:</w:t>
            </w:r>
          </w:p>
          <w:p w14:paraId="51A20C74" w14:textId="3AD70395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1. Об утверждении отчета об исполнении бюджета Мироновского сельсовета Баганского района Новосибирской области за 2024 год 2.  О внесении изменений в решение 50 сессии Совета депутатов Мироновского сельсовета Баганского района Новосибирской области от 25.12.2024 № 221 «Об утверждении бюджета Мироновского сельсовета Баганского района Новосибирской области на 2025 год и на плановый период 2026 и 2027 годов»</w:t>
            </w:r>
          </w:p>
          <w:p w14:paraId="0158338D" w14:textId="77777777" w:rsid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7AA3">
              <w:rPr>
                <w:rFonts w:ascii="Times New Roman" w:hAnsi="Times New Roman"/>
                <w:sz w:val="24"/>
                <w:szCs w:val="24"/>
              </w:rPr>
              <w:t>3. Другие</w:t>
            </w:r>
          </w:p>
          <w:p w14:paraId="37071138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49E65B2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1BE6800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2666F0E" w14:textId="77777777" w:rsidR="00FE36F2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B6F3571" w14:textId="30A8AFA1" w:rsidR="00FE36F2" w:rsidRPr="00EE7AA3" w:rsidRDefault="00FE36F2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583B442" w14:textId="77777777" w:rsidR="00EE7AA3" w:rsidRPr="00335C6D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18A717DA" w14:textId="77777777" w:rsidR="00EE7AA3" w:rsidRPr="00335C6D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5D4AD1CC" w14:textId="77777777" w:rsidR="00EE7AA3" w:rsidRPr="00335C6D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A5F6384" w14:textId="77777777" w:rsidR="00EE7AA3" w:rsidRPr="00335C6D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620D44" w14:textId="058EA71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87981B7" w14:textId="77777777" w:rsidR="00EE7AA3" w:rsidRPr="00335C6D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40A39BAE" w14:textId="48721D40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Мироновского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CD8FCEF" w14:textId="77777777" w:rsidR="00EE7AA3" w:rsidRPr="006C0A39" w:rsidRDefault="00EE7AA3" w:rsidP="00EE7AA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C0A39">
              <w:rPr>
                <w:rFonts w:ascii="Times New Roman" w:eastAsia="Times New Roman" w:hAnsi="Times New Roman"/>
                <w:sz w:val="24"/>
                <w:szCs w:val="24"/>
              </w:rPr>
              <w:t>Терехов В.Г.,</w:t>
            </w:r>
          </w:p>
          <w:p w14:paraId="0B6C511E" w14:textId="77777777" w:rsidR="00EE7AA3" w:rsidRPr="006C0A39" w:rsidRDefault="00EE7AA3" w:rsidP="00EE7AA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6C0A39">
              <w:rPr>
                <w:rFonts w:ascii="Times New Roman" w:eastAsia="Times New Roman" w:hAnsi="Times New Roman"/>
                <w:sz w:val="24"/>
                <w:szCs w:val="24"/>
              </w:rPr>
              <w:t>редседатель Совета депутатов Мироновского сельсовета,</w:t>
            </w:r>
          </w:p>
          <w:p w14:paraId="5F9841F8" w14:textId="55709BC7" w:rsidR="00EE7AA3" w:rsidRPr="00EE7AA3" w:rsidRDefault="00EE7AA3" w:rsidP="00EE7A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0A39">
              <w:rPr>
                <w:rFonts w:ascii="Times New Roman" w:eastAsia="Times New Roman" w:hAnsi="Times New Roman"/>
                <w:sz w:val="24"/>
                <w:szCs w:val="24"/>
              </w:rPr>
              <w:t>34-168</w:t>
            </w:r>
          </w:p>
        </w:tc>
      </w:tr>
      <w:tr w:rsidR="00E975FA" w:rsidRPr="004C5F8A" w14:paraId="7C0A63E8" w14:textId="77777777" w:rsidTr="00342FDF">
        <w:tc>
          <w:tcPr>
            <w:tcW w:w="1418" w:type="dxa"/>
            <w:shd w:val="clear" w:color="auto" w:fill="FFFFFF" w:themeFill="background1"/>
          </w:tcPr>
          <w:p w14:paraId="3ADE11F0" w14:textId="77777777" w:rsid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  <w:p w14:paraId="74630092" w14:textId="77777777" w:rsid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519DFD2" w14:textId="77777777" w:rsid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D72FECD" w14:textId="5DDFF107" w:rsidR="00E975FA" w:rsidRPr="001329B2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F3D28BA" w14:textId="77777777" w:rsid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Коллегия при Главе района:</w:t>
            </w:r>
          </w:p>
          <w:p w14:paraId="2E952743" w14:textId="77777777" w:rsidR="00E975FA" w:rsidRP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75FA">
              <w:rPr>
                <w:rFonts w:ascii="Times New Roman" w:hAnsi="Times New Roman"/>
                <w:sz w:val="24"/>
                <w:szCs w:val="24"/>
              </w:rPr>
              <w:t>1. О ходе подготовки к проведению весенне-полевых работ в хозяйствах района</w:t>
            </w:r>
          </w:p>
          <w:p w14:paraId="2B0FF0C2" w14:textId="338E858B" w:rsidR="00E975FA" w:rsidRP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75FA">
              <w:rPr>
                <w:rFonts w:ascii="Times New Roman" w:hAnsi="Times New Roman"/>
                <w:sz w:val="24"/>
                <w:szCs w:val="24"/>
              </w:rPr>
              <w:t>2.Об организации летнего отдыха, оздоровления и занятости детей и подростков в 202</w:t>
            </w:r>
            <w:r w:rsidR="00BD587B">
              <w:rPr>
                <w:rFonts w:ascii="Times New Roman" w:hAnsi="Times New Roman"/>
                <w:sz w:val="24"/>
                <w:szCs w:val="24"/>
              </w:rPr>
              <w:t>5</w:t>
            </w:r>
            <w:r w:rsidRPr="00E975FA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  <w:p w14:paraId="1D941DE4" w14:textId="2290DC04" w:rsidR="00E975FA" w:rsidRP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75FA">
              <w:rPr>
                <w:rFonts w:ascii="Times New Roman" w:hAnsi="Times New Roman"/>
                <w:sz w:val="24"/>
                <w:szCs w:val="24"/>
              </w:rPr>
              <w:t>3. Об организационных мерах по подготовке объектов производственного, социально-культурного назначения и ЖКХ к работе в осенне-зимний период 2025-2026 года</w:t>
            </w:r>
          </w:p>
          <w:p w14:paraId="4D3D6C00" w14:textId="6E2F2AFB" w:rsid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75FA">
              <w:rPr>
                <w:rFonts w:ascii="Times New Roman" w:hAnsi="Times New Roman"/>
                <w:sz w:val="24"/>
                <w:szCs w:val="24"/>
              </w:rPr>
              <w:t>4.О ходе выполнения муниципальной программы «Управление муниципальными финансами Баганского муниципального района»</w:t>
            </w:r>
          </w:p>
          <w:p w14:paraId="67969B33" w14:textId="77777777" w:rsidR="00FE36F2" w:rsidRDefault="00FE36F2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A8FD70D" w14:textId="77777777" w:rsidR="00FE36F2" w:rsidRDefault="00FE36F2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FA5B698" w14:textId="17CCE592" w:rsidR="00FE36F2" w:rsidRPr="001329B2" w:rsidRDefault="00FE36F2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0187A48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35AC0EE" w14:textId="3617F0D3" w:rsidR="00E975FA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BA850E2" w14:textId="4F7EB23B" w:rsidR="00E975FA" w:rsidRPr="007F5A62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A886AA2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6E6FA396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BE3B06C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78F3EDAE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40F2333B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6A44490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06E711E5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A63FE7" w14:textId="77777777" w:rsidR="00E975FA" w:rsidRPr="00335C6D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333F9FF" w14:textId="14F072AC" w:rsidR="00E975FA" w:rsidRPr="008F531E" w:rsidRDefault="00E975FA" w:rsidP="00E97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76F5" w:rsidRPr="004C5F8A" w14:paraId="4797639E" w14:textId="77777777" w:rsidTr="0030397F">
        <w:tc>
          <w:tcPr>
            <w:tcW w:w="1418" w:type="dxa"/>
            <w:shd w:val="clear" w:color="auto" w:fill="FFFFFF" w:themeFill="background1"/>
          </w:tcPr>
          <w:p w14:paraId="271F3A45" w14:textId="77777777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740B2B73" w14:textId="77777777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B8ED86E" w14:textId="77777777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0898049" w14:textId="4A133D5F" w:rsidR="00F976F5" w:rsidRPr="001329B2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60B1C48" w14:textId="7E5AABA3" w:rsidR="00F976F5" w:rsidRPr="001329B2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77778C90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348ACA0" w14:textId="4058765C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CC17F9D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4613785A" w14:textId="46497BDB" w:rsidR="00F976F5" w:rsidRPr="007F5A62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0C2167E3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Пилипушка О.В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789B3572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755E4947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3D2E142A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BC87456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4423E25B" w14:textId="77777777" w:rsidR="00F976F5" w:rsidRPr="004B3844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2FAF921B" w14:textId="77777777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7D84CF80" w14:textId="77777777" w:rsidR="00F976F5" w:rsidRDefault="00F976F5" w:rsidP="00F976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3FCE2D8" w14:textId="77777777" w:rsidR="00F976F5" w:rsidRPr="008F531E" w:rsidRDefault="00F976F5" w:rsidP="00FE36F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24E4B" w:rsidRPr="004C5F8A" w14:paraId="79C10D96" w14:textId="77777777" w:rsidTr="0030397F">
        <w:tc>
          <w:tcPr>
            <w:tcW w:w="1418" w:type="dxa"/>
            <w:shd w:val="clear" w:color="auto" w:fill="FFFFFF" w:themeFill="background1"/>
          </w:tcPr>
          <w:p w14:paraId="3A6B31AE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7BD91FC8" w14:textId="6C8B5DB0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18E0163" w14:textId="4E98B423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AC3F16A" w14:textId="4C4E228B" w:rsidR="00424E4B" w:rsidRPr="001329B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B5E2F3B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Детский мастер класс</w:t>
            </w:r>
          </w:p>
          <w:p w14:paraId="6A11229B" w14:textId="2580319E" w:rsidR="00424E4B" w:rsidRPr="001329B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 xml:space="preserve"> «Ко </w:t>
            </w:r>
            <w:r w:rsidR="00BD587B">
              <w:rPr>
                <w:rFonts w:ascii="Times New Roman" w:hAnsi="Times New Roman"/>
                <w:sz w:val="24"/>
                <w:szCs w:val="24"/>
              </w:rPr>
              <w:t>Д</w:t>
            </w:r>
            <w:r w:rsidRPr="00424E4B">
              <w:rPr>
                <w:rFonts w:ascii="Times New Roman" w:hAnsi="Times New Roman"/>
                <w:sz w:val="24"/>
                <w:szCs w:val="24"/>
              </w:rPr>
              <w:t xml:space="preserve">ню </w:t>
            </w:r>
            <w:r w:rsidR="00BD587B">
              <w:rPr>
                <w:rFonts w:ascii="Times New Roman" w:hAnsi="Times New Roman"/>
                <w:sz w:val="24"/>
                <w:szCs w:val="24"/>
              </w:rPr>
              <w:t>С</w:t>
            </w:r>
            <w:r w:rsidRPr="00424E4B">
              <w:rPr>
                <w:rFonts w:ascii="Times New Roman" w:hAnsi="Times New Roman"/>
                <w:sz w:val="24"/>
                <w:szCs w:val="24"/>
              </w:rPr>
              <w:t xml:space="preserve">ветлой </w:t>
            </w:r>
            <w:r w:rsidR="00BD587B">
              <w:rPr>
                <w:rFonts w:ascii="Times New Roman" w:hAnsi="Times New Roman"/>
                <w:sz w:val="24"/>
                <w:szCs w:val="24"/>
              </w:rPr>
              <w:t>П</w:t>
            </w:r>
            <w:r w:rsidRPr="00424E4B">
              <w:rPr>
                <w:rFonts w:ascii="Times New Roman" w:hAnsi="Times New Roman"/>
                <w:sz w:val="24"/>
                <w:szCs w:val="24"/>
              </w:rPr>
              <w:t>асхи»</w:t>
            </w:r>
          </w:p>
        </w:tc>
        <w:tc>
          <w:tcPr>
            <w:tcW w:w="2551" w:type="dxa"/>
            <w:shd w:val="clear" w:color="auto" w:fill="FFFFFF" w:themeFill="background1"/>
          </w:tcPr>
          <w:p w14:paraId="0917D640" w14:textId="77777777" w:rsidR="00424E4B" w:rsidRPr="004B3844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2830F3E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РДК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2E698FDE" w14:textId="28ECADFE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этаж</w:t>
            </w:r>
          </w:p>
        </w:tc>
        <w:tc>
          <w:tcPr>
            <w:tcW w:w="2977" w:type="dxa"/>
            <w:shd w:val="clear" w:color="auto" w:fill="FFFFFF" w:themeFill="background1"/>
          </w:tcPr>
          <w:p w14:paraId="22C0FF48" w14:textId="1ADBB57A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9CDD8BE" w14:textId="77777777" w:rsidR="00424E4B" w:rsidRPr="004B3844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900DF8A" w14:textId="77777777" w:rsidR="00424E4B" w:rsidRPr="004B3844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618CAE56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610E3982" w14:textId="77777777" w:rsidR="00424E4B" w:rsidRPr="008F531E" w:rsidRDefault="00424E4B" w:rsidP="00FE36F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4D96" w:rsidRPr="004C5F8A" w14:paraId="6EA2BD8B" w14:textId="77777777" w:rsidTr="00567629">
        <w:tc>
          <w:tcPr>
            <w:tcW w:w="1418" w:type="dxa"/>
            <w:shd w:val="clear" w:color="auto" w:fill="FFFFFF" w:themeFill="background1"/>
          </w:tcPr>
          <w:p w14:paraId="5F64D607" w14:textId="77777777" w:rsidR="00ED4D96" w:rsidRP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4D96"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  <w:p w14:paraId="3A73A62E" w14:textId="77777777" w:rsidR="00ED4D96" w:rsidRP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4D96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1BB122C" w14:textId="77777777" w:rsidR="00ED4D96" w:rsidRP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4D96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055BF54" w14:textId="00B4E533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4D96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499C951" w14:textId="063D9067" w:rsidR="00ED4D96" w:rsidRPr="00424E4B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4D96">
              <w:rPr>
                <w:rFonts w:ascii="Times New Roman" w:hAnsi="Times New Roman"/>
                <w:sz w:val="24"/>
                <w:szCs w:val="24"/>
              </w:rPr>
              <w:t>Муниципальный этап конкурса «Ученик года – 2025»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2E5C4" w14:textId="77777777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ACCED10" w14:textId="6BB5829E" w:rsidR="00ED4D96" w:rsidRPr="004B3844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F40F9" w14:textId="2D60CF40" w:rsidR="00ED4D96" w:rsidRPr="004B3844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4111" w:type="dxa"/>
            <w:shd w:val="clear" w:color="auto" w:fill="FFFFFF" w:themeFill="background1"/>
          </w:tcPr>
          <w:p w14:paraId="75FB9ACC" w14:textId="77777777" w:rsidR="00ED4D96" w:rsidRPr="006E532C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506E6810" w14:textId="77777777" w:rsidR="00ED4D96" w:rsidRPr="006E532C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585C7935" w14:textId="1862C2AD" w:rsidR="00ED4D96" w:rsidRPr="004B3844" w:rsidRDefault="00ED4D96" w:rsidP="001C2F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ED4D96" w:rsidRPr="004C5F8A" w14:paraId="5D73DC26" w14:textId="77777777" w:rsidTr="0030397F">
        <w:tc>
          <w:tcPr>
            <w:tcW w:w="1418" w:type="dxa"/>
            <w:shd w:val="clear" w:color="auto" w:fill="FFFFFF" w:themeFill="background1"/>
          </w:tcPr>
          <w:p w14:paraId="6D32DF17" w14:textId="77777777" w:rsidR="00ED4D96" w:rsidRPr="00984A3D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53A5679F" w14:textId="77777777" w:rsidR="00ED4D96" w:rsidRPr="00984A3D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B8518C1" w14:textId="77777777" w:rsidR="00ED4D96" w:rsidRPr="00984A3D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F9C0708" w14:textId="0C135D5D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FC6BA35" w14:textId="323BB797" w:rsidR="00ED4D96" w:rsidRPr="00424E4B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4D96">
              <w:rPr>
                <w:rFonts w:ascii="Times New Roman" w:hAnsi="Times New Roman"/>
                <w:sz w:val="24"/>
                <w:szCs w:val="24"/>
              </w:rPr>
              <w:t>Веселые старты среди учреждений дошкольного образования</w:t>
            </w:r>
          </w:p>
        </w:tc>
        <w:tc>
          <w:tcPr>
            <w:tcW w:w="2551" w:type="dxa"/>
            <w:shd w:val="clear" w:color="auto" w:fill="FFFFFF" w:themeFill="background1"/>
          </w:tcPr>
          <w:p w14:paraId="7D15AECB" w14:textId="77777777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5E29093" w14:textId="6349961F" w:rsidR="00ED4D96" w:rsidRPr="004B3844" w:rsidRDefault="00552D53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ED4D96">
              <w:rPr>
                <w:rFonts w:ascii="Times New Roman" w:hAnsi="Times New Roman"/>
                <w:sz w:val="24"/>
                <w:szCs w:val="24"/>
              </w:rPr>
              <w:t>портивный зал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5FD0FAB1" w14:textId="737D4E3B" w:rsidR="00ED4D96" w:rsidRPr="004B3844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292F2578" w14:textId="77777777" w:rsidR="00ED4D96" w:rsidRPr="00335C6D" w:rsidRDefault="00ED4D96" w:rsidP="00ED4D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10BD4623" w14:textId="77777777" w:rsidR="00ED4D96" w:rsidRPr="00335C6D" w:rsidRDefault="00ED4D96" w:rsidP="00ED4D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48386283" w14:textId="77777777" w:rsidR="00ED4D96" w:rsidRDefault="00ED4D96" w:rsidP="00ED4D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6F2E4758" w14:textId="77777777" w:rsidR="00ED4D96" w:rsidRPr="004B3844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4209" w:rsidRPr="004C5F8A" w14:paraId="29A1BD33" w14:textId="77777777" w:rsidTr="0030397F">
        <w:tc>
          <w:tcPr>
            <w:tcW w:w="1418" w:type="dxa"/>
            <w:shd w:val="clear" w:color="auto" w:fill="FFFFFF" w:themeFill="background1"/>
          </w:tcPr>
          <w:p w14:paraId="6B2C4912" w14:textId="77777777" w:rsidR="00644209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7E2514CC" w14:textId="3512BDD2" w:rsidR="00644209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30C8C60" w14:textId="10FEC507" w:rsidR="00644209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3234A58" w14:textId="2D266963" w:rsidR="00644209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BE7D2FE" w14:textId="0342B882" w:rsidR="00644209" w:rsidRPr="00424E4B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76F5">
              <w:rPr>
                <w:rFonts w:ascii="Times New Roman" w:hAnsi="Times New Roman"/>
                <w:sz w:val="24"/>
                <w:szCs w:val="24"/>
              </w:rPr>
              <w:t>Заседания комиссии по отдыху и оздоровлению детей</w:t>
            </w:r>
          </w:p>
        </w:tc>
        <w:tc>
          <w:tcPr>
            <w:tcW w:w="2551" w:type="dxa"/>
            <w:shd w:val="clear" w:color="auto" w:fill="FFFFFF" w:themeFill="background1"/>
          </w:tcPr>
          <w:p w14:paraId="31AD0EA5" w14:textId="77777777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79664B3" w14:textId="5717AB5B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FA1E572" w14:textId="4215A39E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оп отдыху и оздоровлению детей</w:t>
            </w:r>
          </w:p>
        </w:tc>
        <w:tc>
          <w:tcPr>
            <w:tcW w:w="4111" w:type="dxa"/>
            <w:shd w:val="clear" w:color="auto" w:fill="FFFFFF" w:themeFill="background1"/>
          </w:tcPr>
          <w:p w14:paraId="5332AAE8" w14:textId="77777777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Пилипушка О.В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59D35D32" w14:textId="77777777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1CAB3BFB" w14:textId="77777777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7028C67A" w14:textId="77777777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67531C4C" w14:textId="77777777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7A7171B0" w14:textId="77777777" w:rsidR="00644209" w:rsidRPr="004B3844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54846BC1" w14:textId="77777777" w:rsidR="00644209" w:rsidRDefault="00644209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206D97FF" w14:textId="77777777" w:rsidR="00F96BBE" w:rsidRDefault="00F96BBE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50BE19A" w14:textId="77777777" w:rsidR="00F96BBE" w:rsidRDefault="00F96BBE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538C550" w14:textId="5EFD3762" w:rsidR="00F96BBE" w:rsidRDefault="00F96BBE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3429E4B" w14:textId="77777777" w:rsidR="00552D53" w:rsidRDefault="00552D53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0EC05A7" w14:textId="03DAA000" w:rsidR="00F96BBE" w:rsidRPr="004B3844" w:rsidRDefault="00F96BBE" w:rsidP="006442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3B74" w:rsidRPr="004C5F8A" w14:paraId="221FF3E5" w14:textId="77777777" w:rsidTr="003B7369">
        <w:tc>
          <w:tcPr>
            <w:tcW w:w="1418" w:type="dxa"/>
            <w:shd w:val="clear" w:color="auto" w:fill="FFFFFF" w:themeFill="background1"/>
          </w:tcPr>
          <w:p w14:paraId="38DC93E6" w14:textId="77777777" w:rsidR="00E23B74" w:rsidRPr="00F96BBE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BBE"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0122C031" w14:textId="77777777" w:rsidR="00E23B74" w:rsidRPr="00F96BBE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BBE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D33BEEA" w14:textId="26C63835" w:rsidR="00E23B74" w:rsidRPr="00F96BBE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BBE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D670F9D" w14:textId="3E111E8D" w:rsidR="00F96BBE" w:rsidRPr="00E23B74" w:rsidRDefault="00F96BBE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 w14:paraId="1FB62995" w14:textId="00014BD9" w:rsidR="00E23B74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2A6603AF" w14:textId="46B8498F" w:rsidR="00E23B74" w:rsidRPr="00F976F5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День муниципального служащего</w:t>
            </w:r>
          </w:p>
        </w:tc>
        <w:tc>
          <w:tcPr>
            <w:tcW w:w="2551" w:type="dxa"/>
            <w:shd w:val="clear" w:color="auto" w:fill="FFFFFF" w:themeFill="background1"/>
          </w:tcPr>
          <w:p w14:paraId="1B604133" w14:textId="70804AFF" w:rsidR="00F96BBE" w:rsidRPr="00192886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6A82026" w14:textId="03F9FA13" w:rsidR="00E23B74" w:rsidRPr="004B3844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AE627E6" w14:textId="3B4825B9" w:rsidR="00E23B74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9DBF4D6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664C8C48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21AE9E7E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21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341</w:t>
            </w:r>
          </w:p>
          <w:p w14:paraId="430316AC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889A896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начальник отдела, </w:t>
            </w:r>
          </w:p>
          <w:p w14:paraId="0415761C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109</w:t>
            </w:r>
          </w:p>
          <w:p w14:paraId="4660CE10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Клятченок К.А.,</w:t>
            </w:r>
          </w:p>
          <w:p w14:paraId="0ACE1701" w14:textId="77777777" w:rsidR="00E23B74" w:rsidRPr="00335C6D" w:rsidRDefault="00E23B74" w:rsidP="00E23B7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МБУК «КДЦ Баганского района»,</w:t>
            </w:r>
          </w:p>
          <w:p w14:paraId="0A957115" w14:textId="1F553704" w:rsidR="00E23B74" w:rsidRDefault="00E23B74" w:rsidP="00E23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29-080</w:t>
            </w:r>
          </w:p>
        </w:tc>
      </w:tr>
      <w:tr w:rsidR="00F96BBE" w:rsidRPr="004C5F8A" w14:paraId="3D36BB59" w14:textId="77777777" w:rsidTr="009A7DD3">
        <w:tc>
          <w:tcPr>
            <w:tcW w:w="1418" w:type="dxa"/>
            <w:shd w:val="clear" w:color="auto" w:fill="FFFFFF" w:themeFill="background1"/>
          </w:tcPr>
          <w:p w14:paraId="6031613B" w14:textId="77777777" w:rsidR="00F96BBE" w:rsidRPr="00F96BBE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BBE"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  <w:p w14:paraId="616BF0AB" w14:textId="77777777" w:rsidR="00F96BBE" w:rsidRPr="00F96BBE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BBE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4FCC0F8" w14:textId="77777777" w:rsidR="00F96BBE" w:rsidRPr="00F96BBE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BBE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9E08DD1" w14:textId="6F838C55" w:rsidR="00F96BBE" w:rsidRPr="00F96BBE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BBE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6AD82A9" w14:textId="24AB9975" w:rsidR="00F96BBE" w:rsidRPr="00335C6D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Фотовыставка ко Дню местного самоуправления «История Баганского самоуправления» </w:t>
            </w:r>
          </w:p>
        </w:tc>
        <w:tc>
          <w:tcPr>
            <w:tcW w:w="2551" w:type="dxa"/>
            <w:shd w:val="clear" w:color="auto" w:fill="FFFFFF" w:themeFill="background1"/>
          </w:tcPr>
          <w:p w14:paraId="3CBE8A4F" w14:textId="77777777" w:rsidR="00F96BBE" w:rsidRPr="00192886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97A716D" w14:textId="74CCC07A" w:rsidR="00F96BBE" w:rsidRPr="00F96BBE" w:rsidRDefault="00F96BBE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295E28E2" w14:textId="152A5F38" w:rsidR="00F96BBE" w:rsidRPr="00335C6D" w:rsidRDefault="00C01E5F" w:rsidP="00F96B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6309EE">
              <w:rPr>
                <w:rFonts w:ascii="Times New Roman" w:hAnsi="Times New Roman"/>
                <w:sz w:val="24"/>
                <w:szCs w:val="24"/>
              </w:rPr>
              <w:t xml:space="preserve">тдел </w:t>
            </w:r>
            <w:r>
              <w:rPr>
                <w:rFonts w:ascii="Times New Roman" w:hAnsi="Times New Roman"/>
                <w:sz w:val="24"/>
                <w:szCs w:val="24"/>
              </w:rPr>
              <w:t>архивной службы</w:t>
            </w:r>
          </w:p>
        </w:tc>
        <w:tc>
          <w:tcPr>
            <w:tcW w:w="4111" w:type="dxa"/>
            <w:shd w:val="clear" w:color="auto" w:fill="FFFFFF" w:themeFill="background1"/>
          </w:tcPr>
          <w:p w14:paraId="6147F0B0" w14:textId="77777777" w:rsidR="00F96BBE" w:rsidRPr="00335C6D" w:rsidRDefault="00F96BBE" w:rsidP="00F96BB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Капинова А.В.,</w:t>
            </w:r>
          </w:p>
          <w:p w14:paraId="1FE967FB" w14:textId="77777777" w:rsidR="00F96BBE" w:rsidRPr="00335C6D" w:rsidRDefault="00F96BBE" w:rsidP="00F96BB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начальник отдела архивной службы, 21-239</w:t>
            </w:r>
          </w:p>
          <w:p w14:paraId="1C53281E" w14:textId="107C3A53" w:rsidR="00F96BBE" w:rsidRPr="00335C6D" w:rsidRDefault="00F96BBE" w:rsidP="00B951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7C0D" w:rsidRPr="004C5F8A" w14:paraId="1B5AC045" w14:textId="77777777" w:rsidTr="0030397F">
        <w:tc>
          <w:tcPr>
            <w:tcW w:w="1418" w:type="dxa"/>
            <w:shd w:val="clear" w:color="auto" w:fill="FFFFFF" w:themeFill="background1"/>
          </w:tcPr>
          <w:p w14:paraId="69022480" w14:textId="77777777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04560B9C" w14:textId="71580A8A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9EA4059" w14:textId="6852D482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36098EC1" w14:textId="3EFA60FD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E5FB8AA" w14:textId="230E22C3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A5BF046" w14:textId="53B2D344" w:rsidR="00D47C0D" w:rsidRP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C0D">
              <w:rPr>
                <w:rFonts w:ascii="Times New Roman" w:hAnsi="Times New Roman"/>
                <w:sz w:val="24"/>
                <w:szCs w:val="24"/>
              </w:rPr>
              <w:t xml:space="preserve">1.О ходе исполнении постановления администрации Палецкого сельсовета Баганского района Новосибирской области </w:t>
            </w:r>
          </w:p>
          <w:p w14:paraId="041D67F4" w14:textId="77777777" w:rsidR="00D47C0D" w:rsidRP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C0D">
              <w:rPr>
                <w:rFonts w:ascii="Times New Roman" w:hAnsi="Times New Roman"/>
                <w:sz w:val="24"/>
                <w:szCs w:val="24"/>
              </w:rPr>
              <w:t>«О наступлении пожароопасного</w:t>
            </w:r>
          </w:p>
          <w:p w14:paraId="7729A9CB" w14:textId="77777777" w:rsidR="00D47C0D" w:rsidRP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C0D">
              <w:rPr>
                <w:rFonts w:ascii="Times New Roman" w:hAnsi="Times New Roman"/>
                <w:sz w:val="24"/>
                <w:szCs w:val="24"/>
              </w:rPr>
              <w:t xml:space="preserve"> осенне-зимнего периода 2024-2025 г.»</w:t>
            </w:r>
          </w:p>
          <w:p w14:paraId="27B64002" w14:textId="1463CCC1" w:rsidR="00D47C0D" w:rsidRPr="00F976F5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C0D">
              <w:rPr>
                <w:rFonts w:ascii="Times New Roman" w:hAnsi="Times New Roman"/>
                <w:sz w:val="24"/>
                <w:szCs w:val="24"/>
              </w:rPr>
              <w:t>2. Отчёт о работе административной комиссии за 2024 год</w:t>
            </w:r>
          </w:p>
        </w:tc>
        <w:tc>
          <w:tcPr>
            <w:tcW w:w="2551" w:type="dxa"/>
            <w:shd w:val="clear" w:color="auto" w:fill="FFFFFF" w:themeFill="background1"/>
          </w:tcPr>
          <w:p w14:paraId="67063A5A" w14:textId="77777777" w:rsidR="00D47C0D" w:rsidRPr="007F5A62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15C2418E" w14:textId="74F98B39" w:rsidR="00D47C0D" w:rsidRPr="004B3844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8599A3C" w14:textId="245F0591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C6548E4" w14:textId="77777777" w:rsidR="00D47C0D" w:rsidRPr="007F5A62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04AA3C08" w14:textId="77777777" w:rsidR="00D47C0D" w:rsidRPr="007F5A62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007ECBBD" w14:textId="11CDB349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ED4D96" w:rsidRPr="004C5F8A" w14:paraId="4FF9E270" w14:textId="77777777" w:rsidTr="0030397F">
        <w:tc>
          <w:tcPr>
            <w:tcW w:w="1418" w:type="dxa"/>
            <w:shd w:val="clear" w:color="auto" w:fill="FFFFFF" w:themeFill="background1"/>
          </w:tcPr>
          <w:p w14:paraId="1F8D75B4" w14:textId="77777777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43369036" w14:textId="58FAA265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0AE15D6" w14:textId="62FC8FB6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73BEC40" w14:textId="03F3FF9D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361DFEF" w14:textId="77777777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4D96">
              <w:rPr>
                <w:rFonts w:ascii="Times New Roman" w:hAnsi="Times New Roman"/>
                <w:sz w:val="24"/>
                <w:szCs w:val="24"/>
              </w:rPr>
              <w:t xml:space="preserve">Эстафетный бег в зачет </w:t>
            </w:r>
            <w:r w:rsidRPr="004A006C">
              <w:rPr>
                <w:rFonts w:ascii="Times New Roman" w:hAnsi="Times New Roman"/>
                <w:sz w:val="24"/>
                <w:szCs w:val="24"/>
              </w:rPr>
              <w:t xml:space="preserve">Муниципального этапа Всероссийских спортивных игр школьников </w:t>
            </w:r>
            <w:r w:rsidRPr="00ED4D96">
              <w:rPr>
                <w:rFonts w:ascii="Times New Roman" w:hAnsi="Times New Roman"/>
                <w:sz w:val="24"/>
                <w:szCs w:val="24"/>
              </w:rPr>
              <w:t>«Президентских состязаний». Среди обучающихся 8, 9, 10, классов.</w:t>
            </w:r>
          </w:p>
          <w:p w14:paraId="10E3363C" w14:textId="6B39CC5C" w:rsidR="00FE36F2" w:rsidRPr="00F976F5" w:rsidRDefault="00FE36F2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FCA53CE" w14:textId="77777777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7A44D3F" w14:textId="186A59DD" w:rsidR="00ED4D96" w:rsidRPr="004B3844" w:rsidRDefault="00B951C3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ED4D96">
              <w:rPr>
                <w:rFonts w:ascii="Times New Roman" w:hAnsi="Times New Roman"/>
                <w:sz w:val="24"/>
                <w:szCs w:val="24"/>
              </w:rPr>
              <w:t>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75346597" w14:textId="2683E3AA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2CC1B193" w14:textId="77777777" w:rsidR="00ED4D96" w:rsidRPr="00335C6D" w:rsidRDefault="00ED4D96" w:rsidP="00ED4D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1DC60C73" w14:textId="77777777" w:rsidR="00ED4D96" w:rsidRPr="00335C6D" w:rsidRDefault="00ED4D96" w:rsidP="00ED4D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51D86C85" w14:textId="77777777" w:rsidR="00ED4D96" w:rsidRDefault="00ED4D96" w:rsidP="00ED4D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762A4DDC" w14:textId="77777777" w:rsidR="00ED4D96" w:rsidRDefault="00ED4D96" w:rsidP="00ED4D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E8F" w:rsidRPr="004C5F8A" w14:paraId="12146887" w14:textId="77777777" w:rsidTr="00907840">
        <w:tc>
          <w:tcPr>
            <w:tcW w:w="1418" w:type="dxa"/>
            <w:shd w:val="clear" w:color="auto" w:fill="FFFFFF" w:themeFill="background1"/>
          </w:tcPr>
          <w:p w14:paraId="43AB8F60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27A84153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CDED2C2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93DBC8C" w14:textId="0B4852DE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07744BF" w14:textId="68ECD517" w:rsidR="00464E8F" w:rsidRPr="00ED4D96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4E8F">
              <w:rPr>
                <w:rFonts w:ascii="Times New Roman" w:hAnsi="Times New Roman"/>
                <w:sz w:val="24"/>
                <w:szCs w:val="24"/>
              </w:rPr>
              <w:t>Районный шахматный турнир среди школьников «Белая ладья»</w:t>
            </w:r>
          </w:p>
        </w:tc>
        <w:tc>
          <w:tcPr>
            <w:tcW w:w="2551" w:type="dxa"/>
            <w:shd w:val="clear" w:color="auto" w:fill="FFFFFF" w:themeFill="background1"/>
          </w:tcPr>
          <w:p w14:paraId="37098C9A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A94FD7E" w14:textId="03385615" w:rsidR="00464E8F" w:rsidRPr="00984A3D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  <w:r w:rsidRPr="00984A3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</w:tcPr>
          <w:p w14:paraId="40CDCE20" w14:textId="1257033C" w:rsidR="00464E8F" w:rsidRPr="00335C6D" w:rsidRDefault="00464E8F" w:rsidP="00464E8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1D5C74">
              <w:rPr>
                <w:rFonts w:ascii="Times New Roman" w:hAnsi="Times New Roman"/>
                <w:sz w:val="24"/>
                <w:szCs w:val="24"/>
              </w:rPr>
              <w:t>тдел молодёжной политики, физической культуры и спорта</w:t>
            </w:r>
          </w:p>
        </w:tc>
        <w:tc>
          <w:tcPr>
            <w:tcW w:w="4111" w:type="dxa"/>
          </w:tcPr>
          <w:p w14:paraId="2F23C92C" w14:textId="77777777" w:rsidR="00464E8F" w:rsidRPr="001D5C74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5C74">
              <w:rPr>
                <w:rFonts w:ascii="Times New Roman" w:hAnsi="Times New Roman"/>
                <w:sz w:val="24"/>
                <w:szCs w:val="24"/>
              </w:rPr>
              <w:t>Поддубко</w:t>
            </w:r>
            <w:proofErr w:type="spellEnd"/>
            <w:r w:rsidRPr="001D5C74"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0AE9758E" w14:textId="77777777" w:rsidR="00464E8F" w:rsidRPr="001D5C74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</w:p>
          <w:p w14:paraId="394F7086" w14:textId="03378E0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 xml:space="preserve"> 21-081</w:t>
            </w:r>
          </w:p>
          <w:p w14:paraId="590EEED0" w14:textId="77777777" w:rsidR="00464E8F" w:rsidRPr="006E532C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2CEC81EC" w14:textId="77777777" w:rsidR="00464E8F" w:rsidRPr="006E532C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084104D8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05504490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26970AD" w14:textId="77777777" w:rsidR="00464E8F" w:rsidRDefault="00464E8F" w:rsidP="00464E8F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D05043" w:rsidRPr="004C5F8A" w14:paraId="03CAEFCF" w14:textId="77777777" w:rsidTr="0030397F">
        <w:tc>
          <w:tcPr>
            <w:tcW w:w="1418" w:type="dxa"/>
            <w:shd w:val="clear" w:color="auto" w:fill="FFFFFF" w:themeFill="background1"/>
          </w:tcPr>
          <w:p w14:paraId="4783DAC1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  <w:p w14:paraId="769BAD36" w14:textId="40E667A5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9D09655" w14:textId="75C2B73C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29C33D3" w14:textId="13744FD8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D7CFC7F" w14:textId="176149ED" w:rsidR="00D05043" w:rsidRPr="00ED4D96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Совещание руководителей образовательных организаций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0A5DBFCD" w14:textId="77777777" w:rsidR="00D05043" w:rsidRPr="00335C6D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993BF83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  <w:p w14:paraId="4426EC97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EEF5B9F" w14:textId="77777777" w:rsidR="00D05043" w:rsidRPr="00984A3D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2F9AA12E" w14:textId="244F3B31" w:rsidR="00D05043" w:rsidRPr="00335C6D" w:rsidRDefault="00D05043" w:rsidP="00D050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E9E9494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Соколова А.Л.,</w:t>
            </w:r>
          </w:p>
          <w:p w14:paraId="74B6BA12" w14:textId="77777777" w:rsidR="00D05043" w:rsidRPr="00BD21B2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5A2620F3" w14:textId="210D293F" w:rsidR="00D05043" w:rsidRDefault="00D05043" w:rsidP="00D050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BD21B2"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7549B1" w:rsidRPr="004C5F8A" w14:paraId="09491215" w14:textId="77777777" w:rsidTr="00AA1402">
        <w:tc>
          <w:tcPr>
            <w:tcW w:w="1418" w:type="dxa"/>
            <w:shd w:val="clear" w:color="auto" w:fill="FFFFFF" w:themeFill="background1"/>
          </w:tcPr>
          <w:p w14:paraId="16BE6962" w14:textId="77777777" w:rsidR="007549B1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24</w:t>
            </w:r>
          </w:p>
          <w:p w14:paraId="44CC226E" w14:textId="00863347" w:rsidR="007549B1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82A9D66" w14:textId="70F44C18" w:rsidR="007549B1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E827F85" w14:textId="47B9E4F5" w:rsidR="007549B1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213091B" w14:textId="2A88F477" w:rsidR="007549B1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F62FE30" w14:textId="63174D00" w:rsidR="007549B1" w:rsidRPr="00785605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49B1">
              <w:rPr>
                <w:rFonts w:ascii="Times New Roman" w:hAnsi="Times New Roman"/>
                <w:sz w:val="24"/>
                <w:szCs w:val="24"/>
              </w:rPr>
              <w:t>1.«О работе по профилактике правонарушений на территории Баганского сельсовета»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722C6F2" w14:textId="77777777" w:rsidR="007549B1" w:rsidRPr="003E7323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3E7323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23BE4E5B" w14:textId="0C371BDE" w:rsidR="007549B1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6D0C782" w14:textId="3934C121" w:rsidR="007549B1" w:rsidRPr="007F5A62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7E1F2A5" w14:textId="77777777" w:rsidR="007549B1" w:rsidRPr="003E7323" w:rsidRDefault="007549B1" w:rsidP="007549B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72266DBE" w14:textId="77777777" w:rsidR="007549B1" w:rsidRPr="003E7323" w:rsidRDefault="007549B1" w:rsidP="007549B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474D0F01" w14:textId="77777777" w:rsidR="007549B1" w:rsidRDefault="007549B1" w:rsidP="007549B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2282A6E3" w14:textId="77777777" w:rsidR="007549B1" w:rsidRPr="007F5A62" w:rsidRDefault="007549B1" w:rsidP="0075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24E4B" w:rsidRPr="004C5F8A" w14:paraId="736B0868" w14:textId="77777777" w:rsidTr="0030397F">
        <w:tc>
          <w:tcPr>
            <w:tcW w:w="1418" w:type="dxa"/>
            <w:shd w:val="clear" w:color="auto" w:fill="FFFFFF" w:themeFill="background1"/>
          </w:tcPr>
          <w:p w14:paraId="4D95E158" w14:textId="77777777" w:rsidR="00424E4B" w:rsidRP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09F2BB7F" w14:textId="77777777" w:rsidR="00424E4B" w:rsidRP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00FB866" w14:textId="77777777" w:rsidR="00424E4B" w:rsidRP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40D9E54" w14:textId="362202E9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97FD5D4" w14:textId="5F28C56B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Вечер - реквием «Незатихающее эхо Чернобыля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2B495F" w14:textId="77777777" w:rsidR="00424E4B" w:rsidRPr="00963E0D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8AABFEA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9915E41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  <w:p w14:paraId="183B13A3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2D6D2417" w14:textId="38D9D32F" w:rsidR="00424E4B" w:rsidRPr="003E7323" w:rsidRDefault="00424E4B" w:rsidP="00424E4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17877750" w14:textId="77777777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42F8E53F" w14:textId="77777777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617F69AB" w14:textId="77777777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4F0E51F5" w14:textId="7CD886B2" w:rsidR="00D47C0D" w:rsidRPr="00FE36F2" w:rsidRDefault="00424E4B" w:rsidP="00FE36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D47C0D" w:rsidRPr="004C5F8A" w14:paraId="42FE92C4" w14:textId="77777777" w:rsidTr="007D5337">
        <w:tc>
          <w:tcPr>
            <w:tcW w:w="1418" w:type="dxa"/>
            <w:shd w:val="clear" w:color="auto" w:fill="FFFFFF" w:themeFill="background1"/>
          </w:tcPr>
          <w:p w14:paraId="6C47DE12" w14:textId="77777777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1C1F5812" w14:textId="77777777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9826402" w14:textId="77777777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D912B5B" w14:textId="445701A4" w:rsidR="00D47C0D" w:rsidRPr="00424E4B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9E237E9" w14:textId="3BE4A275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55391202" w14:textId="72CE7032" w:rsidR="00D47C0D" w:rsidRPr="00424E4B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О в</w:t>
            </w:r>
            <w:r w:rsidRPr="00F021D8">
              <w:rPr>
                <w:rFonts w:ascii="Times New Roman" w:hAnsi="Times New Roman"/>
                <w:sz w:val="24"/>
                <w:szCs w:val="24"/>
              </w:rPr>
              <w:t>несени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F021D8">
              <w:rPr>
                <w:rFonts w:ascii="Times New Roman" w:hAnsi="Times New Roman"/>
                <w:sz w:val="24"/>
                <w:szCs w:val="24"/>
              </w:rPr>
              <w:t xml:space="preserve"> изменений в бюджет Палецкого сельсовета Баганского района Новосибирской области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4EA11A40" w14:textId="77777777" w:rsidR="00D47C0D" w:rsidRPr="007F5A62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Палецкое,</w:t>
            </w:r>
          </w:p>
          <w:p w14:paraId="0974A94D" w14:textId="1578F11B" w:rsidR="00D47C0D" w:rsidRPr="00963E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B8FA8E4" w14:textId="5BC642D8" w:rsidR="00D47C0D" w:rsidRPr="007F5A62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FFF2E7C" w14:textId="77777777" w:rsidR="00D47C0D" w:rsidRPr="007F5A62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5BA738F7" w14:textId="77777777" w:rsidR="00D47C0D" w:rsidRPr="007F5A62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Палецкого сельсовета,</w:t>
            </w:r>
          </w:p>
          <w:p w14:paraId="3941477A" w14:textId="77777777" w:rsidR="00D47C0D" w:rsidRDefault="00D47C0D" w:rsidP="00D47C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45-146</w:t>
            </w:r>
          </w:p>
          <w:p w14:paraId="314F1C54" w14:textId="77777777" w:rsidR="00D47C0D" w:rsidRPr="007F5A62" w:rsidRDefault="00D47C0D" w:rsidP="006F76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3590" w:rsidRPr="004C5F8A" w14:paraId="58F3F70D" w14:textId="77777777" w:rsidTr="00AA1402">
        <w:tc>
          <w:tcPr>
            <w:tcW w:w="1418" w:type="dxa"/>
            <w:shd w:val="clear" w:color="auto" w:fill="FFFFFF" w:themeFill="background1"/>
          </w:tcPr>
          <w:p w14:paraId="3D128C79" w14:textId="77777777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11F8BBE9" w14:textId="20658241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1BDDD48" w14:textId="263CFC6F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B16A34F" w14:textId="0C944F85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E169519" w14:textId="25435FAE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4E83C5F8" w14:textId="19B467AF" w:rsidR="00534669" w:rsidRPr="004B3844" w:rsidRDefault="00F33590" w:rsidP="00FE36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4241">
              <w:rPr>
                <w:rFonts w:ascii="Times New Roman" w:hAnsi="Times New Roman"/>
                <w:sz w:val="24"/>
                <w:szCs w:val="24"/>
              </w:rPr>
              <w:t xml:space="preserve">1.О внесении изменений в решение шестидесятой сессии Совета депутатов Баганского сельсовета от 26.12.2024 № 290 «О бюджете Баганского сельсовета Баганского района Новосибирской области на 2025 год и плановый период 2026 и 2027 годов».  </w:t>
            </w:r>
          </w:p>
        </w:tc>
        <w:tc>
          <w:tcPr>
            <w:tcW w:w="2551" w:type="dxa"/>
            <w:shd w:val="clear" w:color="auto" w:fill="FFFFFF" w:themeFill="background1"/>
          </w:tcPr>
          <w:p w14:paraId="58B98EF2" w14:textId="77777777" w:rsidR="00F33590" w:rsidRPr="007F5A62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304EA4BE" w14:textId="61ADCA01" w:rsidR="00F33590" w:rsidRPr="004B3844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здании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412EB35" w14:textId="632B7E60" w:rsidR="00F33590" w:rsidRPr="004B3844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69C05F0" w14:textId="77777777" w:rsidR="00F33590" w:rsidRPr="007F5A62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7A9C9297" w14:textId="77777777" w:rsidR="00F33590" w:rsidRPr="007F5A62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редседатель Совета депутатов Баганского сельсовета,</w:t>
            </w:r>
          </w:p>
          <w:p w14:paraId="63B092DB" w14:textId="77777777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22-746</w:t>
            </w:r>
          </w:p>
          <w:p w14:paraId="07FEB9E6" w14:textId="77777777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22E53F7" w14:textId="77777777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6581966" w14:textId="77777777" w:rsidR="00F33590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D63674" w14:textId="77777777" w:rsidR="00F33590" w:rsidRPr="004B3844" w:rsidRDefault="00F33590" w:rsidP="00F335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3F28" w:rsidRPr="004C5F8A" w14:paraId="7DCADAB1" w14:textId="77777777" w:rsidTr="0030397F">
        <w:tc>
          <w:tcPr>
            <w:tcW w:w="1418" w:type="dxa"/>
            <w:shd w:val="clear" w:color="auto" w:fill="FFFFFF" w:themeFill="background1"/>
          </w:tcPr>
          <w:p w14:paraId="2C3FF30A" w14:textId="77777777" w:rsidR="004B3F28" w:rsidRPr="00424E4B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2C5B7E4E" w14:textId="77777777" w:rsidR="004B3F28" w:rsidRPr="00424E4B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D094E9A" w14:textId="77777777" w:rsidR="004B3F28" w:rsidRPr="00424E4B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A5EC2FB" w14:textId="010EBDA2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424E4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06ACF87" w14:textId="5DEB92C8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Всероссийская социокультурная акция «</w:t>
            </w:r>
            <w:proofErr w:type="spellStart"/>
            <w:r w:rsidRPr="00424E4B">
              <w:rPr>
                <w:rFonts w:ascii="Times New Roman" w:hAnsi="Times New Roman"/>
                <w:sz w:val="24"/>
                <w:szCs w:val="24"/>
              </w:rPr>
              <w:t>Библиосумерки</w:t>
            </w:r>
            <w:proofErr w:type="spellEnd"/>
            <w:r w:rsidRPr="00424E4B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14:paraId="2FFDBD1C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44CB084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4CA85EA9" w14:textId="77777777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72445388" w14:textId="7D1C8D85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4B6E11CA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58AD5091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0BF8B0E2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424575F4" w14:textId="3D62934D" w:rsidR="004B3F28" w:rsidRPr="007F5A62" w:rsidRDefault="004B3F28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424E4B" w:rsidRPr="004C5F8A" w14:paraId="06400901" w14:textId="77777777" w:rsidTr="0030397F">
        <w:tc>
          <w:tcPr>
            <w:tcW w:w="1418" w:type="dxa"/>
            <w:shd w:val="clear" w:color="auto" w:fill="FFFFFF" w:themeFill="background1"/>
          </w:tcPr>
          <w:p w14:paraId="10098317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57F6CEAA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2632A46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262160F" w14:textId="5D666569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C78DC95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>Всероссийская акция</w:t>
            </w:r>
          </w:p>
          <w:p w14:paraId="07F4F653" w14:textId="487C1D32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4B">
              <w:rPr>
                <w:rFonts w:ascii="Times New Roman" w:hAnsi="Times New Roman"/>
                <w:sz w:val="24"/>
                <w:szCs w:val="24"/>
              </w:rPr>
              <w:t xml:space="preserve"> «Диктант Победы»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8B75FB9" w14:textId="77777777" w:rsidR="00424E4B" w:rsidRPr="00963E0D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DE014F5" w14:textId="4AABEB4D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06EC369" w14:textId="529616E2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  <w:p w14:paraId="5B9A7C76" w14:textId="77777777" w:rsidR="00424E4B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50A58F14" w14:textId="4890EDF2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7B0528F7" w14:textId="77777777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10017396" w14:textId="77777777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22BBEBAE" w14:textId="77777777" w:rsidR="00424E4B" w:rsidRPr="007F5A62" w:rsidRDefault="00424E4B" w:rsidP="00424E4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7A6EC31C" w14:textId="6EC64C94" w:rsidR="001C2FA3" w:rsidRPr="007F5A62" w:rsidRDefault="00424E4B" w:rsidP="006F76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464E8F" w:rsidRPr="004C5F8A" w14:paraId="32B241D2" w14:textId="77777777" w:rsidTr="0030397F">
        <w:tc>
          <w:tcPr>
            <w:tcW w:w="1418" w:type="dxa"/>
            <w:shd w:val="clear" w:color="auto" w:fill="FFFFFF" w:themeFill="background1"/>
          </w:tcPr>
          <w:p w14:paraId="1445D3C7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  <w:p w14:paraId="55DA33BC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EFFA736" w14:textId="77777777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2A39E960" w14:textId="5B045BD8" w:rsidR="00464E8F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ABAD8BA" w14:textId="57AA3598" w:rsidR="00464E8F" w:rsidRPr="00424E4B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4E8F">
              <w:rPr>
                <w:rFonts w:ascii="Times New Roman" w:hAnsi="Times New Roman"/>
                <w:sz w:val="24"/>
                <w:szCs w:val="24"/>
              </w:rPr>
              <w:t>Соревнование по волейболу на призы Главы Баганского района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F4E7325" w14:textId="77777777" w:rsidR="00464E8F" w:rsidRPr="00192886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D190AAC" w14:textId="66E60154" w:rsidR="00464E8F" w:rsidRPr="00963E0D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4E8F">
              <w:rPr>
                <w:rFonts w:ascii="Times New Roman" w:hAnsi="Times New Roman"/>
                <w:sz w:val="24"/>
                <w:szCs w:val="24"/>
              </w:rPr>
              <w:t>Спортзал ДЮСШ, МКОУ Баганская СОШ № 2</w:t>
            </w:r>
          </w:p>
        </w:tc>
        <w:tc>
          <w:tcPr>
            <w:tcW w:w="2977" w:type="dxa"/>
          </w:tcPr>
          <w:p w14:paraId="04BB3DAF" w14:textId="0412F68C" w:rsidR="00464E8F" w:rsidRPr="007F5A62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1D5C74">
              <w:rPr>
                <w:rFonts w:ascii="Times New Roman" w:hAnsi="Times New Roman"/>
                <w:sz w:val="24"/>
                <w:szCs w:val="24"/>
              </w:rPr>
              <w:t>тдел молодёжной политики, физической культуры и спорта</w:t>
            </w:r>
          </w:p>
        </w:tc>
        <w:tc>
          <w:tcPr>
            <w:tcW w:w="4111" w:type="dxa"/>
          </w:tcPr>
          <w:p w14:paraId="66890211" w14:textId="77777777" w:rsidR="00464E8F" w:rsidRPr="001D5C74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5C74">
              <w:rPr>
                <w:rFonts w:ascii="Times New Roman" w:hAnsi="Times New Roman"/>
                <w:sz w:val="24"/>
                <w:szCs w:val="24"/>
              </w:rPr>
              <w:t>Поддубко</w:t>
            </w:r>
            <w:proofErr w:type="spellEnd"/>
            <w:r w:rsidRPr="001D5C74"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312142A2" w14:textId="77777777" w:rsidR="00464E8F" w:rsidRPr="001D5C74" w:rsidRDefault="00464E8F" w:rsidP="00464E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</w:p>
          <w:p w14:paraId="1E3A03D8" w14:textId="572D7386" w:rsidR="00464E8F" w:rsidRPr="007F5A62" w:rsidRDefault="00464E8F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 xml:space="preserve"> 21-081</w:t>
            </w:r>
          </w:p>
        </w:tc>
      </w:tr>
      <w:tr w:rsidR="004B3F28" w:rsidRPr="004C5F8A" w14:paraId="36A5E667" w14:textId="77777777" w:rsidTr="0030397F">
        <w:tc>
          <w:tcPr>
            <w:tcW w:w="1418" w:type="dxa"/>
            <w:shd w:val="clear" w:color="auto" w:fill="FFFFFF" w:themeFill="background1"/>
          </w:tcPr>
          <w:p w14:paraId="22B7C240" w14:textId="77777777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75B4D2D2" w14:textId="1AA9E760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3194B3A" w14:textId="336E311D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5734DC8B" w14:textId="770ECB81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1FDB815" w14:textId="5C311A42" w:rsidR="004B3F28" w:rsidRPr="00424E4B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F28">
              <w:rPr>
                <w:rFonts w:ascii="Times New Roman" w:hAnsi="Times New Roman"/>
                <w:sz w:val="24"/>
                <w:szCs w:val="24"/>
              </w:rPr>
              <w:t>Районный конкурс «Голос Победы» посвященный 80-летию Победы в ВОВ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0BDD8820" w14:textId="77777777" w:rsidR="004B3F28" w:rsidRPr="00192886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D8BD393" w14:textId="4CBBE1A1" w:rsidR="004B3F28" w:rsidRPr="00963E0D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18406EFE" w14:textId="5ECBCB8E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B4D0045" w14:textId="77777777" w:rsidR="004B3F28" w:rsidRPr="004B3844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410304E" w14:textId="77777777" w:rsidR="004B3F28" w:rsidRPr="004B3844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AEECFC6" w14:textId="68ADA9B8" w:rsidR="004B3F28" w:rsidRPr="007F5A62" w:rsidRDefault="004B3F28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4B3F28" w:rsidRPr="004C5F8A" w14:paraId="2AD7413E" w14:textId="77777777" w:rsidTr="0030397F">
        <w:tc>
          <w:tcPr>
            <w:tcW w:w="1418" w:type="dxa"/>
            <w:shd w:val="clear" w:color="auto" w:fill="FFFFFF" w:themeFill="background1"/>
          </w:tcPr>
          <w:p w14:paraId="3691340A" w14:textId="77777777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6322EB4B" w14:textId="06FD8937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1B0C197" w14:textId="727B783B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4194983B" w14:textId="4C0EB051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11.30</w:t>
            </w:r>
          </w:p>
        </w:tc>
        <w:tc>
          <w:tcPr>
            <w:tcW w:w="4253" w:type="dxa"/>
            <w:shd w:val="clear" w:color="auto" w:fill="FFFFFF" w:themeFill="background1"/>
          </w:tcPr>
          <w:p w14:paraId="7CA0F45C" w14:textId="69AF1057" w:rsidR="004B3F28" w:rsidRP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F28">
              <w:rPr>
                <w:rFonts w:ascii="Times New Roman" w:hAnsi="Times New Roman"/>
                <w:sz w:val="24"/>
                <w:szCs w:val="24"/>
              </w:rPr>
              <w:t>Краеведческий час доблести «Чтобы жили в памяти герои – земляки» Поезд Памяти в Багане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3531A2" w14:textId="77777777" w:rsidR="004B3F28" w:rsidRPr="00963E0D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ABDC06E" w14:textId="77777777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E0D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C8C3F16" w14:textId="77777777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  <w:p w14:paraId="45CB60F6" w14:textId="77777777" w:rsidR="004B3F28" w:rsidRPr="00192886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26539ACE" w14:textId="0B5D040A" w:rsidR="004B3F28" w:rsidRPr="004B3844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4111" w:type="dxa"/>
          </w:tcPr>
          <w:p w14:paraId="0A70AD55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1FB6441D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2E5FC2C9" w14:textId="77777777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706697B7" w14:textId="2AC05FFA" w:rsidR="004B3F28" w:rsidRPr="004B3844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4B3F28" w:rsidRPr="004C5F8A" w14:paraId="1021CC91" w14:textId="77777777" w:rsidTr="0030397F">
        <w:tc>
          <w:tcPr>
            <w:tcW w:w="1418" w:type="dxa"/>
            <w:shd w:val="clear" w:color="auto" w:fill="FFFFFF" w:themeFill="background1"/>
          </w:tcPr>
          <w:p w14:paraId="5D6AFCFE" w14:textId="77777777" w:rsidR="004B3F28" w:rsidRPr="00567599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599"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6C7892A8" w14:textId="77777777" w:rsidR="004B3F28" w:rsidRPr="00567599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599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A7366BA" w14:textId="77777777" w:rsidR="004B3F28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7599"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09CFD8CF" w14:textId="212C92A2" w:rsidR="00567599" w:rsidRDefault="00C13EB7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течении дня</w:t>
            </w:r>
          </w:p>
        </w:tc>
        <w:tc>
          <w:tcPr>
            <w:tcW w:w="4253" w:type="dxa"/>
            <w:shd w:val="clear" w:color="auto" w:fill="FFFFFF" w:themeFill="background1"/>
          </w:tcPr>
          <w:p w14:paraId="5B13D129" w14:textId="77777777" w:rsidR="004B3F28" w:rsidRDefault="004B3F28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«Поезд памяти»</w:t>
            </w:r>
          </w:p>
          <w:p w14:paraId="26022B45" w14:textId="3EE0359B" w:rsidR="001D6340" w:rsidRDefault="006F765F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417BD0" w:rsidRPr="00417BD0">
              <w:rPr>
                <w:rFonts w:ascii="Times New Roman" w:hAnsi="Times New Roman"/>
                <w:sz w:val="24"/>
                <w:szCs w:val="24"/>
              </w:rPr>
              <w:t>итинг,</w:t>
            </w:r>
          </w:p>
          <w:p w14:paraId="05BD44E9" w14:textId="424D849B" w:rsidR="00417BD0" w:rsidRPr="004B3F28" w:rsidRDefault="006F765F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417BD0" w:rsidRPr="00417BD0">
              <w:rPr>
                <w:rFonts w:ascii="Times New Roman" w:hAnsi="Times New Roman"/>
                <w:sz w:val="24"/>
                <w:szCs w:val="24"/>
              </w:rPr>
              <w:t>онцерт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2AB34F8" w14:textId="77777777" w:rsidR="004B3F28" w:rsidRDefault="00417BD0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BD0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9094B9A" w14:textId="21D4BFCE" w:rsidR="00417BD0" w:rsidRPr="00963E0D" w:rsidRDefault="00417BD0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04A62C30" w14:textId="6BEB6C08" w:rsidR="004B3F28" w:rsidRPr="007F5A62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19C62AC" w14:textId="77777777" w:rsidR="004B3F28" w:rsidRPr="004B3844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7822C63" w14:textId="77777777" w:rsidR="004B3F28" w:rsidRPr="004B3844" w:rsidRDefault="004B3F28" w:rsidP="004B3F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5F9EDB9" w14:textId="6954DD38" w:rsidR="004B3F28" w:rsidRPr="007F5A62" w:rsidRDefault="004B3F28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804DAA" w:rsidRPr="004C5F8A" w14:paraId="65A63F0B" w14:textId="77777777" w:rsidTr="00CE1F6D">
        <w:tc>
          <w:tcPr>
            <w:tcW w:w="1418" w:type="dxa"/>
            <w:shd w:val="clear" w:color="auto" w:fill="FFFFFF" w:themeFill="background1"/>
          </w:tcPr>
          <w:p w14:paraId="14E23CB0" w14:textId="77777777" w:rsidR="00804DAA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238BB4A0" w14:textId="62A0CE63" w:rsidR="00804DAA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A21171B" w14:textId="6E7CF41D" w:rsidR="00804DAA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039EF1C6" w14:textId="0A03569F" w:rsidR="00804DAA" w:rsidRPr="00567599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3ADDA6D" w14:textId="74E46B4A" w:rsidR="00804DAA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DAA">
              <w:rPr>
                <w:rFonts w:ascii="Times New Roman" w:hAnsi="Times New Roman"/>
                <w:sz w:val="24"/>
                <w:szCs w:val="24"/>
              </w:rPr>
              <w:t>Форум Волонтеры Победы Баганского района</w:t>
            </w:r>
          </w:p>
        </w:tc>
        <w:tc>
          <w:tcPr>
            <w:tcW w:w="2551" w:type="dxa"/>
            <w:shd w:val="clear" w:color="auto" w:fill="FFFFFF" w:themeFill="background1"/>
          </w:tcPr>
          <w:p w14:paraId="4B7CF57E" w14:textId="77777777" w:rsidR="00804DAA" w:rsidRPr="000A47E9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FA1427E" w14:textId="13E2CF33" w:rsidR="00804DAA" w:rsidRPr="00417BD0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</w:tcPr>
          <w:p w14:paraId="2880ACC6" w14:textId="7F3384A1" w:rsidR="00804DAA" w:rsidRPr="004B3844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1D5C74">
              <w:rPr>
                <w:rFonts w:ascii="Times New Roman" w:hAnsi="Times New Roman"/>
                <w:sz w:val="24"/>
                <w:szCs w:val="24"/>
              </w:rPr>
              <w:t>тдел молодёжной политики, физической культуры и спорта</w:t>
            </w:r>
          </w:p>
        </w:tc>
        <w:tc>
          <w:tcPr>
            <w:tcW w:w="4111" w:type="dxa"/>
          </w:tcPr>
          <w:p w14:paraId="76742206" w14:textId="77777777" w:rsidR="00804DAA" w:rsidRPr="001D5C74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5C74">
              <w:rPr>
                <w:rFonts w:ascii="Times New Roman" w:hAnsi="Times New Roman"/>
                <w:sz w:val="24"/>
                <w:szCs w:val="24"/>
              </w:rPr>
              <w:t>Поддубко</w:t>
            </w:r>
            <w:proofErr w:type="spellEnd"/>
            <w:r w:rsidRPr="001D5C74">
              <w:rPr>
                <w:rFonts w:ascii="Times New Roman" w:hAnsi="Times New Roman"/>
                <w:sz w:val="24"/>
                <w:szCs w:val="24"/>
              </w:rPr>
              <w:t xml:space="preserve"> О.В.,</w:t>
            </w:r>
          </w:p>
          <w:p w14:paraId="604A4507" w14:textId="77777777" w:rsidR="00804DAA" w:rsidRPr="001D5C74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</w:p>
          <w:p w14:paraId="1C46F955" w14:textId="77777777" w:rsidR="00804DAA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5C74">
              <w:rPr>
                <w:rFonts w:ascii="Times New Roman" w:hAnsi="Times New Roman"/>
                <w:sz w:val="24"/>
                <w:szCs w:val="24"/>
              </w:rPr>
              <w:t xml:space="preserve"> 21-081</w:t>
            </w:r>
          </w:p>
          <w:p w14:paraId="69D7F8E9" w14:textId="77777777" w:rsidR="00804DAA" w:rsidRPr="000A47E9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Остертаг Л.В.,</w:t>
            </w:r>
          </w:p>
          <w:p w14:paraId="1D74E3FB" w14:textId="77777777" w:rsidR="00804DAA" w:rsidRPr="000A47E9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18034524" w14:textId="77777777" w:rsidR="00804DAA" w:rsidRDefault="00804DAA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7E9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63F16E47" w14:textId="77777777" w:rsidR="006F765F" w:rsidRDefault="006F765F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8C7369A" w14:textId="77777777" w:rsidR="006F765F" w:rsidRDefault="006F765F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3DABC1" w14:textId="77777777" w:rsidR="006F765F" w:rsidRDefault="006F765F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DFE0286" w14:textId="77777777" w:rsidR="006F765F" w:rsidRDefault="006F765F" w:rsidP="00804D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E29AA9" w14:textId="77777777" w:rsidR="006F765F" w:rsidRDefault="006F765F" w:rsidP="006F765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B70E8F7" w14:textId="7EBC7BB4" w:rsidR="006F765F" w:rsidRPr="004B3844" w:rsidRDefault="006F765F" w:rsidP="006F76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4669" w:rsidRPr="004C5F8A" w14:paraId="69D378AA" w14:textId="77777777" w:rsidTr="00AA1402">
        <w:tc>
          <w:tcPr>
            <w:tcW w:w="1418" w:type="dxa"/>
            <w:shd w:val="clear" w:color="auto" w:fill="FFFFFF" w:themeFill="background1"/>
          </w:tcPr>
          <w:p w14:paraId="1B22E0DF" w14:textId="77777777" w:rsidR="00534669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  <w:p w14:paraId="10AB1448" w14:textId="2F686BF6" w:rsidR="00534669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21D95A2" w14:textId="7FAFCEDC" w:rsidR="00534669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18B528B" w14:textId="0157A12C" w:rsidR="00534669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1EE6FA8" w14:textId="58F77D73" w:rsidR="00534669" w:rsidRPr="00534669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4669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333E2D24" w14:textId="77777777" w:rsidR="00534669" w:rsidRPr="00534669" w:rsidRDefault="00534669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4669">
              <w:rPr>
                <w:rFonts w:ascii="Times New Roman" w:hAnsi="Times New Roman"/>
                <w:sz w:val="24"/>
                <w:szCs w:val="24"/>
              </w:rPr>
              <w:t>1.О мерах по проведению работ по благоустройству и улучшению санитарного состояния населенных пунктов Савкинского сельсовета.</w:t>
            </w:r>
          </w:p>
          <w:p w14:paraId="584EE63D" w14:textId="2BCB4B52" w:rsidR="00534669" w:rsidRPr="00534669" w:rsidRDefault="00534669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4669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Савкинского сельсовета «О мерах по предупреждению возникновения чрезвычайных ситуаций, связанных с весенним паводком и обеспечению защиты населения на территории Савкинского сельсовета при прохождении весеннего половодья в 2025 году»</w:t>
            </w:r>
          </w:p>
          <w:p w14:paraId="65E3A446" w14:textId="77777777" w:rsidR="00534669" w:rsidRPr="00534669" w:rsidRDefault="00534669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4669">
              <w:rPr>
                <w:rFonts w:ascii="Times New Roman" w:hAnsi="Times New Roman"/>
                <w:sz w:val="24"/>
                <w:szCs w:val="24"/>
              </w:rPr>
              <w:t>3.О мерах по организации и проведении мероприятий, посвященных 80-й годовщине Победы в Великой Отечественной войне 1941-1945 годов на территории Савкинского сельсовета Баганского района Новосибирской области.</w:t>
            </w:r>
          </w:p>
          <w:p w14:paraId="38EA81A1" w14:textId="38FA525B" w:rsidR="00D05043" w:rsidRDefault="00534669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4669">
              <w:rPr>
                <w:rFonts w:ascii="Times New Roman" w:hAnsi="Times New Roman"/>
                <w:sz w:val="24"/>
                <w:szCs w:val="24"/>
              </w:rPr>
              <w:t xml:space="preserve">4.О выполнении постановления администрации Савкинского сельсовета «О проведении месячника безопасности людей на водных объектах Савкинского сельсовета Баганского района Новосибирской области в </w:t>
            </w:r>
            <w:proofErr w:type="spellStart"/>
            <w:r w:rsidRPr="00534669">
              <w:rPr>
                <w:rFonts w:ascii="Times New Roman" w:hAnsi="Times New Roman"/>
                <w:sz w:val="24"/>
                <w:szCs w:val="24"/>
              </w:rPr>
              <w:t>осенне</w:t>
            </w:r>
            <w:proofErr w:type="spellEnd"/>
            <w:r w:rsidRPr="00534669">
              <w:rPr>
                <w:rFonts w:ascii="Times New Roman" w:hAnsi="Times New Roman"/>
                <w:sz w:val="24"/>
                <w:szCs w:val="24"/>
              </w:rPr>
              <w:t xml:space="preserve"> – зимний период 2024 - 2025 год.</w:t>
            </w:r>
          </w:p>
        </w:tc>
        <w:tc>
          <w:tcPr>
            <w:tcW w:w="2551" w:type="dxa"/>
            <w:shd w:val="clear" w:color="auto" w:fill="FFFFFF" w:themeFill="background1"/>
          </w:tcPr>
          <w:p w14:paraId="3B4E04C6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Савкино,</w:t>
            </w:r>
          </w:p>
          <w:p w14:paraId="177BBCE1" w14:textId="3B1A01B6" w:rsidR="00534669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109D0D8" w14:textId="6FC07E8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6C2F1F6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3FC93A04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25C38884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5958FA5B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5895D0F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1C3E6C9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3797ACC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668AC6B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8AB4336" w14:textId="77777777" w:rsidR="00534669" w:rsidRPr="007F5A62" w:rsidRDefault="00534669" w:rsidP="00534669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09D9E6C" w14:textId="77777777" w:rsidR="00534669" w:rsidRPr="007F5A62" w:rsidRDefault="00534669" w:rsidP="005346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043" w:rsidRPr="004C5F8A" w14:paraId="17BC564D" w14:textId="77777777" w:rsidTr="00AA1402">
        <w:tc>
          <w:tcPr>
            <w:tcW w:w="1418" w:type="dxa"/>
            <w:shd w:val="clear" w:color="auto" w:fill="FFFFFF" w:themeFill="background1"/>
          </w:tcPr>
          <w:p w14:paraId="2A63BE4C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4F883DFA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8BE8DE4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8361001" w14:textId="0156372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D10DC6A" w14:textId="30BFD8AB" w:rsidR="00D05043" w:rsidRPr="00534669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5043">
              <w:rPr>
                <w:rFonts w:ascii="Times New Roman" w:hAnsi="Times New Roman"/>
                <w:sz w:val="24"/>
                <w:szCs w:val="24"/>
              </w:rPr>
              <w:t>Первенство Баганской ДЮСШ по легкой атлетике среди юношей и девушек 2007 года рождения и старше, 2008-2009 г.р.</w:t>
            </w:r>
          </w:p>
        </w:tc>
        <w:tc>
          <w:tcPr>
            <w:tcW w:w="2551" w:type="dxa"/>
            <w:shd w:val="clear" w:color="auto" w:fill="FFFFFF" w:themeFill="background1"/>
          </w:tcPr>
          <w:p w14:paraId="13463535" w14:textId="77777777" w:rsidR="00D05043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4A3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AE4B77B" w14:textId="6C318670" w:rsidR="00D05043" w:rsidRPr="007F5A62" w:rsidRDefault="00D46962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D05043">
              <w:rPr>
                <w:rFonts w:ascii="Times New Roman" w:hAnsi="Times New Roman"/>
                <w:sz w:val="24"/>
                <w:szCs w:val="24"/>
              </w:rPr>
              <w:t>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635FD5E1" w14:textId="0394905E" w:rsidR="00D05043" w:rsidRPr="007F5A62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75732A41" w14:textId="77777777" w:rsidR="00D05043" w:rsidRPr="00335C6D" w:rsidRDefault="00D05043" w:rsidP="00D050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5E290416" w14:textId="77777777" w:rsidR="00D05043" w:rsidRPr="00335C6D" w:rsidRDefault="00D05043" w:rsidP="00D050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668E9F39" w14:textId="77777777" w:rsidR="00D05043" w:rsidRDefault="00D05043" w:rsidP="00D05043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6E9CFDAA" w14:textId="77777777" w:rsidR="00D05043" w:rsidRPr="007F5A62" w:rsidRDefault="00D05043" w:rsidP="00D050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6962" w:rsidRPr="004C5F8A" w14:paraId="69434C47" w14:textId="77777777" w:rsidTr="009E2564">
        <w:tc>
          <w:tcPr>
            <w:tcW w:w="1418" w:type="dxa"/>
            <w:shd w:val="clear" w:color="auto" w:fill="FFFFFF" w:themeFill="background1"/>
          </w:tcPr>
          <w:p w14:paraId="108E2C02" w14:textId="77777777" w:rsidR="00D46962" w:rsidRP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  <w:p w14:paraId="393B0E8F" w14:textId="77777777" w:rsidR="00D46962" w:rsidRP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9AA68E1" w14:textId="77777777" w:rsidR="00D46962" w:rsidRP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962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2037D846" w14:textId="715FDDA0" w:rsidR="00D46962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Pr="00D4696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782C79" w14:textId="77777777" w:rsidR="00D46962" w:rsidRPr="00335C6D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Торгово-розничная ярмарка</w:t>
            </w:r>
          </w:p>
          <w:p w14:paraId="1970BFB0" w14:textId="0F4EDA94" w:rsidR="00D46962" w:rsidRPr="00D05043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241137" w14:textId="77777777" w:rsidR="00D46962" w:rsidRPr="00335C6D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7676A4" w14:textId="05B566B1" w:rsidR="00D46962" w:rsidRPr="00984A3D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B231CA" w14:textId="1B314382" w:rsidR="00D46962" w:rsidRPr="00335C6D" w:rsidRDefault="00D46962" w:rsidP="00D4696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042CC2">
              <w:rPr>
                <w:rFonts w:ascii="Times New Roman" w:hAnsi="Times New Roman"/>
                <w:sz w:val="24"/>
                <w:szCs w:val="24"/>
              </w:rPr>
              <w:t>правлени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042CC2">
              <w:rPr>
                <w:rFonts w:ascii="Times New Roman" w:hAnsi="Times New Roman"/>
                <w:sz w:val="24"/>
                <w:szCs w:val="24"/>
              </w:rPr>
              <w:t xml:space="preserve"> экономики, финансов и труда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F79656" w14:textId="77777777" w:rsidR="00D46962" w:rsidRPr="00335C6D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Чмурина О.А.,</w:t>
            </w:r>
          </w:p>
          <w:p w14:paraId="744F3F59" w14:textId="77777777" w:rsidR="00D46962" w:rsidRPr="00335C6D" w:rsidRDefault="00D46962" w:rsidP="00D469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 экономики, финансов и труда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B2D05C5" w14:textId="1F3E3EEE" w:rsidR="00D46962" w:rsidRDefault="00D46962" w:rsidP="00D4696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21-170</w:t>
            </w:r>
          </w:p>
        </w:tc>
      </w:tr>
      <w:tr w:rsidR="00595F26" w:rsidRPr="004C5F8A" w14:paraId="46487E65" w14:textId="77777777" w:rsidTr="00AA1402">
        <w:tc>
          <w:tcPr>
            <w:tcW w:w="1418" w:type="dxa"/>
            <w:shd w:val="clear" w:color="auto" w:fill="FFFFFF" w:themeFill="background1"/>
          </w:tcPr>
          <w:p w14:paraId="4C7D8D11" w14:textId="77777777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  <w:p w14:paraId="1BC3B765" w14:textId="7BDD270A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D3F73C3" w14:textId="36ADFA6C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F8891B6" w14:textId="5AE3212B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90F7D11" w14:textId="77777777" w:rsidR="00595F26" w:rsidRP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5F26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25A0BC21" w14:textId="0E40B7A4" w:rsidR="00595F26" w:rsidRP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5F26">
              <w:rPr>
                <w:rFonts w:ascii="Times New Roman" w:hAnsi="Times New Roman"/>
                <w:sz w:val="24"/>
                <w:szCs w:val="24"/>
              </w:rPr>
              <w:t>1. О внесении изменений в решение</w:t>
            </w:r>
          </w:p>
          <w:p w14:paraId="654AD520" w14:textId="21038FD0" w:rsidR="00595F26" w:rsidRPr="00534669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5F26">
              <w:rPr>
                <w:rFonts w:ascii="Times New Roman" w:hAnsi="Times New Roman"/>
                <w:sz w:val="24"/>
                <w:szCs w:val="24"/>
              </w:rPr>
              <w:t>68 сессии Совета депутатов Лозовского сельсовета Баганского района Новосибирской области 6 созыва № 265 от 26.12.2024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85605">
              <w:rPr>
                <w:rFonts w:ascii="Times New Roman" w:hAnsi="Times New Roman"/>
                <w:sz w:val="24"/>
                <w:szCs w:val="24"/>
              </w:rPr>
              <w:t>«</w:t>
            </w:r>
            <w:r w:rsidRPr="00595F26">
              <w:rPr>
                <w:rFonts w:ascii="Times New Roman" w:hAnsi="Times New Roman"/>
                <w:sz w:val="24"/>
                <w:szCs w:val="24"/>
              </w:rPr>
              <w:t>О бюджете Лозовского сельсовета Баганского района Новосибирской области на 2025 год и плановый период 2026-2027 годов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7497E984" w14:textId="77777777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02DF0DA9" w14:textId="02E653FC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21BC87D" w14:textId="593094BB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7C6ADE4" w14:textId="77777777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5C09DA25" w14:textId="77777777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3EE730D0" w14:textId="0102A0E0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595F26" w:rsidRPr="004C5F8A" w14:paraId="560E356F" w14:textId="77777777" w:rsidTr="00AA1402">
        <w:tc>
          <w:tcPr>
            <w:tcW w:w="1418" w:type="dxa"/>
            <w:shd w:val="clear" w:color="auto" w:fill="FFFFFF" w:themeFill="background1"/>
          </w:tcPr>
          <w:p w14:paraId="7D515637" w14:textId="77777777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  <w:p w14:paraId="34657D9C" w14:textId="77777777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4908671" w14:textId="77777777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9A8BAF6" w14:textId="460E367C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92D9315" w14:textId="77777777" w:rsidR="00595F26" w:rsidRP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5F26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9194C20" w14:textId="29C34E73" w:rsidR="00595F26" w:rsidRP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595F26">
              <w:rPr>
                <w:rFonts w:ascii="Times New Roman" w:hAnsi="Times New Roman"/>
                <w:sz w:val="24"/>
                <w:szCs w:val="24"/>
              </w:rPr>
              <w:t>О выполнении Постановления администрации Лозовского сельсовета «Об организации мероприятий по предупреждению и ликвидации последствий возможных чрезвычайных ситуаций, связанных с природными пожарами на территории Лозовского сельсовета Баганского района Новосибирской области в весенне- летнем пожароопасном сезоне»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3D001AC" w14:textId="77777777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0A8A62E3" w14:textId="6DDD0A5C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A004A38" w14:textId="53E35452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326B304" w14:textId="77777777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0EAE8982" w14:textId="77777777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58DDE6AA" w14:textId="77777777" w:rsidR="00595F26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35-386</w:t>
            </w:r>
          </w:p>
          <w:p w14:paraId="53E6E890" w14:textId="77777777" w:rsidR="00595F26" w:rsidRDefault="00595F26" w:rsidP="00595F2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82C498A" w14:textId="77777777" w:rsidR="00595F26" w:rsidRPr="007F5A62" w:rsidRDefault="00595F26" w:rsidP="00595F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21B58ED6" w14:textId="77777777" w:rsidTr="00AA1402">
        <w:tc>
          <w:tcPr>
            <w:tcW w:w="1418" w:type="dxa"/>
            <w:shd w:val="clear" w:color="auto" w:fill="FFFFFF" w:themeFill="background1"/>
          </w:tcPr>
          <w:p w14:paraId="36996042" w14:textId="5BF97508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D7884B6" w14:textId="788EB60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4106B1" w:rsidRPr="004B3844" w:rsidRDefault="004106B1" w:rsidP="004106B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244DE2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333B50C" w14:textId="0B89920B" w:rsidR="00810B82" w:rsidRPr="00D4280A" w:rsidRDefault="004106B1" w:rsidP="00E926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4106B1" w:rsidRPr="004C5F8A" w14:paraId="12203D01" w14:textId="77777777" w:rsidTr="00AA1402">
        <w:tc>
          <w:tcPr>
            <w:tcW w:w="1418" w:type="dxa"/>
            <w:shd w:val="clear" w:color="auto" w:fill="FFFFFF" w:themeFill="background1"/>
          </w:tcPr>
          <w:p w14:paraId="07ABF147" w14:textId="23AEF2F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A53DDBF" w14:textId="780B3AE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551" w:type="dxa"/>
            <w:shd w:val="clear" w:color="auto" w:fill="FFFFFF" w:themeFill="background1"/>
          </w:tcPr>
          <w:p w14:paraId="6904865F" w14:textId="4190A21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7DF8209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6FC6BB8F" w14:textId="082D36B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99844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25684BCA" w14:textId="77777777" w:rsidR="001E12E1" w:rsidRDefault="004106B1" w:rsidP="003D126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3616574F" w14:textId="75B0F934" w:rsidR="004F687E" w:rsidRPr="004B3844" w:rsidRDefault="004F687E" w:rsidP="00C13EB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3460536A" w14:textId="77777777" w:rsidTr="00AA1402">
        <w:tc>
          <w:tcPr>
            <w:tcW w:w="1418" w:type="dxa"/>
            <w:shd w:val="clear" w:color="auto" w:fill="FFFFFF" w:themeFill="background1"/>
          </w:tcPr>
          <w:p w14:paraId="077C921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</w:t>
            </w:r>
          </w:p>
          <w:p w14:paraId="662CF96A" w14:textId="50FD22F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A8B36EC" w14:textId="64A7D87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9C6AFE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6757D9B" w14:textId="5353F905" w:rsidR="00270BEF" w:rsidRPr="004B3844" w:rsidRDefault="004106B1" w:rsidP="006F765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4106B1" w:rsidRPr="004C5F8A" w14:paraId="14092B4E" w14:textId="77777777" w:rsidTr="00AA1402">
        <w:tc>
          <w:tcPr>
            <w:tcW w:w="1418" w:type="dxa"/>
            <w:shd w:val="clear" w:color="auto" w:fill="FFFFFF" w:themeFill="background1"/>
          </w:tcPr>
          <w:p w14:paraId="70A416EE" w14:textId="0228B0A5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Ежене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0185EEE3" w:rsidR="004106B1" w:rsidRPr="004B3844" w:rsidRDefault="00A35193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28BB">
              <w:rPr>
                <w:rFonts w:ascii="Times New Roman" w:hAnsi="Times New Roman"/>
                <w:sz w:val="24"/>
                <w:szCs w:val="24"/>
              </w:rPr>
              <w:t>Приём граждан п</w:t>
            </w:r>
            <w:r>
              <w:rPr>
                <w:rFonts w:ascii="Times New Roman" w:hAnsi="Times New Roman"/>
                <w:sz w:val="24"/>
                <w:szCs w:val="24"/>
              </w:rPr>
              <w:t>о личным вопросам Главой района</w:t>
            </w:r>
          </w:p>
        </w:tc>
        <w:tc>
          <w:tcPr>
            <w:tcW w:w="2551" w:type="dxa"/>
            <w:shd w:val="clear" w:color="auto" w:fill="FFFFFF" w:themeFill="background1"/>
          </w:tcPr>
          <w:p w14:paraId="13D96B9F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007A8D0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77B7A454" w:rsidR="001E12E1" w:rsidRPr="004B3844" w:rsidRDefault="004106B1" w:rsidP="00C1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  <w:tr w:rsidR="004106B1" w:rsidRPr="004C5F8A" w14:paraId="260F2D34" w14:textId="77777777" w:rsidTr="00AA1402">
        <w:tc>
          <w:tcPr>
            <w:tcW w:w="1418" w:type="dxa"/>
            <w:shd w:val="clear" w:color="auto" w:fill="FFFFFF" w:themeFill="background1"/>
          </w:tcPr>
          <w:p w14:paraId="1094769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5C08D5FE" w14:textId="5138F733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253" w:type="dxa"/>
            <w:shd w:val="clear" w:color="auto" w:fill="FFFFFF" w:themeFill="background1"/>
          </w:tcPr>
          <w:p w14:paraId="5A0664A9" w14:textId="3107AD0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551" w:type="dxa"/>
            <w:shd w:val="clear" w:color="auto" w:fill="FFFFFF" w:themeFill="background1"/>
          </w:tcPr>
          <w:p w14:paraId="2F99FD7B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509D1B" w14:textId="419E193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9A7FC5C" w14:textId="2FBDF37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4111" w:type="dxa"/>
            <w:shd w:val="clear" w:color="auto" w:fill="FFFFFF" w:themeFill="background1"/>
          </w:tcPr>
          <w:p w14:paraId="1B511FB5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123A145C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539DF39" w14:textId="77777777" w:rsidR="004106B1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4D4A260" w14:textId="53F3A626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C65EDF3" w14:textId="77777777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C893050" w14:textId="58D39D2D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</w:tbl>
    <w:p w14:paraId="6213A19E" w14:textId="3BCCF2AC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40867E69" w14:textId="148A7500" w:rsidR="00752802" w:rsidRDefault="00752802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EB74856" w14:textId="77777777" w:rsidR="00567599" w:rsidRDefault="00567599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2748F2" w14:textId="77777777" w:rsidR="004727E0" w:rsidRPr="00B85BE2" w:rsidRDefault="004727E0" w:rsidP="004727E0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B85BE2">
        <w:rPr>
          <w:rFonts w:ascii="Times New Roman" w:hAnsi="Times New Roman"/>
          <w:sz w:val="26"/>
          <w:szCs w:val="26"/>
        </w:rPr>
        <w:t xml:space="preserve">Начальник отдела организационно-контрольной работы </w:t>
      </w:r>
    </w:p>
    <w:p w14:paraId="5F7E245C" w14:textId="314B962C" w:rsidR="000A6924" w:rsidRDefault="004727E0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B85BE2">
        <w:rPr>
          <w:rFonts w:ascii="Times New Roman" w:hAnsi="Times New Roman"/>
          <w:sz w:val="26"/>
          <w:szCs w:val="26"/>
        </w:rPr>
        <w:t xml:space="preserve">администрации Баганского района                       </w:t>
      </w:r>
      <w:r w:rsidR="00017FDE" w:rsidRPr="00B85BE2">
        <w:rPr>
          <w:rFonts w:ascii="Times New Roman" w:hAnsi="Times New Roman"/>
          <w:sz w:val="26"/>
          <w:szCs w:val="26"/>
        </w:rPr>
        <w:t xml:space="preserve">             </w:t>
      </w:r>
      <w:r w:rsidR="00801DE3" w:rsidRPr="00B85BE2">
        <w:rPr>
          <w:rFonts w:ascii="Times New Roman" w:hAnsi="Times New Roman"/>
          <w:sz w:val="26"/>
          <w:szCs w:val="26"/>
        </w:rPr>
        <w:t xml:space="preserve">                                                                     </w:t>
      </w:r>
      <w:r w:rsidR="00752802">
        <w:rPr>
          <w:rFonts w:ascii="Times New Roman" w:hAnsi="Times New Roman"/>
          <w:sz w:val="26"/>
          <w:szCs w:val="26"/>
        </w:rPr>
        <w:t xml:space="preserve">            </w:t>
      </w:r>
      <w:r w:rsidR="00801DE3" w:rsidRPr="00B85BE2">
        <w:rPr>
          <w:rFonts w:ascii="Times New Roman" w:hAnsi="Times New Roman"/>
          <w:sz w:val="26"/>
          <w:szCs w:val="26"/>
        </w:rPr>
        <w:t xml:space="preserve">                         Н.А. Артёменко</w:t>
      </w:r>
    </w:p>
    <w:p w14:paraId="10AB483E" w14:textId="77777777" w:rsidR="002D0047" w:rsidRDefault="002D0047" w:rsidP="00EE2382">
      <w:pPr>
        <w:spacing w:after="0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</w:p>
    <w:p w14:paraId="1D93BE16" w14:textId="5785146C" w:rsidR="002D0047" w:rsidRDefault="002D0047" w:rsidP="00C13EB7">
      <w:pPr>
        <w:spacing w:after="0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</w:p>
    <w:p w14:paraId="276D6ABF" w14:textId="2BA4F05D" w:rsidR="006F765F" w:rsidRDefault="006F765F" w:rsidP="00C13EB7">
      <w:pPr>
        <w:spacing w:after="0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</w:p>
    <w:p w14:paraId="71A5E47E" w14:textId="77777777" w:rsidR="006F765F" w:rsidRPr="004B3F28" w:rsidRDefault="006F765F" w:rsidP="00C13EB7">
      <w:pPr>
        <w:spacing w:after="0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</w:p>
    <w:tbl>
      <w:tblPr>
        <w:tblW w:w="14214" w:type="dxa"/>
        <w:tblLook w:val="04A0" w:firstRow="1" w:lastRow="0" w:firstColumn="1" w:lastColumn="0" w:noHBand="0" w:noVBand="1"/>
      </w:tblPr>
      <w:tblGrid>
        <w:gridCol w:w="2421"/>
        <w:gridCol w:w="286"/>
        <w:gridCol w:w="286"/>
        <w:gridCol w:w="1293"/>
        <w:gridCol w:w="9928"/>
      </w:tblGrid>
      <w:tr w:rsidR="004B3F28" w:rsidRPr="004B3F28" w14:paraId="24520F06" w14:textId="77777777" w:rsidTr="00E63CA5">
        <w:trPr>
          <w:trHeight w:val="390"/>
        </w:trPr>
        <w:tc>
          <w:tcPr>
            <w:tcW w:w="142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</w:tcPr>
          <w:p w14:paraId="76A7F43F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</w:p>
        </w:tc>
      </w:tr>
      <w:tr w:rsidR="004B3F28" w:rsidRPr="004B3F28" w14:paraId="3EC05588" w14:textId="77777777" w:rsidTr="00E63CA5">
        <w:trPr>
          <w:trHeight w:val="184"/>
        </w:trPr>
        <w:tc>
          <w:tcPr>
            <w:tcW w:w="142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170FA6" w14:textId="77777777" w:rsidR="004B3F28" w:rsidRPr="004B3F28" w:rsidRDefault="004B3F28" w:rsidP="00C13E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Праздничные дни и памятные даты</w:t>
            </w:r>
          </w:p>
        </w:tc>
      </w:tr>
      <w:tr w:rsidR="004B3F28" w:rsidRPr="004B3F28" w14:paraId="1D99FA13" w14:textId="77777777" w:rsidTr="00E63CA5">
        <w:trPr>
          <w:trHeight w:val="80"/>
        </w:trPr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9E108E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EE02BD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2EBB68B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6E0F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B04D81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B3F28" w:rsidRPr="004B3F28" w14:paraId="6BD12A30" w14:textId="77777777" w:rsidTr="00E63CA5">
        <w:trPr>
          <w:trHeight w:val="257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B9D0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212F1C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смеха.</w:t>
            </w:r>
          </w:p>
        </w:tc>
      </w:tr>
      <w:tr w:rsidR="004B3F28" w:rsidRPr="004B3F28" w14:paraId="4709CBCD" w14:textId="77777777" w:rsidTr="00E63CA5">
        <w:trPr>
          <w:trHeight w:val="233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4C72AA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9D7CE14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птиц.</w:t>
            </w:r>
          </w:p>
        </w:tc>
      </w:tr>
      <w:tr w:rsidR="004B3F28" w:rsidRPr="004B3F28" w14:paraId="5097BCC9" w14:textId="77777777" w:rsidTr="00E63CA5">
        <w:trPr>
          <w:trHeight w:val="492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5EF2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A336432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детской книги.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Отмечается ежегодно в день рождения Х.К. Андерсена, датского писателя.</w:t>
            </w:r>
          </w:p>
        </w:tc>
      </w:tr>
      <w:tr w:rsidR="004B3F28" w:rsidRPr="004B3F28" w14:paraId="1B1D8D0B" w14:textId="77777777" w:rsidTr="00E63CA5">
        <w:trPr>
          <w:trHeight w:val="303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325710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E42FE2A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единения народов.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Указ Президента РФ от 02.04.1996 № 489 «О Дне единения народов».</w:t>
            </w:r>
          </w:p>
        </w:tc>
      </w:tr>
      <w:tr w:rsidR="004B3F28" w:rsidRPr="004B3F28" w14:paraId="2110C6F2" w14:textId="77777777" w:rsidTr="00E63CA5">
        <w:trPr>
          <w:trHeight w:val="397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8952B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6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F3F78F9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работника следственных органов МВД РФ (День следователя).</w:t>
            </w:r>
          </w:p>
        </w:tc>
      </w:tr>
      <w:tr w:rsidR="004B3F28" w:rsidRPr="004B3F28" w14:paraId="146BD3A9" w14:textId="77777777" w:rsidTr="00E63CA5">
        <w:trPr>
          <w:trHeight w:val="582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ACE744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330DBC4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спорта на благо мира и развития.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Учрежден резолюцией № A/RES/67/296 Генеральной Ассамблеи ООН 23.08.2013.</w:t>
            </w:r>
          </w:p>
        </w:tc>
      </w:tr>
      <w:tr w:rsidR="004B3F28" w:rsidRPr="004B3F28" w14:paraId="54D64B3E" w14:textId="77777777" w:rsidTr="00E63CA5">
        <w:trPr>
          <w:trHeight w:val="677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3ABA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7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CFBD991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здоровья.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ежегодно в день вступления в силу Устава Всемирной организации здравоохранения (1948).</w:t>
            </w:r>
          </w:p>
        </w:tc>
      </w:tr>
      <w:tr w:rsidR="004B3F28" w:rsidRPr="004B3F28" w14:paraId="7429D942" w14:textId="77777777" w:rsidTr="00E63CA5">
        <w:trPr>
          <w:trHeight w:val="558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1172E0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470BDB1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геолога.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Президиума Верховного Совета СССР от 01.10.1980 № 3018-X «О праздничных и памятных днях». Отмечается в первое воскресенье апреля</w:t>
            </w:r>
          </w:p>
        </w:tc>
      </w:tr>
      <w:tr w:rsidR="004B3F28" w:rsidRPr="004B3F28" w14:paraId="6F56379B" w14:textId="77777777" w:rsidTr="00E63CA5">
        <w:trPr>
          <w:trHeight w:val="93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0AE65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8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7AEFE14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сотрудников военных комиссариатов.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Указ Президента РФ от 31.05.2006 № 549 «Об установлении профессиональных праздников и памятных дней в Вооруженных Силах Российской Федерации».</w:t>
            </w:r>
          </w:p>
        </w:tc>
      </w:tr>
      <w:tr w:rsidR="004B3F28" w:rsidRPr="004B3F28" w14:paraId="68E7414D" w14:textId="77777777" w:rsidTr="00E63CA5">
        <w:trPr>
          <w:trHeight w:val="56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01631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11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D802A64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освобождения узников фашистских концлагерей.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по решению ООН в день освобождения узников Бухенвальда.</w:t>
            </w:r>
          </w:p>
        </w:tc>
      </w:tr>
      <w:tr w:rsidR="004B3F28" w:rsidRPr="004B3F28" w14:paraId="6FAB4BC2" w14:textId="77777777" w:rsidTr="00E63CA5">
        <w:trPr>
          <w:trHeight w:val="675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1144C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12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C345B9C" w14:textId="77777777" w:rsidR="004B3F28" w:rsidRPr="004B3F28" w:rsidRDefault="004B3F28" w:rsidP="004B3F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космонавтики.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в России ежегодно в день полета первого человека в космос (1961 г.).</w:t>
            </w:r>
          </w:p>
        </w:tc>
      </w:tr>
      <w:tr w:rsidR="004B3F28" w:rsidRPr="004B3F28" w14:paraId="73DE693D" w14:textId="77777777" w:rsidTr="00E63CA5">
        <w:trPr>
          <w:trHeight w:val="985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63462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14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C946473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войск противовоздушной обороны (ПВО).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31.05.2006 № 549 «Об установлении профессиональных праздников и памятных дней в Вооруженных Силах Российской Федерации». Отмечается ежегодно во второе воскресенье апреля.</w:t>
            </w:r>
          </w:p>
        </w:tc>
      </w:tr>
      <w:tr w:rsidR="004B3F28" w:rsidRPr="004B3F28" w14:paraId="40C80A8B" w14:textId="77777777" w:rsidTr="00E63CA5">
        <w:trPr>
          <w:trHeight w:val="98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844B8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15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EF10E8D" w14:textId="77777777" w:rsidR="004B3F28" w:rsidRPr="004B3F28" w:rsidRDefault="00E95197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hyperlink r:id="rId8" w:history="1">
              <w:r w:rsidR="004B3F28" w:rsidRPr="004B3F28">
                <w:rPr>
                  <w:rFonts w:ascii="Times New Roman" w:eastAsia="Times New Roman" w:hAnsi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 xml:space="preserve">День специалиста по радиоэлектронной борьбе. </w:t>
              </w:r>
              <w:r w:rsidR="004B3F28" w:rsidRPr="004B3F28">
                <w:rPr>
                  <w:rFonts w:ascii="Times New Roman" w:eastAsia="Times New Roman" w:hAnsi="Times New Roman"/>
                  <w:i/>
                  <w:iCs/>
                  <w:sz w:val="28"/>
                  <w:szCs w:val="28"/>
                  <w:lang w:eastAsia="ru-RU"/>
                </w:rPr>
                <w:t>Указ Президента РФ от 31.05.2006 № 549 «Об установлении профессиональных праздников и памятных дней в Вооруженных Силах Российской Федерации».</w:t>
              </w:r>
            </w:hyperlink>
          </w:p>
        </w:tc>
      </w:tr>
      <w:tr w:rsidR="004B3F28" w:rsidRPr="004B3F28" w14:paraId="18AACF46" w14:textId="77777777" w:rsidTr="00E63CA5">
        <w:trPr>
          <w:trHeight w:val="27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94FBC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17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884C5F2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ветеранов органов внутренних дел и внутренних войск МВД России.</w:t>
            </w:r>
          </w:p>
        </w:tc>
      </w:tr>
      <w:tr w:rsidR="004B3F28" w:rsidRPr="004B3F28" w14:paraId="44C2CF43" w14:textId="77777777" w:rsidTr="00E63CA5">
        <w:trPr>
          <w:trHeight w:val="533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E7BBB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18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13DA3D4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воинской славы России.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День победы русских воинов князя Александра Невского над немецкими рыцарями на Чудском озере (Ледовое побоище, 1242 год).</w:t>
            </w:r>
          </w:p>
        </w:tc>
      </w:tr>
      <w:tr w:rsidR="004B3F28" w:rsidRPr="004B3F28" w14:paraId="4A53EF09" w14:textId="77777777" w:rsidTr="00E63CA5">
        <w:trPr>
          <w:trHeight w:val="924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960F9E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7E1BE73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памятников и исторических мест.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ежегодно с 18 апреля 1984 года по решению Ассамблеи Международного совета по вопросам охраны памятников и достопримечательных мест (ИКОМОС), созданного при ЮНЕСКО.</w:t>
            </w:r>
          </w:p>
        </w:tc>
      </w:tr>
      <w:tr w:rsidR="004B3F28" w:rsidRPr="004B3F28" w14:paraId="1F7ABB32" w14:textId="77777777" w:rsidTr="00E63CA5">
        <w:trPr>
          <w:trHeight w:val="278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060686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F35012C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Всемирный день радиолюбителя.</w:t>
            </w:r>
          </w:p>
        </w:tc>
      </w:tr>
      <w:tr w:rsidR="004B3F28" w:rsidRPr="004B3F28" w14:paraId="60F70898" w14:textId="77777777" w:rsidTr="00E63CA5">
        <w:trPr>
          <w:trHeight w:val="381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C2835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19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A4F583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работника </w:t>
            </w:r>
            <w:proofErr w:type="spellStart"/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ломоперерабатывающей</w:t>
            </w:r>
            <w:proofErr w:type="spellEnd"/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отрасли в России.</w:t>
            </w:r>
          </w:p>
        </w:tc>
      </w:tr>
      <w:tr w:rsidR="004B3F28" w:rsidRPr="004B3F28" w14:paraId="273F0263" w14:textId="77777777" w:rsidTr="00E63CA5">
        <w:trPr>
          <w:trHeight w:val="273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11A349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FB1E8DB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российской полиграфии.</w:t>
            </w:r>
          </w:p>
        </w:tc>
      </w:tr>
      <w:tr w:rsidR="004B3F28" w:rsidRPr="004B3F28" w14:paraId="274F9D40" w14:textId="77777777" w:rsidTr="00E63CA5">
        <w:trPr>
          <w:trHeight w:val="221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B558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20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01BD88E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Национальный день донора в России.</w:t>
            </w:r>
          </w:p>
        </w:tc>
      </w:tr>
      <w:tr w:rsidR="004B3F28" w:rsidRPr="004B3F28" w14:paraId="03A35D13" w14:textId="77777777" w:rsidTr="00E63CA5">
        <w:trPr>
          <w:trHeight w:val="403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5055AD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8F394E2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цирка.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ежегодно в третью субботу апреля.</w:t>
            </w:r>
          </w:p>
        </w:tc>
      </w:tr>
      <w:tr w:rsidR="004B3F28" w:rsidRPr="004B3F28" w14:paraId="4604DBC4" w14:textId="77777777" w:rsidTr="00E63CA5">
        <w:trPr>
          <w:trHeight w:val="664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65382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21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82E5F25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местного самоуправления.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10.06.2012 № 805 «О Дне местного самоуправления».</w:t>
            </w:r>
          </w:p>
        </w:tc>
      </w:tr>
      <w:tr w:rsidR="004B3F28" w:rsidRPr="004B3F28" w14:paraId="364DB325" w14:textId="77777777" w:rsidTr="00E63CA5">
        <w:trPr>
          <w:trHeight w:val="262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6FD96D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4F501AA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главного бухгалтера.</w:t>
            </w:r>
          </w:p>
        </w:tc>
      </w:tr>
      <w:tr w:rsidR="004B3F28" w:rsidRPr="004B3F28" w14:paraId="41E6DD7C" w14:textId="77777777" w:rsidTr="00E63CA5">
        <w:trPr>
          <w:trHeight w:val="53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E6ADB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22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8B63A49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Матери-Земли.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Учрежден Генеральной Ассамблеей ООН в 2009 </w:t>
            </w:r>
            <w:proofErr w:type="gramStart"/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году  (</w:t>
            </w:r>
            <w:proofErr w:type="gramEnd"/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резолюция № A/RES/63/278)</w:t>
            </w:r>
          </w:p>
        </w:tc>
      </w:tr>
      <w:tr w:rsidR="004B3F28" w:rsidRPr="004B3F28" w14:paraId="1D241C71" w14:textId="77777777" w:rsidTr="00E63CA5">
        <w:trPr>
          <w:trHeight w:val="772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BA527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23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F8BB178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книги и защиты авторского права.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в день смерти выдающихся писателей – Уильяма Шекспира (1564 – 1616) и М. Сервантеса (1547-1616) по решению ЮНЕСКО с 1996 года.</w:t>
            </w:r>
          </w:p>
        </w:tc>
      </w:tr>
      <w:tr w:rsidR="004B3F28" w:rsidRPr="004B3F28" w14:paraId="306C8F8C" w14:textId="77777777" w:rsidTr="00E63CA5">
        <w:trPr>
          <w:trHeight w:val="58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3D858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24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A6F71C6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солидарности молодежи.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по решению Всемирной Федерации демократической молодежи с 1957 года.</w:t>
            </w:r>
          </w:p>
        </w:tc>
      </w:tr>
      <w:tr w:rsidR="004B3F28" w:rsidRPr="004B3F28" w14:paraId="418388BB" w14:textId="77777777" w:rsidTr="00E63CA5">
        <w:trPr>
          <w:trHeight w:val="822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BC6CC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26 апреля 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796714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участников ликвидации последствий радиационных аварий и катастроф и памяти жертв этих аварий и катастроф.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Федеральный закон от 13.03.1995 № 32-ФЗ «О днях воинской славы и памятных датах России».</w:t>
            </w:r>
          </w:p>
        </w:tc>
      </w:tr>
      <w:tr w:rsidR="004B3F28" w:rsidRPr="004B3F28" w14:paraId="2D8A26EB" w14:textId="77777777" w:rsidTr="00E63CA5">
        <w:trPr>
          <w:trHeight w:val="339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2137A9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B614469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памяти жертв радиационных аварий и катастроф.</w:t>
            </w:r>
          </w:p>
        </w:tc>
      </w:tr>
      <w:tr w:rsidR="004B3F28" w:rsidRPr="004B3F28" w14:paraId="06DEEEA2" w14:textId="77777777" w:rsidTr="00E63CA5">
        <w:trPr>
          <w:trHeight w:val="259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03D6BF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6521AE7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нотариата в России.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26.04.2016 № 195 «О Дне нотариата».</w:t>
            </w:r>
          </w:p>
        </w:tc>
      </w:tr>
      <w:tr w:rsidR="004B3F28" w:rsidRPr="004B3F28" w14:paraId="386DB992" w14:textId="77777777" w:rsidTr="00E63CA5">
        <w:trPr>
          <w:trHeight w:val="390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7560BE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F0D3315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интеллектуальной собственности.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Учрежден Генеральной Ассамблеей ВОИС.</w:t>
            </w:r>
          </w:p>
        </w:tc>
      </w:tr>
      <w:tr w:rsidR="004B3F28" w:rsidRPr="004B3F28" w14:paraId="2DDAB01F" w14:textId="77777777" w:rsidTr="00E63CA5">
        <w:trPr>
          <w:trHeight w:val="695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4E323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27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33AB265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ветеринарного врача.</w:t>
            </w:r>
            <w:r w:rsidRPr="004B3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Учрежден Всемирной ветеринарной ассоциацией. Отмечается ежегодно в последнюю субботу апреля.</w:t>
            </w:r>
          </w:p>
        </w:tc>
      </w:tr>
      <w:tr w:rsidR="004B3F28" w:rsidRPr="004B3F28" w14:paraId="4413401A" w14:textId="77777777" w:rsidTr="00E63CA5">
        <w:trPr>
          <w:trHeight w:val="557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A3709A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238788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российского парламентаризма.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Федеральный закон от 13.03.1995 № 32-ФЗ «О днях воинской славы и памятных датах России»</w:t>
            </w:r>
          </w:p>
        </w:tc>
      </w:tr>
      <w:tr w:rsidR="004B3F28" w:rsidRPr="004B3F28" w14:paraId="04EA2235" w14:textId="77777777" w:rsidTr="00E63CA5">
        <w:trPr>
          <w:trHeight w:val="416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EFB2A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28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5464C4E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охраны труда.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Объявлен Международной организацией труда (МОТ) в 2001 году.</w:t>
            </w:r>
          </w:p>
        </w:tc>
      </w:tr>
      <w:tr w:rsidR="004B3F28" w:rsidRPr="004B3F28" w14:paraId="40DD87BC" w14:textId="77777777" w:rsidTr="00E63CA5">
        <w:trPr>
          <w:trHeight w:val="894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2F04E0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7DAD301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работника скорой медицинской помощи. Постановление Правительства РФ от 28.04.2020 № 600</w:t>
            </w: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br/>
              <w:t>"О Дне работника скорой медицинской помощи"</w:t>
            </w:r>
          </w:p>
        </w:tc>
      </w:tr>
      <w:tr w:rsidR="004B3F28" w:rsidRPr="004B3F28" w14:paraId="1BCA8A75" w14:textId="77777777" w:rsidTr="00E63CA5">
        <w:trPr>
          <w:trHeight w:val="341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ACFDE2" w14:textId="77777777" w:rsidR="004B3F28" w:rsidRPr="004B3F28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0947EA0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борьбы за права человека от химической опасности (День химической безопасности).</w:t>
            </w:r>
          </w:p>
        </w:tc>
      </w:tr>
      <w:tr w:rsidR="004B3F28" w:rsidRPr="004B3F28" w14:paraId="794B5B73" w14:textId="77777777" w:rsidTr="00E63CA5">
        <w:trPr>
          <w:trHeight w:val="439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E652C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30 апреля</w:t>
            </w:r>
          </w:p>
        </w:tc>
        <w:tc>
          <w:tcPr>
            <w:tcW w:w="117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2EC2B71" w14:textId="77777777" w:rsidR="004B3F28" w:rsidRPr="004B3F28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B3F28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пожарной охраны. </w:t>
            </w:r>
            <w:r w:rsidRPr="004B3F28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30.04.1999 № 539 «Об установлении Дня пожарной охраны».</w:t>
            </w:r>
          </w:p>
        </w:tc>
      </w:tr>
      <w:tr w:rsidR="004B3F28" w:rsidRPr="00B54563" w14:paraId="2298D3E0" w14:textId="77777777" w:rsidTr="00E63CA5">
        <w:trPr>
          <w:trHeight w:val="300"/>
        </w:trPr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003CF7" w14:textId="77777777" w:rsidR="004B3F28" w:rsidRPr="00B54563" w:rsidRDefault="004B3F28" w:rsidP="003039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70C0"/>
                <w:sz w:val="28"/>
                <w:szCs w:val="28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FC90A" w14:textId="77777777" w:rsidR="004B3F28" w:rsidRPr="00B54563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06165" w14:textId="77777777" w:rsidR="004B3F28" w:rsidRPr="00B54563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E53495" w14:textId="77777777" w:rsidR="004B3F28" w:rsidRPr="00B54563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F309E" w14:textId="77777777" w:rsidR="004B3F28" w:rsidRPr="00B54563" w:rsidRDefault="004B3F28" w:rsidP="0030397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14:paraId="5C04EDDF" w14:textId="77777777" w:rsidR="004B3F28" w:rsidRPr="00D2571F" w:rsidRDefault="004B3F28" w:rsidP="004B3F2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04654B9" w14:textId="77777777" w:rsidR="002D0047" w:rsidRDefault="002D0047" w:rsidP="00EE2382">
      <w:pPr>
        <w:spacing w:after="0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</w:p>
    <w:sectPr w:rsidR="002D0047" w:rsidSect="00B5305E">
      <w:pgSz w:w="16838" w:h="11906" w:orient="landscape"/>
      <w:pgMar w:top="993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571C1E" w14:textId="77777777" w:rsidR="00E95197" w:rsidRDefault="00E95197" w:rsidP="00123E98">
      <w:pPr>
        <w:spacing w:after="0" w:line="240" w:lineRule="auto"/>
      </w:pPr>
      <w:r>
        <w:separator/>
      </w:r>
    </w:p>
  </w:endnote>
  <w:endnote w:type="continuationSeparator" w:id="0">
    <w:p w14:paraId="50BFE48D" w14:textId="77777777" w:rsidR="00E95197" w:rsidRDefault="00E95197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A6BBB2" w14:textId="77777777" w:rsidR="00E95197" w:rsidRDefault="00E95197" w:rsidP="00123E98">
      <w:pPr>
        <w:spacing w:after="0" w:line="240" w:lineRule="auto"/>
      </w:pPr>
      <w:r>
        <w:separator/>
      </w:r>
    </w:p>
  </w:footnote>
  <w:footnote w:type="continuationSeparator" w:id="0">
    <w:p w14:paraId="33F2B50B" w14:textId="77777777" w:rsidR="00E95197" w:rsidRDefault="00E95197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0686F"/>
    <w:multiLevelType w:val="hybridMultilevel"/>
    <w:tmpl w:val="A5729D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20F88"/>
    <w:multiLevelType w:val="hybridMultilevel"/>
    <w:tmpl w:val="F5C669E6"/>
    <w:lvl w:ilvl="0" w:tplc="EA961F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32692D"/>
    <w:multiLevelType w:val="hybridMultilevel"/>
    <w:tmpl w:val="A64E9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D0159A"/>
    <w:multiLevelType w:val="hybridMultilevel"/>
    <w:tmpl w:val="EFC62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667970"/>
    <w:multiLevelType w:val="hybridMultilevel"/>
    <w:tmpl w:val="36DAD4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A553C2"/>
    <w:multiLevelType w:val="hybridMultilevel"/>
    <w:tmpl w:val="FB1A9998"/>
    <w:lvl w:ilvl="0" w:tplc="C09A51B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223B02"/>
    <w:multiLevelType w:val="hybridMultilevel"/>
    <w:tmpl w:val="8CB453EA"/>
    <w:lvl w:ilvl="0" w:tplc="49048AF6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A66463"/>
    <w:multiLevelType w:val="hybridMultilevel"/>
    <w:tmpl w:val="28940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94148C"/>
    <w:multiLevelType w:val="hybridMultilevel"/>
    <w:tmpl w:val="7CB25A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6F3F4D"/>
    <w:multiLevelType w:val="hybridMultilevel"/>
    <w:tmpl w:val="6344C5CE"/>
    <w:lvl w:ilvl="0" w:tplc="CE66B9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0C2C39"/>
    <w:multiLevelType w:val="hybridMultilevel"/>
    <w:tmpl w:val="250232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22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5" w15:restartNumberingAfterBreak="0">
    <w:nsid w:val="5EF93A94"/>
    <w:multiLevelType w:val="hybridMultilevel"/>
    <w:tmpl w:val="A268D850"/>
    <w:lvl w:ilvl="0" w:tplc="0419000F">
      <w:start w:val="4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207320"/>
    <w:multiLevelType w:val="hybridMultilevel"/>
    <w:tmpl w:val="FD0697DC"/>
    <w:lvl w:ilvl="0" w:tplc="36FCE0EA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1607C49"/>
    <w:multiLevelType w:val="hybridMultilevel"/>
    <w:tmpl w:val="37784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9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B8171A"/>
    <w:multiLevelType w:val="hybridMultilevel"/>
    <w:tmpl w:val="2960A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F102A2"/>
    <w:multiLevelType w:val="hybridMultilevel"/>
    <w:tmpl w:val="AEF2F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9"/>
  </w:num>
  <w:num w:numId="5">
    <w:abstractNumId w:val="2"/>
  </w:num>
  <w:num w:numId="6">
    <w:abstractNumId w:val="6"/>
  </w:num>
  <w:num w:numId="7">
    <w:abstractNumId w:val="23"/>
  </w:num>
  <w:num w:numId="8">
    <w:abstractNumId w:val="22"/>
  </w:num>
  <w:num w:numId="9">
    <w:abstractNumId w:val="30"/>
  </w:num>
  <w:num w:numId="10">
    <w:abstractNumId w:val="10"/>
  </w:num>
  <w:num w:numId="11">
    <w:abstractNumId w:val="29"/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2"/>
  </w:num>
  <w:num w:numId="16">
    <w:abstractNumId w:val="24"/>
  </w:num>
  <w:num w:numId="17">
    <w:abstractNumId w:val="19"/>
  </w:num>
  <w:num w:numId="18">
    <w:abstractNumId w:val="28"/>
  </w:num>
  <w:num w:numId="19">
    <w:abstractNumId w:val="5"/>
  </w:num>
  <w:num w:numId="20">
    <w:abstractNumId w:val="3"/>
  </w:num>
  <w:num w:numId="21">
    <w:abstractNumId w:val="14"/>
  </w:num>
  <w:num w:numId="22">
    <w:abstractNumId w:val="18"/>
  </w:num>
  <w:num w:numId="23">
    <w:abstractNumId w:val="12"/>
  </w:num>
  <w:num w:numId="24">
    <w:abstractNumId w:val="16"/>
  </w:num>
  <w:num w:numId="25">
    <w:abstractNumId w:val="13"/>
  </w:num>
  <w:num w:numId="26">
    <w:abstractNumId w:val="15"/>
  </w:num>
  <w:num w:numId="27">
    <w:abstractNumId w:val="26"/>
  </w:num>
  <w:num w:numId="28">
    <w:abstractNumId w:val="33"/>
  </w:num>
  <w:num w:numId="29">
    <w:abstractNumId w:val="20"/>
  </w:num>
  <w:num w:numId="30">
    <w:abstractNumId w:val="31"/>
  </w:num>
  <w:num w:numId="31">
    <w:abstractNumId w:val="27"/>
  </w:num>
  <w:num w:numId="32">
    <w:abstractNumId w:val="8"/>
  </w:num>
  <w:num w:numId="33">
    <w:abstractNumId w:val="0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105"/>
    <w:rsid w:val="00000990"/>
    <w:rsid w:val="00001D8C"/>
    <w:rsid w:val="00003479"/>
    <w:rsid w:val="000048AA"/>
    <w:rsid w:val="00005892"/>
    <w:rsid w:val="0000715B"/>
    <w:rsid w:val="0001150B"/>
    <w:rsid w:val="00011886"/>
    <w:rsid w:val="00011E70"/>
    <w:rsid w:val="00011E99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17FDE"/>
    <w:rsid w:val="00020960"/>
    <w:rsid w:val="00020E75"/>
    <w:rsid w:val="000211AE"/>
    <w:rsid w:val="000215A5"/>
    <w:rsid w:val="0002282F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36FB"/>
    <w:rsid w:val="000340BD"/>
    <w:rsid w:val="000349FC"/>
    <w:rsid w:val="00034D66"/>
    <w:rsid w:val="000351BD"/>
    <w:rsid w:val="000369E1"/>
    <w:rsid w:val="00037119"/>
    <w:rsid w:val="0003737A"/>
    <w:rsid w:val="0003773D"/>
    <w:rsid w:val="00042CC2"/>
    <w:rsid w:val="00042F70"/>
    <w:rsid w:val="00043151"/>
    <w:rsid w:val="000438BC"/>
    <w:rsid w:val="00045606"/>
    <w:rsid w:val="000467D8"/>
    <w:rsid w:val="00050556"/>
    <w:rsid w:val="00051CEA"/>
    <w:rsid w:val="00052530"/>
    <w:rsid w:val="00052B32"/>
    <w:rsid w:val="000548DB"/>
    <w:rsid w:val="00055861"/>
    <w:rsid w:val="00056420"/>
    <w:rsid w:val="000577F9"/>
    <w:rsid w:val="00057C3A"/>
    <w:rsid w:val="00057E72"/>
    <w:rsid w:val="00060122"/>
    <w:rsid w:val="00061540"/>
    <w:rsid w:val="000622D8"/>
    <w:rsid w:val="00063654"/>
    <w:rsid w:val="00064D2C"/>
    <w:rsid w:val="000650A8"/>
    <w:rsid w:val="00065D59"/>
    <w:rsid w:val="00066342"/>
    <w:rsid w:val="00066B36"/>
    <w:rsid w:val="00066F63"/>
    <w:rsid w:val="0006756E"/>
    <w:rsid w:val="000676B6"/>
    <w:rsid w:val="00067A8F"/>
    <w:rsid w:val="00067EB5"/>
    <w:rsid w:val="00070A50"/>
    <w:rsid w:val="00070EBA"/>
    <w:rsid w:val="00071E44"/>
    <w:rsid w:val="00073341"/>
    <w:rsid w:val="00073946"/>
    <w:rsid w:val="00073E83"/>
    <w:rsid w:val="00075F0D"/>
    <w:rsid w:val="0007695A"/>
    <w:rsid w:val="00077920"/>
    <w:rsid w:val="00077D82"/>
    <w:rsid w:val="00080D7E"/>
    <w:rsid w:val="000815A4"/>
    <w:rsid w:val="00081BCE"/>
    <w:rsid w:val="00082F25"/>
    <w:rsid w:val="0008320A"/>
    <w:rsid w:val="00083CFB"/>
    <w:rsid w:val="00083D08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480"/>
    <w:rsid w:val="00097C00"/>
    <w:rsid w:val="000A031F"/>
    <w:rsid w:val="000A07A0"/>
    <w:rsid w:val="000A0A75"/>
    <w:rsid w:val="000A1721"/>
    <w:rsid w:val="000A281F"/>
    <w:rsid w:val="000A29B9"/>
    <w:rsid w:val="000A3157"/>
    <w:rsid w:val="000A38F1"/>
    <w:rsid w:val="000A3F1A"/>
    <w:rsid w:val="000A44DB"/>
    <w:rsid w:val="000A47E9"/>
    <w:rsid w:val="000A4838"/>
    <w:rsid w:val="000A5AFF"/>
    <w:rsid w:val="000A688C"/>
    <w:rsid w:val="000A6924"/>
    <w:rsid w:val="000A75E4"/>
    <w:rsid w:val="000B0F55"/>
    <w:rsid w:val="000B1440"/>
    <w:rsid w:val="000B1598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663"/>
    <w:rsid w:val="000C7B63"/>
    <w:rsid w:val="000C7DC5"/>
    <w:rsid w:val="000D0D74"/>
    <w:rsid w:val="000D23EF"/>
    <w:rsid w:val="000D2424"/>
    <w:rsid w:val="000D4827"/>
    <w:rsid w:val="000D4AD8"/>
    <w:rsid w:val="000D4CB6"/>
    <w:rsid w:val="000D4DA0"/>
    <w:rsid w:val="000D691C"/>
    <w:rsid w:val="000D6DF8"/>
    <w:rsid w:val="000D702F"/>
    <w:rsid w:val="000D786C"/>
    <w:rsid w:val="000D7DBB"/>
    <w:rsid w:val="000E0E52"/>
    <w:rsid w:val="000E1052"/>
    <w:rsid w:val="000E169F"/>
    <w:rsid w:val="000E19C2"/>
    <w:rsid w:val="000E1C79"/>
    <w:rsid w:val="000E2816"/>
    <w:rsid w:val="000E2C66"/>
    <w:rsid w:val="000E3F7C"/>
    <w:rsid w:val="000E47CA"/>
    <w:rsid w:val="000E5145"/>
    <w:rsid w:val="000E66A0"/>
    <w:rsid w:val="000E7EE3"/>
    <w:rsid w:val="000F1240"/>
    <w:rsid w:val="000F148C"/>
    <w:rsid w:val="000F2A51"/>
    <w:rsid w:val="000F5071"/>
    <w:rsid w:val="000F5998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2DDA"/>
    <w:rsid w:val="00104DC8"/>
    <w:rsid w:val="00106968"/>
    <w:rsid w:val="00106CDB"/>
    <w:rsid w:val="00107159"/>
    <w:rsid w:val="00110279"/>
    <w:rsid w:val="001103D1"/>
    <w:rsid w:val="001107C1"/>
    <w:rsid w:val="0011176E"/>
    <w:rsid w:val="00112283"/>
    <w:rsid w:val="00112822"/>
    <w:rsid w:val="001129F8"/>
    <w:rsid w:val="00113A80"/>
    <w:rsid w:val="00115D40"/>
    <w:rsid w:val="00115E04"/>
    <w:rsid w:val="001169C2"/>
    <w:rsid w:val="00117B67"/>
    <w:rsid w:val="0012058B"/>
    <w:rsid w:val="00121251"/>
    <w:rsid w:val="0012313F"/>
    <w:rsid w:val="001236D9"/>
    <w:rsid w:val="001238C5"/>
    <w:rsid w:val="00123E98"/>
    <w:rsid w:val="00124084"/>
    <w:rsid w:val="0012526A"/>
    <w:rsid w:val="00126196"/>
    <w:rsid w:val="0012735E"/>
    <w:rsid w:val="00127DAD"/>
    <w:rsid w:val="00130BC6"/>
    <w:rsid w:val="0013100D"/>
    <w:rsid w:val="001329B2"/>
    <w:rsid w:val="00133045"/>
    <w:rsid w:val="001335AC"/>
    <w:rsid w:val="0013459C"/>
    <w:rsid w:val="00140172"/>
    <w:rsid w:val="00140375"/>
    <w:rsid w:val="00140948"/>
    <w:rsid w:val="0014141F"/>
    <w:rsid w:val="00142D96"/>
    <w:rsid w:val="001443A0"/>
    <w:rsid w:val="001452F5"/>
    <w:rsid w:val="00145B8C"/>
    <w:rsid w:val="00146272"/>
    <w:rsid w:val="0014698F"/>
    <w:rsid w:val="00150E66"/>
    <w:rsid w:val="0015180E"/>
    <w:rsid w:val="001533AC"/>
    <w:rsid w:val="00153C61"/>
    <w:rsid w:val="00154084"/>
    <w:rsid w:val="001540D3"/>
    <w:rsid w:val="00154A7D"/>
    <w:rsid w:val="00154D19"/>
    <w:rsid w:val="00154E0A"/>
    <w:rsid w:val="0015504A"/>
    <w:rsid w:val="00157785"/>
    <w:rsid w:val="0016113C"/>
    <w:rsid w:val="001627F9"/>
    <w:rsid w:val="001629B0"/>
    <w:rsid w:val="00162A65"/>
    <w:rsid w:val="00162C79"/>
    <w:rsid w:val="00164714"/>
    <w:rsid w:val="0016472A"/>
    <w:rsid w:val="0016518D"/>
    <w:rsid w:val="001678A5"/>
    <w:rsid w:val="00167900"/>
    <w:rsid w:val="00167C4A"/>
    <w:rsid w:val="00167F2E"/>
    <w:rsid w:val="00170A88"/>
    <w:rsid w:val="00170BB7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56A1"/>
    <w:rsid w:val="00187CF6"/>
    <w:rsid w:val="0019197E"/>
    <w:rsid w:val="00191BC7"/>
    <w:rsid w:val="0019220E"/>
    <w:rsid w:val="00192886"/>
    <w:rsid w:val="00192A39"/>
    <w:rsid w:val="00193634"/>
    <w:rsid w:val="0019369E"/>
    <w:rsid w:val="001939C5"/>
    <w:rsid w:val="0019400E"/>
    <w:rsid w:val="001945DD"/>
    <w:rsid w:val="00194B70"/>
    <w:rsid w:val="00194C20"/>
    <w:rsid w:val="001952FB"/>
    <w:rsid w:val="001967E6"/>
    <w:rsid w:val="00196BCC"/>
    <w:rsid w:val="00196C7D"/>
    <w:rsid w:val="00197BD2"/>
    <w:rsid w:val="001A0A48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C9C"/>
    <w:rsid w:val="001C0437"/>
    <w:rsid w:val="001C0A62"/>
    <w:rsid w:val="001C0DF9"/>
    <w:rsid w:val="001C2139"/>
    <w:rsid w:val="001C2140"/>
    <w:rsid w:val="001C23B3"/>
    <w:rsid w:val="001C23F6"/>
    <w:rsid w:val="001C25A9"/>
    <w:rsid w:val="001C2932"/>
    <w:rsid w:val="001C2F46"/>
    <w:rsid w:val="001C2FA3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3694"/>
    <w:rsid w:val="001D3C49"/>
    <w:rsid w:val="001D427F"/>
    <w:rsid w:val="001D4661"/>
    <w:rsid w:val="001D535D"/>
    <w:rsid w:val="001D54A3"/>
    <w:rsid w:val="001D5658"/>
    <w:rsid w:val="001D5C74"/>
    <w:rsid w:val="001D6340"/>
    <w:rsid w:val="001E0B14"/>
    <w:rsid w:val="001E0E18"/>
    <w:rsid w:val="001E10E8"/>
    <w:rsid w:val="001E1176"/>
    <w:rsid w:val="001E126A"/>
    <w:rsid w:val="001E12E1"/>
    <w:rsid w:val="001E144E"/>
    <w:rsid w:val="001E14A9"/>
    <w:rsid w:val="001E16B0"/>
    <w:rsid w:val="001E1C6A"/>
    <w:rsid w:val="001E2CCA"/>
    <w:rsid w:val="001E2FBC"/>
    <w:rsid w:val="001E3D55"/>
    <w:rsid w:val="001E4191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6F50"/>
    <w:rsid w:val="0020722F"/>
    <w:rsid w:val="00207281"/>
    <w:rsid w:val="00207E85"/>
    <w:rsid w:val="002113A8"/>
    <w:rsid w:val="002116BB"/>
    <w:rsid w:val="00214241"/>
    <w:rsid w:val="00215234"/>
    <w:rsid w:val="00215902"/>
    <w:rsid w:val="00215E30"/>
    <w:rsid w:val="00216B58"/>
    <w:rsid w:val="002211F2"/>
    <w:rsid w:val="00222BF6"/>
    <w:rsid w:val="002237CD"/>
    <w:rsid w:val="002247A0"/>
    <w:rsid w:val="002247D8"/>
    <w:rsid w:val="00225317"/>
    <w:rsid w:val="0022657D"/>
    <w:rsid w:val="0022698C"/>
    <w:rsid w:val="00226EB4"/>
    <w:rsid w:val="00230501"/>
    <w:rsid w:val="00230710"/>
    <w:rsid w:val="00230E16"/>
    <w:rsid w:val="00230E59"/>
    <w:rsid w:val="002322B8"/>
    <w:rsid w:val="00233320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48D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0D0"/>
    <w:rsid w:val="00266A57"/>
    <w:rsid w:val="00266BA7"/>
    <w:rsid w:val="00270341"/>
    <w:rsid w:val="0027084E"/>
    <w:rsid w:val="00270BEF"/>
    <w:rsid w:val="002711FC"/>
    <w:rsid w:val="0027132C"/>
    <w:rsid w:val="00271A3B"/>
    <w:rsid w:val="00271C5C"/>
    <w:rsid w:val="00272B22"/>
    <w:rsid w:val="0027306F"/>
    <w:rsid w:val="00274243"/>
    <w:rsid w:val="0027446B"/>
    <w:rsid w:val="00274B68"/>
    <w:rsid w:val="00274D0E"/>
    <w:rsid w:val="0027611F"/>
    <w:rsid w:val="00276754"/>
    <w:rsid w:val="002779A2"/>
    <w:rsid w:val="00280019"/>
    <w:rsid w:val="00280489"/>
    <w:rsid w:val="002804C3"/>
    <w:rsid w:val="002808D3"/>
    <w:rsid w:val="00283433"/>
    <w:rsid w:val="00283521"/>
    <w:rsid w:val="00283831"/>
    <w:rsid w:val="0028420B"/>
    <w:rsid w:val="00284477"/>
    <w:rsid w:val="00284F78"/>
    <w:rsid w:val="002859B2"/>
    <w:rsid w:val="00285A24"/>
    <w:rsid w:val="00286420"/>
    <w:rsid w:val="00286FAB"/>
    <w:rsid w:val="002873D0"/>
    <w:rsid w:val="00290F2F"/>
    <w:rsid w:val="002910CE"/>
    <w:rsid w:val="00291391"/>
    <w:rsid w:val="00291E83"/>
    <w:rsid w:val="00293220"/>
    <w:rsid w:val="00293CE2"/>
    <w:rsid w:val="00294A71"/>
    <w:rsid w:val="00294BE2"/>
    <w:rsid w:val="00294EE6"/>
    <w:rsid w:val="00294FD4"/>
    <w:rsid w:val="002963C9"/>
    <w:rsid w:val="00296D10"/>
    <w:rsid w:val="002971E1"/>
    <w:rsid w:val="0029725C"/>
    <w:rsid w:val="0029798A"/>
    <w:rsid w:val="002A04D9"/>
    <w:rsid w:val="002A0B9F"/>
    <w:rsid w:val="002A0BF0"/>
    <w:rsid w:val="002A0D98"/>
    <w:rsid w:val="002A12E4"/>
    <w:rsid w:val="002A19D6"/>
    <w:rsid w:val="002A1CD0"/>
    <w:rsid w:val="002A1FC1"/>
    <w:rsid w:val="002A206E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7B2"/>
    <w:rsid w:val="002B57D0"/>
    <w:rsid w:val="002B5E07"/>
    <w:rsid w:val="002B69F1"/>
    <w:rsid w:val="002B6A28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4299"/>
    <w:rsid w:val="002C5179"/>
    <w:rsid w:val="002C5E98"/>
    <w:rsid w:val="002C6010"/>
    <w:rsid w:val="002C63BD"/>
    <w:rsid w:val="002C6CB5"/>
    <w:rsid w:val="002C77B2"/>
    <w:rsid w:val="002D0047"/>
    <w:rsid w:val="002D0A3D"/>
    <w:rsid w:val="002D0F12"/>
    <w:rsid w:val="002D110D"/>
    <w:rsid w:val="002D1AAC"/>
    <w:rsid w:val="002D1F41"/>
    <w:rsid w:val="002D2045"/>
    <w:rsid w:val="002D241B"/>
    <w:rsid w:val="002D253A"/>
    <w:rsid w:val="002D2E33"/>
    <w:rsid w:val="002D4223"/>
    <w:rsid w:val="002D4530"/>
    <w:rsid w:val="002D66A1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5EE7"/>
    <w:rsid w:val="002E63C6"/>
    <w:rsid w:val="002F076B"/>
    <w:rsid w:val="002F0DB2"/>
    <w:rsid w:val="002F3A46"/>
    <w:rsid w:val="002F3C8C"/>
    <w:rsid w:val="002F3DB7"/>
    <w:rsid w:val="002F43C2"/>
    <w:rsid w:val="002F5F8D"/>
    <w:rsid w:val="002F72B7"/>
    <w:rsid w:val="002F75DF"/>
    <w:rsid w:val="00300E35"/>
    <w:rsid w:val="003020E0"/>
    <w:rsid w:val="00302571"/>
    <w:rsid w:val="00302E6B"/>
    <w:rsid w:val="0030397F"/>
    <w:rsid w:val="003048EB"/>
    <w:rsid w:val="00305072"/>
    <w:rsid w:val="00306340"/>
    <w:rsid w:val="00306368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2AF4"/>
    <w:rsid w:val="003130EC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5B7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CAB"/>
    <w:rsid w:val="0033124C"/>
    <w:rsid w:val="00331286"/>
    <w:rsid w:val="0033152A"/>
    <w:rsid w:val="00331A23"/>
    <w:rsid w:val="0033213E"/>
    <w:rsid w:val="00333300"/>
    <w:rsid w:val="00333503"/>
    <w:rsid w:val="003351CA"/>
    <w:rsid w:val="003354D9"/>
    <w:rsid w:val="0033584C"/>
    <w:rsid w:val="00335AEE"/>
    <w:rsid w:val="00335C6D"/>
    <w:rsid w:val="00336551"/>
    <w:rsid w:val="0033661D"/>
    <w:rsid w:val="00337C85"/>
    <w:rsid w:val="00337D76"/>
    <w:rsid w:val="00341B4B"/>
    <w:rsid w:val="00343223"/>
    <w:rsid w:val="003438CF"/>
    <w:rsid w:val="00343D14"/>
    <w:rsid w:val="00344A87"/>
    <w:rsid w:val="00344D09"/>
    <w:rsid w:val="00344F46"/>
    <w:rsid w:val="003458F6"/>
    <w:rsid w:val="00346066"/>
    <w:rsid w:val="00346544"/>
    <w:rsid w:val="00346AAF"/>
    <w:rsid w:val="00346C5F"/>
    <w:rsid w:val="00347576"/>
    <w:rsid w:val="00347F25"/>
    <w:rsid w:val="0035014A"/>
    <w:rsid w:val="0035099E"/>
    <w:rsid w:val="003515BA"/>
    <w:rsid w:val="00351FB4"/>
    <w:rsid w:val="003520CC"/>
    <w:rsid w:val="00352D41"/>
    <w:rsid w:val="003532D4"/>
    <w:rsid w:val="003541EC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1E8"/>
    <w:rsid w:val="0037147A"/>
    <w:rsid w:val="00371559"/>
    <w:rsid w:val="003716BE"/>
    <w:rsid w:val="00371BD7"/>
    <w:rsid w:val="00372436"/>
    <w:rsid w:val="003729A0"/>
    <w:rsid w:val="00372F2C"/>
    <w:rsid w:val="0037322A"/>
    <w:rsid w:val="00375CCC"/>
    <w:rsid w:val="00377BE4"/>
    <w:rsid w:val="00380C01"/>
    <w:rsid w:val="00381C00"/>
    <w:rsid w:val="00381DB6"/>
    <w:rsid w:val="0038294A"/>
    <w:rsid w:val="0038307A"/>
    <w:rsid w:val="003834FF"/>
    <w:rsid w:val="00383735"/>
    <w:rsid w:val="00384574"/>
    <w:rsid w:val="00385019"/>
    <w:rsid w:val="00385CA9"/>
    <w:rsid w:val="00386D6B"/>
    <w:rsid w:val="00387215"/>
    <w:rsid w:val="00387DFD"/>
    <w:rsid w:val="00387F4D"/>
    <w:rsid w:val="0039004D"/>
    <w:rsid w:val="003900A1"/>
    <w:rsid w:val="0039040A"/>
    <w:rsid w:val="003904D1"/>
    <w:rsid w:val="00390678"/>
    <w:rsid w:val="00391DF6"/>
    <w:rsid w:val="003921CD"/>
    <w:rsid w:val="00394E2E"/>
    <w:rsid w:val="00395CD3"/>
    <w:rsid w:val="00395DFB"/>
    <w:rsid w:val="00397BEB"/>
    <w:rsid w:val="003A0476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36BE"/>
    <w:rsid w:val="003B3CC4"/>
    <w:rsid w:val="003B3FBB"/>
    <w:rsid w:val="003B43B0"/>
    <w:rsid w:val="003B4656"/>
    <w:rsid w:val="003B5AB3"/>
    <w:rsid w:val="003B669A"/>
    <w:rsid w:val="003C2A4D"/>
    <w:rsid w:val="003C3E74"/>
    <w:rsid w:val="003C4A4B"/>
    <w:rsid w:val="003C50E6"/>
    <w:rsid w:val="003C528D"/>
    <w:rsid w:val="003C62D0"/>
    <w:rsid w:val="003C66E2"/>
    <w:rsid w:val="003C68C5"/>
    <w:rsid w:val="003C6BF9"/>
    <w:rsid w:val="003C770F"/>
    <w:rsid w:val="003D08A7"/>
    <w:rsid w:val="003D0A45"/>
    <w:rsid w:val="003D0D7A"/>
    <w:rsid w:val="003D1037"/>
    <w:rsid w:val="003D1060"/>
    <w:rsid w:val="003D1252"/>
    <w:rsid w:val="003D126F"/>
    <w:rsid w:val="003D1281"/>
    <w:rsid w:val="003D1E0B"/>
    <w:rsid w:val="003D3ABE"/>
    <w:rsid w:val="003D4AA8"/>
    <w:rsid w:val="003D5F66"/>
    <w:rsid w:val="003D600D"/>
    <w:rsid w:val="003D636E"/>
    <w:rsid w:val="003D72ED"/>
    <w:rsid w:val="003E06AE"/>
    <w:rsid w:val="003E0A52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E7F13"/>
    <w:rsid w:val="003F0ADF"/>
    <w:rsid w:val="003F174F"/>
    <w:rsid w:val="003F1E19"/>
    <w:rsid w:val="003F1EF5"/>
    <w:rsid w:val="003F2FB2"/>
    <w:rsid w:val="003F33E1"/>
    <w:rsid w:val="003F44A5"/>
    <w:rsid w:val="003F4F0B"/>
    <w:rsid w:val="003F594D"/>
    <w:rsid w:val="003F68D2"/>
    <w:rsid w:val="00400A18"/>
    <w:rsid w:val="00400ABF"/>
    <w:rsid w:val="00400C70"/>
    <w:rsid w:val="00401B57"/>
    <w:rsid w:val="00403B7D"/>
    <w:rsid w:val="0040414E"/>
    <w:rsid w:val="00404151"/>
    <w:rsid w:val="00404DDF"/>
    <w:rsid w:val="00405127"/>
    <w:rsid w:val="004056B0"/>
    <w:rsid w:val="00406AD8"/>
    <w:rsid w:val="004104CE"/>
    <w:rsid w:val="004106B1"/>
    <w:rsid w:val="0041155A"/>
    <w:rsid w:val="00412498"/>
    <w:rsid w:val="0041251F"/>
    <w:rsid w:val="0041336D"/>
    <w:rsid w:val="004140BD"/>
    <w:rsid w:val="00414A21"/>
    <w:rsid w:val="004161A1"/>
    <w:rsid w:val="004170C9"/>
    <w:rsid w:val="004176E5"/>
    <w:rsid w:val="00417BD0"/>
    <w:rsid w:val="004232D0"/>
    <w:rsid w:val="0042382A"/>
    <w:rsid w:val="00424E4B"/>
    <w:rsid w:val="00425B6B"/>
    <w:rsid w:val="0043266D"/>
    <w:rsid w:val="00434F6C"/>
    <w:rsid w:val="0043698C"/>
    <w:rsid w:val="004370E7"/>
    <w:rsid w:val="00437362"/>
    <w:rsid w:val="004405E8"/>
    <w:rsid w:val="00440BCF"/>
    <w:rsid w:val="00440D08"/>
    <w:rsid w:val="00441B42"/>
    <w:rsid w:val="00441C77"/>
    <w:rsid w:val="00444012"/>
    <w:rsid w:val="00444770"/>
    <w:rsid w:val="004453BB"/>
    <w:rsid w:val="00445C49"/>
    <w:rsid w:val="00446CBD"/>
    <w:rsid w:val="00447031"/>
    <w:rsid w:val="00447880"/>
    <w:rsid w:val="004478CB"/>
    <w:rsid w:val="00450829"/>
    <w:rsid w:val="00452AB0"/>
    <w:rsid w:val="00455595"/>
    <w:rsid w:val="00455CD5"/>
    <w:rsid w:val="00455F17"/>
    <w:rsid w:val="00455F8B"/>
    <w:rsid w:val="004561CA"/>
    <w:rsid w:val="00457DDE"/>
    <w:rsid w:val="00460C9D"/>
    <w:rsid w:val="00463454"/>
    <w:rsid w:val="004643A5"/>
    <w:rsid w:val="00464B70"/>
    <w:rsid w:val="00464E8F"/>
    <w:rsid w:val="00465547"/>
    <w:rsid w:val="00466037"/>
    <w:rsid w:val="004666CA"/>
    <w:rsid w:val="00470DF7"/>
    <w:rsid w:val="004713C6"/>
    <w:rsid w:val="00471A78"/>
    <w:rsid w:val="00472597"/>
    <w:rsid w:val="00472787"/>
    <w:rsid w:val="004727E0"/>
    <w:rsid w:val="00474A6E"/>
    <w:rsid w:val="00474B3C"/>
    <w:rsid w:val="00475083"/>
    <w:rsid w:val="0047564A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0CCB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006C"/>
    <w:rsid w:val="004A155F"/>
    <w:rsid w:val="004A1A4D"/>
    <w:rsid w:val="004A1B3A"/>
    <w:rsid w:val="004A1ECE"/>
    <w:rsid w:val="004A387C"/>
    <w:rsid w:val="004A45FF"/>
    <w:rsid w:val="004A49E1"/>
    <w:rsid w:val="004A5724"/>
    <w:rsid w:val="004A5ACC"/>
    <w:rsid w:val="004A5ED9"/>
    <w:rsid w:val="004A70DF"/>
    <w:rsid w:val="004A7A89"/>
    <w:rsid w:val="004B07D2"/>
    <w:rsid w:val="004B1109"/>
    <w:rsid w:val="004B1494"/>
    <w:rsid w:val="004B1960"/>
    <w:rsid w:val="004B3844"/>
    <w:rsid w:val="004B3F28"/>
    <w:rsid w:val="004B4342"/>
    <w:rsid w:val="004B445D"/>
    <w:rsid w:val="004B458F"/>
    <w:rsid w:val="004B4A6B"/>
    <w:rsid w:val="004B6D71"/>
    <w:rsid w:val="004B7B98"/>
    <w:rsid w:val="004C006B"/>
    <w:rsid w:val="004C1FB1"/>
    <w:rsid w:val="004C2917"/>
    <w:rsid w:val="004C487E"/>
    <w:rsid w:val="004C49C8"/>
    <w:rsid w:val="004C4E70"/>
    <w:rsid w:val="004C4E72"/>
    <w:rsid w:val="004C523E"/>
    <w:rsid w:val="004C57BE"/>
    <w:rsid w:val="004C5F8A"/>
    <w:rsid w:val="004C6149"/>
    <w:rsid w:val="004C635C"/>
    <w:rsid w:val="004C6727"/>
    <w:rsid w:val="004C7090"/>
    <w:rsid w:val="004C7A7B"/>
    <w:rsid w:val="004D24BA"/>
    <w:rsid w:val="004D322D"/>
    <w:rsid w:val="004D3770"/>
    <w:rsid w:val="004D48F7"/>
    <w:rsid w:val="004D4951"/>
    <w:rsid w:val="004D4A46"/>
    <w:rsid w:val="004D5DF1"/>
    <w:rsid w:val="004D7873"/>
    <w:rsid w:val="004D793F"/>
    <w:rsid w:val="004E0A05"/>
    <w:rsid w:val="004E0E3B"/>
    <w:rsid w:val="004E1EF6"/>
    <w:rsid w:val="004E2605"/>
    <w:rsid w:val="004E29CC"/>
    <w:rsid w:val="004E2D5D"/>
    <w:rsid w:val="004E35E8"/>
    <w:rsid w:val="004E6D7B"/>
    <w:rsid w:val="004E7826"/>
    <w:rsid w:val="004E7DDE"/>
    <w:rsid w:val="004F1736"/>
    <w:rsid w:val="004F2812"/>
    <w:rsid w:val="004F2FB2"/>
    <w:rsid w:val="004F3743"/>
    <w:rsid w:val="004F3A07"/>
    <w:rsid w:val="004F3E71"/>
    <w:rsid w:val="004F5D58"/>
    <w:rsid w:val="004F687E"/>
    <w:rsid w:val="004F77AB"/>
    <w:rsid w:val="00500E18"/>
    <w:rsid w:val="00501453"/>
    <w:rsid w:val="0050248F"/>
    <w:rsid w:val="00506278"/>
    <w:rsid w:val="00507326"/>
    <w:rsid w:val="00507C54"/>
    <w:rsid w:val="0051015F"/>
    <w:rsid w:val="0051154F"/>
    <w:rsid w:val="00511AEC"/>
    <w:rsid w:val="00511B1F"/>
    <w:rsid w:val="005121B1"/>
    <w:rsid w:val="00512357"/>
    <w:rsid w:val="00512C66"/>
    <w:rsid w:val="00512D8C"/>
    <w:rsid w:val="00512FBD"/>
    <w:rsid w:val="00513247"/>
    <w:rsid w:val="00513773"/>
    <w:rsid w:val="005137C2"/>
    <w:rsid w:val="00513A06"/>
    <w:rsid w:val="00513BAB"/>
    <w:rsid w:val="0051485B"/>
    <w:rsid w:val="0051533C"/>
    <w:rsid w:val="005159EE"/>
    <w:rsid w:val="005162BE"/>
    <w:rsid w:val="005166F5"/>
    <w:rsid w:val="005167CB"/>
    <w:rsid w:val="0051740C"/>
    <w:rsid w:val="0051751F"/>
    <w:rsid w:val="00520AEF"/>
    <w:rsid w:val="00522196"/>
    <w:rsid w:val="005226CC"/>
    <w:rsid w:val="00522871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27F28"/>
    <w:rsid w:val="00530779"/>
    <w:rsid w:val="0053343A"/>
    <w:rsid w:val="005334E6"/>
    <w:rsid w:val="00534669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775"/>
    <w:rsid w:val="00542ABE"/>
    <w:rsid w:val="00543183"/>
    <w:rsid w:val="005441EE"/>
    <w:rsid w:val="00544A1C"/>
    <w:rsid w:val="00545A35"/>
    <w:rsid w:val="00545EC5"/>
    <w:rsid w:val="0054608A"/>
    <w:rsid w:val="005461AB"/>
    <w:rsid w:val="00546446"/>
    <w:rsid w:val="00552D53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AD7"/>
    <w:rsid w:val="00564D48"/>
    <w:rsid w:val="00565B1F"/>
    <w:rsid w:val="005662CE"/>
    <w:rsid w:val="005667F9"/>
    <w:rsid w:val="00567199"/>
    <w:rsid w:val="00567246"/>
    <w:rsid w:val="00567599"/>
    <w:rsid w:val="00567665"/>
    <w:rsid w:val="00570079"/>
    <w:rsid w:val="00570713"/>
    <w:rsid w:val="00570A1F"/>
    <w:rsid w:val="005746B4"/>
    <w:rsid w:val="0057475A"/>
    <w:rsid w:val="005755B8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4D3"/>
    <w:rsid w:val="00583626"/>
    <w:rsid w:val="005838E2"/>
    <w:rsid w:val="00583AB6"/>
    <w:rsid w:val="00584143"/>
    <w:rsid w:val="00584309"/>
    <w:rsid w:val="005851F9"/>
    <w:rsid w:val="0058595F"/>
    <w:rsid w:val="00585EE8"/>
    <w:rsid w:val="00586D05"/>
    <w:rsid w:val="00587121"/>
    <w:rsid w:val="00587D17"/>
    <w:rsid w:val="0059018B"/>
    <w:rsid w:val="0059158F"/>
    <w:rsid w:val="0059293D"/>
    <w:rsid w:val="00592A9D"/>
    <w:rsid w:val="00592EAD"/>
    <w:rsid w:val="005942DA"/>
    <w:rsid w:val="00594F8B"/>
    <w:rsid w:val="00595209"/>
    <w:rsid w:val="005958C7"/>
    <w:rsid w:val="005959B9"/>
    <w:rsid w:val="00595F26"/>
    <w:rsid w:val="00597667"/>
    <w:rsid w:val="005977F6"/>
    <w:rsid w:val="00597D59"/>
    <w:rsid w:val="005A0D0A"/>
    <w:rsid w:val="005A0EFD"/>
    <w:rsid w:val="005A1341"/>
    <w:rsid w:val="005A1354"/>
    <w:rsid w:val="005A1EEB"/>
    <w:rsid w:val="005A28DA"/>
    <w:rsid w:val="005A2FA0"/>
    <w:rsid w:val="005A3949"/>
    <w:rsid w:val="005A3A24"/>
    <w:rsid w:val="005B0510"/>
    <w:rsid w:val="005B0F42"/>
    <w:rsid w:val="005B1275"/>
    <w:rsid w:val="005B1601"/>
    <w:rsid w:val="005B1D6D"/>
    <w:rsid w:val="005B2BFB"/>
    <w:rsid w:val="005B4234"/>
    <w:rsid w:val="005B4F05"/>
    <w:rsid w:val="005B608D"/>
    <w:rsid w:val="005B61C2"/>
    <w:rsid w:val="005B7A5B"/>
    <w:rsid w:val="005C23F5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791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A73"/>
    <w:rsid w:val="005D7F2C"/>
    <w:rsid w:val="005E053D"/>
    <w:rsid w:val="005E0658"/>
    <w:rsid w:val="005E09B5"/>
    <w:rsid w:val="005E2EDA"/>
    <w:rsid w:val="005E3A81"/>
    <w:rsid w:val="005E3FFA"/>
    <w:rsid w:val="005E57DB"/>
    <w:rsid w:val="005E5DAD"/>
    <w:rsid w:val="005E5E0A"/>
    <w:rsid w:val="005E6A80"/>
    <w:rsid w:val="005E72A1"/>
    <w:rsid w:val="005E7BE6"/>
    <w:rsid w:val="005F1F89"/>
    <w:rsid w:val="005F2322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5EA"/>
    <w:rsid w:val="00603FDA"/>
    <w:rsid w:val="0060448C"/>
    <w:rsid w:val="00604628"/>
    <w:rsid w:val="00604D24"/>
    <w:rsid w:val="006052F3"/>
    <w:rsid w:val="006062C7"/>
    <w:rsid w:val="0060648B"/>
    <w:rsid w:val="006068A1"/>
    <w:rsid w:val="00606E7E"/>
    <w:rsid w:val="00607EDD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9C7"/>
    <w:rsid w:val="00617D29"/>
    <w:rsid w:val="0062091B"/>
    <w:rsid w:val="0062175C"/>
    <w:rsid w:val="006221BF"/>
    <w:rsid w:val="00622C70"/>
    <w:rsid w:val="00622F9F"/>
    <w:rsid w:val="00623F94"/>
    <w:rsid w:val="00626045"/>
    <w:rsid w:val="0063048C"/>
    <w:rsid w:val="006304A4"/>
    <w:rsid w:val="006309EE"/>
    <w:rsid w:val="006313E4"/>
    <w:rsid w:val="00632C3A"/>
    <w:rsid w:val="006330F4"/>
    <w:rsid w:val="0063480D"/>
    <w:rsid w:val="0063558A"/>
    <w:rsid w:val="00636364"/>
    <w:rsid w:val="00637415"/>
    <w:rsid w:val="00641A09"/>
    <w:rsid w:val="0064230D"/>
    <w:rsid w:val="00642B9D"/>
    <w:rsid w:val="00643AB7"/>
    <w:rsid w:val="00644209"/>
    <w:rsid w:val="00644D81"/>
    <w:rsid w:val="0064502B"/>
    <w:rsid w:val="0064545E"/>
    <w:rsid w:val="006455C2"/>
    <w:rsid w:val="00645D65"/>
    <w:rsid w:val="006461C8"/>
    <w:rsid w:val="00646C3D"/>
    <w:rsid w:val="00647595"/>
    <w:rsid w:val="006504A1"/>
    <w:rsid w:val="00650931"/>
    <w:rsid w:val="00650B4E"/>
    <w:rsid w:val="00651026"/>
    <w:rsid w:val="00651B75"/>
    <w:rsid w:val="006520BA"/>
    <w:rsid w:val="0065213B"/>
    <w:rsid w:val="006524D4"/>
    <w:rsid w:val="006552DB"/>
    <w:rsid w:val="0065555A"/>
    <w:rsid w:val="006563A7"/>
    <w:rsid w:val="006563D0"/>
    <w:rsid w:val="00657E8C"/>
    <w:rsid w:val="00660FCE"/>
    <w:rsid w:val="00663870"/>
    <w:rsid w:val="006646C9"/>
    <w:rsid w:val="006652E0"/>
    <w:rsid w:val="00666C03"/>
    <w:rsid w:val="0066750E"/>
    <w:rsid w:val="00667ADB"/>
    <w:rsid w:val="00671AC5"/>
    <w:rsid w:val="00672478"/>
    <w:rsid w:val="0067328D"/>
    <w:rsid w:val="006739AF"/>
    <w:rsid w:val="0067426F"/>
    <w:rsid w:val="00674C91"/>
    <w:rsid w:val="00674F46"/>
    <w:rsid w:val="0068069F"/>
    <w:rsid w:val="00681A5C"/>
    <w:rsid w:val="00682896"/>
    <w:rsid w:val="006832C4"/>
    <w:rsid w:val="006843E6"/>
    <w:rsid w:val="0068469A"/>
    <w:rsid w:val="00686859"/>
    <w:rsid w:val="00686CDF"/>
    <w:rsid w:val="00687384"/>
    <w:rsid w:val="00690C32"/>
    <w:rsid w:val="00691D17"/>
    <w:rsid w:val="006923A4"/>
    <w:rsid w:val="00692771"/>
    <w:rsid w:val="00692A34"/>
    <w:rsid w:val="00692BF0"/>
    <w:rsid w:val="00692F0A"/>
    <w:rsid w:val="0069360D"/>
    <w:rsid w:val="00693E5C"/>
    <w:rsid w:val="006950B9"/>
    <w:rsid w:val="006956AD"/>
    <w:rsid w:val="00695DEF"/>
    <w:rsid w:val="00696416"/>
    <w:rsid w:val="0069731F"/>
    <w:rsid w:val="0069764D"/>
    <w:rsid w:val="006A0543"/>
    <w:rsid w:val="006A0CB2"/>
    <w:rsid w:val="006A12E9"/>
    <w:rsid w:val="006A1762"/>
    <w:rsid w:val="006A276D"/>
    <w:rsid w:val="006A2FA7"/>
    <w:rsid w:val="006A3FEC"/>
    <w:rsid w:val="006A4FC1"/>
    <w:rsid w:val="006A53CE"/>
    <w:rsid w:val="006A5FC0"/>
    <w:rsid w:val="006A6D4B"/>
    <w:rsid w:val="006A73E1"/>
    <w:rsid w:val="006A77A9"/>
    <w:rsid w:val="006A78E2"/>
    <w:rsid w:val="006A7C8E"/>
    <w:rsid w:val="006B17C4"/>
    <w:rsid w:val="006B1B71"/>
    <w:rsid w:val="006B215B"/>
    <w:rsid w:val="006B38A7"/>
    <w:rsid w:val="006B514A"/>
    <w:rsid w:val="006C0840"/>
    <w:rsid w:val="006C11C9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606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400"/>
    <w:rsid w:val="006D6944"/>
    <w:rsid w:val="006E0908"/>
    <w:rsid w:val="006E10BA"/>
    <w:rsid w:val="006E179F"/>
    <w:rsid w:val="006E30D4"/>
    <w:rsid w:val="006E53F7"/>
    <w:rsid w:val="006E5B57"/>
    <w:rsid w:val="006E620D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481C"/>
    <w:rsid w:val="006F4BBD"/>
    <w:rsid w:val="006F55F2"/>
    <w:rsid w:val="006F5B31"/>
    <w:rsid w:val="006F64A9"/>
    <w:rsid w:val="006F6706"/>
    <w:rsid w:val="006F6925"/>
    <w:rsid w:val="006F765F"/>
    <w:rsid w:val="00701A7A"/>
    <w:rsid w:val="00702048"/>
    <w:rsid w:val="00702090"/>
    <w:rsid w:val="007036C3"/>
    <w:rsid w:val="00703D9B"/>
    <w:rsid w:val="00704372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2B61"/>
    <w:rsid w:val="00712F03"/>
    <w:rsid w:val="007148EA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5B71"/>
    <w:rsid w:val="007261A9"/>
    <w:rsid w:val="0072623A"/>
    <w:rsid w:val="00726437"/>
    <w:rsid w:val="00726A14"/>
    <w:rsid w:val="007270C3"/>
    <w:rsid w:val="00727ABF"/>
    <w:rsid w:val="00727C83"/>
    <w:rsid w:val="00727D14"/>
    <w:rsid w:val="00730C62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48C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24CD"/>
    <w:rsid w:val="00742A48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0F85"/>
    <w:rsid w:val="00751587"/>
    <w:rsid w:val="007526CD"/>
    <w:rsid w:val="00752802"/>
    <w:rsid w:val="00752CF2"/>
    <w:rsid w:val="00753E3D"/>
    <w:rsid w:val="00753E9F"/>
    <w:rsid w:val="007549B1"/>
    <w:rsid w:val="00754F7E"/>
    <w:rsid w:val="00754FD2"/>
    <w:rsid w:val="00755AAC"/>
    <w:rsid w:val="00755D8F"/>
    <w:rsid w:val="0075731D"/>
    <w:rsid w:val="00760556"/>
    <w:rsid w:val="00761FC9"/>
    <w:rsid w:val="007625AF"/>
    <w:rsid w:val="00762818"/>
    <w:rsid w:val="007628A4"/>
    <w:rsid w:val="00762A4A"/>
    <w:rsid w:val="0076324A"/>
    <w:rsid w:val="00763F33"/>
    <w:rsid w:val="007642BC"/>
    <w:rsid w:val="007644F0"/>
    <w:rsid w:val="00764E4E"/>
    <w:rsid w:val="007655D1"/>
    <w:rsid w:val="007660AF"/>
    <w:rsid w:val="0076741C"/>
    <w:rsid w:val="00767E3B"/>
    <w:rsid w:val="00770FFB"/>
    <w:rsid w:val="0077419E"/>
    <w:rsid w:val="007768B8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32C"/>
    <w:rsid w:val="007849A3"/>
    <w:rsid w:val="00785605"/>
    <w:rsid w:val="00786352"/>
    <w:rsid w:val="00787741"/>
    <w:rsid w:val="0078778B"/>
    <w:rsid w:val="00787B4F"/>
    <w:rsid w:val="00787BA4"/>
    <w:rsid w:val="00790495"/>
    <w:rsid w:val="0079093A"/>
    <w:rsid w:val="00791298"/>
    <w:rsid w:val="0079326C"/>
    <w:rsid w:val="0079374B"/>
    <w:rsid w:val="007947F4"/>
    <w:rsid w:val="007949F1"/>
    <w:rsid w:val="00795832"/>
    <w:rsid w:val="00795AEB"/>
    <w:rsid w:val="00796D08"/>
    <w:rsid w:val="007A0EFA"/>
    <w:rsid w:val="007A17A6"/>
    <w:rsid w:val="007A252C"/>
    <w:rsid w:val="007A2A97"/>
    <w:rsid w:val="007A2C47"/>
    <w:rsid w:val="007A2D01"/>
    <w:rsid w:val="007A4465"/>
    <w:rsid w:val="007A4B13"/>
    <w:rsid w:val="007A4D22"/>
    <w:rsid w:val="007A5D2D"/>
    <w:rsid w:val="007A72B4"/>
    <w:rsid w:val="007A7CF7"/>
    <w:rsid w:val="007B033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02A5"/>
    <w:rsid w:val="007C114E"/>
    <w:rsid w:val="007C170D"/>
    <w:rsid w:val="007C38A1"/>
    <w:rsid w:val="007C53A6"/>
    <w:rsid w:val="007C60EE"/>
    <w:rsid w:val="007C6361"/>
    <w:rsid w:val="007C71A2"/>
    <w:rsid w:val="007D160B"/>
    <w:rsid w:val="007D2A61"/>
    <w:rsid w:val="007D3885"/>
    <w:rsid w:val="007D39B4"/>
    <w:rsid w:val="007D3DD5"/>
    <w:rsid w:val="007D4218"/>
    <w:rsid w:val="007D44C5"/>
    <w:rsid w:val="007D4662"/>
    <w:rsid w:val="007D4B2D"/>
    <w:rsid w:val="007D6DE9"/>
    <w:rsid w:val="007D6EC9"/>
    <w:rsid w:val="007D7378"/>
    <w:rsid w:val="007E03DF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1874"/>
    <w:rsid w:val="007F3596"/>
    <w:rsid w:val="007F3E9B"/>
    <w:rsid w:val="007F48FB"/>
    <w:rsid w:val="007F5917"/>
    <w:rsid w:val="007F5D56"/>
    <w:rsid w:val="007F62E0"/>
    <w:rsid w:val="007F66A9"/>
    <w:rsid w:val="007F7091"/>
    <w:rsid w:val="007F72A1"/>
    <w:rsid w:val="007F73B8"/>
    <w:rsid w:val="00800181"/>
    <w:rsid w:val="0080148F"/>
    <w:rsid w:val="0080162A"/>
    <w:rsid w:val="00801DE3"/>
    <w:rsid w:val="0080257F"/>
    <w:rsid w:val="00803826"/>
    <w:rsid w:val="0080431F"/>
    <w:rsid w:val="008043D2"/>
    <w:rsid w:val="008046BE"/>
    <w:rsid w:val="00804DAA"/>
    <w:rsid w:val="00805513"/>
    <w:rsid w:val="00805689"/>
    <w:rsid w:val="00805C21"/>
    <w:rsid w:val="00805E8B"/>
    <w:rsid w:val="0080683D"/>
    <w:rsid w:val="00807CEE"/>
    <w:rsid w:val="00807F9C"/>
    <w:rsid w:val="008102E6"/>
    <w:rsid w:val="00810A53"/>
    <w:rsid w:val="00810B82"/>
    <w:rsid w:val="00810FD5"/>
    <w:rsid w:val="008115AA"/>
    <w:rsid w:val="00811F48"/>
    <w:rsid w:val="0081253E"/>
    <w:rsid w:val="00812CE4"/>
    <w:rsid w:val="00812F68"/>
    <w:rsid w:val="008135C8"/>
    <w:rsid w:val="00814474"/>
    <w:rsid w:val="008146A5"/>
    <w:rsid w:val="0081641F"/>
    <w:rsid w:val="00816427"/>
    <w:rsid w:val="008167A2"/>
    <w:rsid w:val="00816C34"/>
    <w:rsid w:val="00816D67"/>
    <w:rsid w:val="0082117F"/>
    <w:rsid w:val="00821819"/>
    <w:rsid w:val="00822FD7"/>
    <w:rsid w:val="008241A8"/>
    <w:rsid w:val="00825715"/>
    <w:rsid w:val="00826804"/>
    <w:rsid w:val="00826F61"/>
    <w:rsid w:val="00830627"/>
    <w:rsid w:val="008308FA"/>
    <w:rsid w:val="00830D02"/>
    <w:rsid w:val="00830DBC"/>
    <w:rsid w:val="008317C1"/>
    <w:rsid w:val="00832407"/>
    <w:rsid w:val="008324C1"/>
    <w:rsid w:val="00832871"/>
    <w:rsid w:val="008339FD"/>
    <w:rsid w:val="00833C5C"/>
    <w:rsid w:val="00833F93"/>
    <w:rsid w:val="008349C2"/>
    <w:rsid w:val="00834BC1"/>
    <w:rsid w:val="00836D44"/>
    <w:rsid w:val="00836FC5"/>
    <w:rsid w:val="008373A5"/>
    <w:rsid w:val="00837C8B"/>
    <w:rsid w:val="00837DC5"/>
    <w:rsid w:val="00840701"/>
    <w:rsid w:val="0084287E"/>
    <w:rsid w:val="00843408"/>
    <w:rsid w:val="00843F6D"/>
    <w:rsid w:val="00844277"/>
    <w:rsid w:val="0084538A"/>
    <w:rsid w:val="008453C4"/>
    <w:rsid w:val="0084547E"/>
    <w:rsid w:val="00845732"/>
    <w:rsid w:val="00847158"/>
    <w:rsid w:val="008475B4"/>
    <w:rsid w:val="00847EC5"/>
    <w:rsid w:val="00850347"/>
    <w:rsid w:val="0085047B"/>
    <w:rsid w:val="008508A2"/>
    <w:rsid w:val="00850F11"/>
    <w:rsid w:val="00851468"/>
    <w:rsid w:val="00851B4C"/>
    <w:rsid w:val="00851C69"/>
    <w:rsid w:val="008523FB"/>
    <w:rsid w:val="008524D4"/>
    <w:rsid w:val="00853264"/>
    <w:rsid w:val="00853373"/>
    <w:rsid w:val="008552E0"/>
    <w:rsid w:val="008564DF"/>
    <w:rsid w:val="00856639"/>
    <w:rsid w:val="00856AE2"/>
    <w:rsid w:val="00856CFE"/>
    <w:rsid w:val="00857B06"/>
    <w:rsid w:val="00860B5B"/>
    <w:rsid w:val="0086188C"/>
    <w:rsid w:val="00861D22"/>
    <w:rsid w:val="00864EA0"/>
    <w:rsid w:val="008658A8"/>
    <w:rsid w:val="00865CEB"/>
    <w:rsid w:val="00866533"/>
    <w:rsid w:val="00866662"/>
    <w:rsid w:val="0086718B"/>
    <w:rsid w:val="008672DB"/>
    <w:rsid w:val="00867343"/>
    <w:rsid w:val="00867ACB"/>
    <w:rsid w:val="00867FE2"/>
    <w:rsid w:val="00870019"/>
    <w:rsid w:val="00870548"/>
    <w:rsid w:val="00871257"/>
    <w:rsid w:val="008717F6"/>
    <w:rsid w:val="00871ACB"/>
    <w:rsid w:val="00872693"/>
    <w:rsid w:val="008737E7"/>
    <w:rsid w:val="0087549B"/>
    <w:rsid w:val="00875D55"/>
    <w:rsid w:val="008768C9"/>
    <w:rsid w:val="00876981"/>
    <w:rsid w:val="00877B65"/>
    <w:rsid w:val="0088044C"/>
    <w:rsid w:val="008812FB"/>
    <w:rsid w:val="00881451"/>
    <w:rsid w:val="008845B2"/>
    <w:rsid w:val="00885ADB"/>
    <w:rsid w:val="0088663A"/>
    <w:rsid w:val="00887B6C"/>
    <w:rsid w:val="00890685"/>
    <w:rsid w:val="00890C57"/>
    <w:rsid w:val="00891B31"/>
    <w:rsid w:val="00891E8F"/>
    <w:rsid w:val="008933F6"/>
    <w:rsid w:val="00894246"/>
    <w:rsid w:val="00894B30"/>
    <w:rsid w:val="00895B8F"/>
    <w:rsid w:val="008A0210"/>
    <w:rsid w:val="008A1697"/>
    <w:rsid w:val="008A2390"/>
    <w:rsid w:val="008A25F4"/>
    <w:rsid w:val="008A38F8"/>
    <w:rsid w:val="008A3E0C"/>
    <w:rsid w:val="008A3F67"/>
    <w:rsid w:val="008A42EE"/>
    <w:rsid w:val="008A4539"/>
    <w:rsid w:val="008A472D"/>
    <w:rsid w:val="008A6621"/>
    <w:rsid w:val="008A743A"/>
    <w:rsid w:val="008A7730"/>
    <w:rsid w:val="008A7AC4"/>
    <w:rsid w:val="008B107B"/>
    <w:rsid w:val="008B137B"/>
    <w:rsid w:val="008B1501"/>
    <w:rsid w:val="008B151D"/>
    <w:rsid w:val="008B16DD"/>
    <w:rsid w:val="008B388A"/>
    <w:rsid w:val="008B517B"/>
    <w:rsid w:val="008B5B7B"/>
    <w:rsid w:val="008B7AC7"/>
    <w:rsid w:val="008C04EF"/>
    <w:rsid w:val="008C15B0"/>
    <w:rsid w:val="008C1677"/>
    <w:rsid w:val="008C17DF"/>
    <w:rsid w:val="008C20AC"/>
    <w:rsid w:val="008C2DC3"/>
    <w:rsid w:val="008C2FB5"/>
    <w:rsid w:val="008C38C1"/>
    <w:rsid w:val="008C5A1C"/>
    <w:rsid w:val="008C5E29"/>
    <w:rsid w:val="008C68D8"/>
    <w:rsid w:val="008D230B"/>
    <w:rsid w:val="008D4A63"/>
    <w:rsid w:val="008D508C"/>
    <w:rsid w:val="008D513D"/>
    <w:rsid w:val="008D6259"/>
    <w:rsid w:val="008D79CB"/>
    <w:rsid w:val="008D7BA9"/>
    <w:rsid w:val="008E0DB0"/>
    <w:rsid w:val="008E11F1"/>
    <w:rsid w:val="008E1D42"/>
    <w:rsid w:val="008E1E1B"/>
    <w:rsid w:val="008E32ED"/>
    <w:rsid w:val="008E428E"/>
    <w:rsid w:val="008E4E36"/>
    <w:rsid w:val="008E5D1A"/>
    <w:rsid w:val="008E636A"/>
    <w:rsid w:val="008E7348"/>
    <w:rsid w:val="008E7D3C"/>
    <w:rsid w:val="008F08F1"/>
    <w:rsid w:val="008F0B68"/>
    <w:rsid w:val="008F2C9A"/>
    <w:rsid w:val="008F3176"/>
    <w:rsid w:val="008F368A"/>
    <w:rsid w:val="008F3C90"/>
    <w:rsid w:val="008F590E"/>
    <w:rsid w:val="008F7552"/>
    <w:rsid w:val="008F7834"/>
    <w:rsid w:val="00900FA6"/>
    <w:rsid w:val="0090146D"/>
    <w:rsid w:val="009026FD"/>
    <w:rsid w:val="00902909"/>
    <w:rsid w:val="00906195"/>
    <w:rsid w:val="009065E5"/>
    <w:rsid w:val="009068A1"/>
    <w:rsid w:val="00906F39"/>
    <w:rsid w:val="0090711A"/>
    <w:rsid w:val="00907383"/>
    <w:rsid w:val="009100D9"/>
    <w:rsid w:val="00910A48"/>
    <w:rsid w:val="0091120E"/>
    <w:rsid w:val="00911A2B"/>
    <w:rsid w:val="00914197"/>
    <w:rsid w:val="009147D1"/>
    <w:rsid w:val="00920C36"/>
    <w:rsid w:val="00920D4A"/>
    <w:rsid w:val="00920EF8"/>
    <w:rsid w:val="00922698"/>
    <w:rsid w:val="00922DCA"/>
    <w:rsid w:val="00924192"/>
    <w:rsid w:val="0092485D"/>
    <w:rsid w:val="00924F01"/>
    <w:rsid w:val="009251A8"/>
    <w:rsid w:val="00925608"/>
    <w:rsid w:val="00925F42"/>
    <w:rsid w:val="00926006"/>
    <w:rsid w:val="009264B8"/>
    <w:rsid w:val="00926696"/>
    <w:rsid w:val="00926BE6"/>
    <w:rsid w:val="00926E69"/>
    <w:rsid w:val="00927416"/>
    <w:rsid w:val="00930B14"/>
    <w:rsid w:val="00931C07"/>
    <w:rsid w:val="00931DCE"/>
    <w:rsid w:val="00931F46"/>
    <w:rsid w:val="009327A4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278C"/>
    <w:rsid w:val="00943C32"/>
    <w:rsid w:val="00943D4D"/>
    <w:rsid w:val="00944058"/>
    <w:rsid w:val="009451C1"/>
    <w:rsid w:val="00946C2F"/>
    <w:rsid w:val="0094728A"/>
    <w:rsid w:val="00947515"/>
    <w:rsid w:val="009505AE"/>
    <w:rsid w:val="00950FA5"/>
    <w:rsid w:val="009512EF"/>
    <w:rsid w:val="00951A58"/>
    <w:rsid w:val="00951F92"/>
    <w:rsid w:val="0095357D"/>
    <w:rsid w:val="00953E3A"/>
    <w:rsid w:val="009540FE"/>
    <w:rsid w:val="0095423A"/>
    <w:rsid w:val="0095448A"/>
    <w:rsid w:val="0095459C"/>
    <w:rsid w:val="00956B05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70747"/>
    <w:rsid w:val="0097190F"/>
    <w:rsid w:val="00971B42"/>
    <w:rsid w:val="00971EE1"/>
    <w:rsid w:val="00972CDC"/>
    <w:rsid w:val="00973CD7"/>
    <w:rsid w:val="00973ED5"/>
    <w:rsid w:val="00973FBF"/>
    <w:rsid w:val="00974A29"/>
    <w:rsid w:val="0097514B"/>
    <w:rsid w:val="00975BFA"/>
    <w:rsid w:val="009762E9"/>
    <w:rsid w:val="00976B22"/>
    <w:rsid w:val="0097747E"/>
    <w:rsid w:val="009777C1"/>
    <w:rsid w:val="00980909"/>
    <w:rsid w:val="009814F4"/>
    <w:rsid w:val="0098173B"/>
    <w:rsid w:val="00982853"/>
    <w:rsid w:val="009830D0"/>
    <w:rsid w:val="00983163"/>
    <w:rsid w:val="009832F2"/>
    <w:rsid w:val="00983480"/>
    <w:rsid w:val="009843E2"/>
    <w:rsid w:val="009844D1"/>
    <w:rsid w:val="00984A3D"/>
    <w:rsid w:val="00984ABE"/>
    <w:rsid w:val="0098537F"/>
    <w:rsid w:val="00985447"/>
    <w:rsid w:val="00986B3F"/>
    <w:rsid w:val="009877A1"/>
    <w:rsid w:val="00987B47"/>
    <w:rsid w:val="009909A6"/>
    <w:rsid w:val="009911D5"/>
    <w:rsid w:val="009917C2"/>
    <w:rsid w:val="0099234B"/>
    <w:rsid w:val="009933A8"/>
    <w:rsid w:val="009940B7"/>
    <w:rsid w:val="00996324"/>
    <w:rsid w:val="009967A6"/>
    <w:rsid w:val="00996865"/>
    <w:rsid w:val="00996DD9"/>
    <w:rsid w:val="009978D3"/>
    <w:rsid w:val="00997F77"/>
    <w:rsid w:val="009A0F81"/>
    <w:rsid w:val="009A1411"/>
    <w:rsid w:val="009A20A3"/>
    <w:rsid w:val="009A2265"/>
    <w:rsid w:val="009A29F6"/>
    <w:rsid w:val="009A38E1"/>
    <w:rsid w:val="009A46EB"/>
    <w:rsid w:val="009A4C8F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10A"/>
    <w:rsid w:val="009B3A5A"/>
    <w:rsid w:val="009B57E1"/>
    <w:rsid w:val="009B793C"/>
    <w:rsid w:val="009B7C29"/>
    <w:rsid w:val="009C03CE"/>
    <w:rsid w:val="009C0A7E"/>
    <w:rsid w:val="009C0D51"/>
    <w:rsid w:val="009C0E65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1BC"/>
    <w:rsid w:val="009D1EA5"/>
    <w:rsid w:val="009D2634"/>
    <w:rsid w:val="009D32B4"/>
    <w:rsid w:val="009D3704"/>
    <w:rsid w:val="009D40BD"/>
    <w:rsid w:val="009D49C4"/>
    <w:rsid w:val="009D5019"/>
    <w:rsid w:val="009D62C6"/>
    <w:rsid w:val="009D7319"/>
    <w:rsid w:val="009D744B"/>
    <w:rsid w:val="009D7BA5"/>
    <w:rsid w:val="009E05E5"/>
    <w:rsid w:val="009E0B70"/>
    <w:rsid w:val="009E0E09"/>
    <w:rsid w:val="009E1340"/>
    <w:rsid w:val="009E14A7"/>
    <w:rsid w:val="009E153E"/>
    <w:rsid w:val="009E4136"/>
    <w:rsid w:val="009E4512"/>
    <w:rsid w:val="009E47B7"/>
    <w:rsid w:val="009E4DB5"/>
    <w:rsid w:val="009E564B"/>
    <w:rsid w:val="009E5D1D"/>
    <w:rsid w:val="009E7453"/>
    <w:rsid w:val="009E7EB2"/>
    <w:rsid w:val="009F11C1"/>
    <w:rsid w:val="009F1970"/>
    <w:rsid w:val="009F232C"/>
    <w:rsid w:val="009F25CB"/>
    <w:rsid w:val="009F26DF"/>
    <w:rsid w:val="009F2CCB"/>
    <w:rsid w:val="009F3781"/>
    <w:rsid w:val="009F3D6E"/>
    <w:rsid w:val="009F3F96"/>
    <w:rsid w:val="009F4381"/>
    <w:rsid w:val="009F44DE"/>
    <w:rsid w:val="009F4BA2"/>
    <w:rsid w:val="009F634D"/>
    <w:rsid w:val="009F6A81"/>
    <w:rsid w:val="009F6C4B"/>
    <w:rsid w:val="009F7A1C"/>
    <w:rsid w:val="00A0075A"/>
    <w:rsid w:val="00A00A88"/>
    <w:rsid w:val="00A01812"/>
    <w:rsid w:val="00A02280"/>
    <w:rsid w:val="00A02681"/>
    <w:rsid w:val="00A02C95"/>
    <w:rsid w:val="00A03118"/>
    <w:rsid w:val="00A03501"/>
    <w:rsid w:val="00A0392E"/>
    <w:rsid w:val="00A039AA"/>
    <w:rsid w:val="00A04019"/>
    <w:rsid w:val="00A04927"/>
    <w:rsid w:val="00A059C9"/>
    <w:rsid w:val="00A06021"/>
    <w:rsid w:val="00A072FE"/>
    <w:rsid w:val="00A07323"/>
    <w:rsid w:val="00A07AF7"/>
    <w:rsid w:val="00A109C2"/>
    <w:rsid w:val="00A122A3"/>
    <w:rsid w:val="00A123B5"/>
    <w:rsid w:val="00A125C4"/>
    <w:rsid w:val="00A1279E"/>
    <w:rsid w:val="00A12F08"/>
    <w:rsid w:val="00A13B3B"/>
    <w:rsid w:val="00A148DB"/>
    <w:rsid w:val="00A15F33"/>
    <w:rsid w:val="00A1675B"/>
    <w:rsid w:val="00A16D53"/>
    <w:rsid w:val="00A175A8"/>
    <w:rsid w:val="00A17B65"/>
    <w:rsid w:val="00A17DEB"/>
    <w:rsid w:val="00A202C4"/>
    <w:rsid w:val="00A22100"/>
    <w:rsid w:val="00A22502"/>
    <w:rsid w:val="00A22DE6"/>
    <w:rsid w:val="00A2433A"/>
    <w:rsid w:val="00A24820"/>
    <w:rsid w:val="00A25D5B"/>
    <w:rsid w:val="00A26BC8"/>
    <w:rsid w:val="00A26C9C"/>
    <w:rsid w:val="00A26F1E"/>
    <w:rsid w:val="00A27A66"/>
    <w:rsid w:val="00A27BF0"/>
    <w:rsid w:val="00A315B9"/>
    <w:rsid w:val="00A31B39"/>
    <w:rsid w:val="00A32CF4"/>
    <w:rsid w:val="00A3345D"/>
    <w:rsid w:val="00A33685"/>
    <w:rsid w:val="00A340B0"/>
    <w:rsid w:val="00A341E2"/>
    <w:rsid w:val="00A34E27"/>
    <w:rsid w:val="00A35193"/>
    <w:rsid w:val="00A35301"/>
    <w:rsid w:val="00A35C5B"/>
    <w:rsid w:val="00A37E46"/>
    <w:rsid w:val="00A4038B"/>
    <w:rsid w:val="00A408F4"/>
    <w:rsid w:val="00A411C9"/>
    <w:rsid w:val="00A41320"/>
    <w:rsid w:val="00A42134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0C01"/>
    <w:rsid w:val="00A51152"/>
    <w:rsid w:val="00A52EFF"/>
    <w:rsid w:val="00A53AD9"/>
    <w:rsid w:val="00A53F87"/>
    <w:rsid w:val="00A54793"/>
    <w:rsid w:val="00A548F1"/>
    <w:rsid w:val="00A54DD3"/>
    <w:rsid w:val="00A54E4D"/>
    <w:rsid w:val="00A54FC8"/>
    <w:rsid w:val="00A55522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478"/>
    <w:rsid w:val="00A66B5C"/>
    <w:rsid w:val="00A671B5"/>
    <w:rsid w:val="00A67934"/>
    <w:rsid w:val="00A715A1"/>
    <w:rsid w:val="00A715EF"/>
    <w:rsid w:val="00A71697"/>
    <w:rsid w:val="00A730BC"/>
    <w:rsid w:val="00A73C7E"/>
    <w:rsid w:val="00A80184"/>
    <w:rsid w:val="00A80607"/>
    <w:rsid w:val="00A807D5"/>
    <w:rsid w:val="00A80F59"/>
    <w:rsid w:val="00A816EE"/>
    <w:rsid w:val="00A8263F"/>
    <w:rsid w:val="00A83907"/>
    <w:rsid w:val="00A84043"/>
    <w:rsid w:val="00A84573"/>
    <w:rsid w:val="00A84EE9"/>
    <w:rsid w:val="00A854F2"/>
    <w:rsid w:val="00A85799"/>
    <w:rsid w:val="00A86353"/>
    <w:rsid w:val="00A866D2"/>
    <w:rsid w:val="00A87E9E"/>
    <w:rsid w:val="00A90630"/>
    <w:rsid w:val="00A90BA0"/>
    <w:rsid w:val="00A912D6"/>
    <w:rsid w:val="00A91413"/>
    <w:rsid w:val="00A95EF8"/>
    <w:rsid w:val="00A9601C"/>
    <w:rsid w:val="00A964DD"/>
    <w:rsid w:val="00A96925"/>
    <w:rsid w:val="00A96F6D"/>
    <w:rsid w:val="00A97789"/>
    <w:rsid w:val="00AA105C"/>
    <w:rsid w:val="00AA1402"/>
    <w:rsid w:val="00AA1AF2"/>
    <w:rsid w:val="00AA20A0"/>
    <w:rsid w:val="00AA231A"/>
    <w:rsid w:val="00AA2753"/>
    <w:rsid w:val="00AA2BD2"/>
    <w:rsid w:val="00AA3DB9"/>
    <w:rsid w:val="00AA5158"/>
    <w:rsid w:val="00AA5EA8"/>
    <w:rsid w:val="00AA6E86"/>
    <w:rsid w:val="00AA6F17"/>
    <w:rsid w:val="00AA7323"/>
    <w:rsid w:val="00AA74E8"/>
    <w:rsid w:val="00AB219C"/>
    <w:rsid w:val="00AB22BB"/>
    <w:rsid w:val="00AB44C2"/>
    <w:rsid w:val="00AB5A13"/>
    <w:rsid w:val="00AB6B7F"/>
    <w:rsid w:val="00AC04AF"/>
    <w:rsid w:val="00AC0640"/>
    <w:rsid w:val="00AC0E50"/>
    <w:rsid w:val="00AC0E77"/>
    <w:rsid w:val="00AC14DF"/>
    <w:rsid w:val="00AC2689"/>
    <w:rsid w:val="00AC3378"/>
    <w:rsid w:val="00AC4CD7"/>
    <w:rsid w:val="00AC5349"/>
    <w:rsid w:val="00AC677E"/>
    <w:rsid w:val="00AC6F0D"/>
    <w:rsid w:val="00AC79DD"/>
    <w:rsid w:val="00AC7BB3"/>
    <w:rsid w:val="00AD04AB"/>
    <w:rsid w:val="00AD0810"/>
    <w:rsid w:val="00AD10F3"/>
    <w:rsid w:val="00AD1323"/>
    <w:rsid w:val="00AD1429"/>
    <w:rsid w:val="00AD1C27"/>
    <w:rsid w:val="00AD2200"/>
    <w:rsid w:val="00AD2935"/>
    <w:rsid w:val="00AD2E74"/>
    <w:rsid w:val="00AD31DF"/>
    <w:rsid w:val="00AD34AD"/>
    <w:rsid w:val="00AD4A05"/>
    <w:rsid w:val="00AD5F6B"/>
    <w:rsid w:val="00AD7425"/>
    <w:rsid w:val="00AD7BBA"/>
    <w:rsid w:val="00AE05D9"/>
    <w:rsid w:val="00AE1415"/>
    <w:rsid w:val="00AE1ABC"/>
    <w:rsid w:val="00AE29C0"/>
    <w:rsid w:val="00AE3FED"/>
    <w:rsid w:val="00AE4B31"/>
    <w:rsid w:val="00AE4C75"/>
    <w:rsid w:val="00AE4D9C"/>
    <w:rsid w:val="00AE4E84"/>
    <w:rsid w:val="00AE5B6A"/>
    <w:rsid w:val="00AE7F80"/>
    <w:rsid w:val="00AF0281"/>
    <w:rsid w:val="00AF0DD0"/>
    <w:rsid w:val="00AF195E"/>
    <w:rsid w:val="00AF2FBF"/>
    <w:rsid w:val="00AF39D7"/>
    <w:rsid w:val="00AF3BBA"/>
    <w:rsid w:val="00AF3F62"/>
    <w:rsid w:val="00AF47BA"/>
    <w:rsid w:val="00AF4EB1"/>
    <w:rsid w:val="00AF58AA"/>
    <w:rsid w:val="00AF679A"/>
    <w:rsid w:val="00AF75AA"/>
    <w:rsid w:val="00B0179C"/>
    <w:rsid w:val="00B017E0"/>
    <w:rsid w:val="00B028BA"/>
    <w:rsid w:val="00B036AE"/>
    <w:rsid w:val="00B04942"/>
    <w:rsid w:val="00B05CB7"/>
    <w:rsid w:val="00B07E19"/>
    <w:rsid w:val="00B07F05"/>
    <w:rsid w:val="00B10BDA"/>
    <w:rsid w:val="00B11491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17D46"/>
    <w:rsid w:val="00B2001C"/>
    <w:rsid w:val="00B200C7"/>
    <w:rsid w:val="00B20D14"/>
    <w:rsid w:val="00B20E82"/>
    <w:rsid w:val="00B2117B"/>
    <w:rsid w:val="00B21853"/>
    <w:rsid w:val="00B23567"/>
    <w:rsid w:val="00B23868"/>
    <w:rsid w:val="00B23B3C"/>
    <w:rsid w:val="00B2505C"/>
    <w:rsid w:val="00B254A5"/>
    <w:rsid w:val="00B25ABA"/>
    <w:rsid w:val="00B263F7"/>
    <w:rsid w:val="00B27192"/>
    <w:rsid w:val="00B276FB"/>
    <w:rsid w:val="00B27FB4"/>
    <w:rsid w:val="00B30B29"/>
    <w:rsid w:val="00B313B6"/>
    <w:rsid w:val="00B315D1"/>
    <w:rsid w:val="00B323ED"/>
    <w:rsid w:val="00B32D25"/>
    <w:rsid w:val="00B32FC2"/>
    <w:rsid w:val="00B33094"/>
    <w:rsid w:val="00B33122"/>
    <w:rsid w:val="00B3388E"/>
    <w:rsid w:val="00B33EFF"/>
    <w:rsid w:val="00B34D9E"/>
    <w:rsid w:val="00B34EF1"/>
    <w:rsid w:val="00B365C7"/>
    <w:rsid w:val="00B365CE"/>
    <w:rsid w:val="00B37D67"/>
    <w:rsid w:val="00B37F49"/>
    <w:rsid w:val="00B4061B"/>
    <w:rsid w:val="00B42007"/>
    <w:rsid w:val="00B4499A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05E"/>
    <w:rsid w:val="00B53F1B"/>
    <w:rsid w:val="00B54098"/>
    <w:rsid w:val="00B540A0"/>
    <w:rsid w:val="00B5598E"/>
    <w:rsid w:val="00B55F8E"/>
    <w:rsid w:val="00B56A26"/>
    <w:rsid w:val="00B600F9"/>
    <w:rsid w:val="00B61378"/>
    <w:rsid w:val="00B61F96"/>
    <w:rsid w:val="00B62437"/>
    <w:rsid w:val="00B6279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5D79"/>
    <w:rsid w:val="00B75DB5"/>
    <w:rsid w:val="00B764F6"/>
    <w:rsid w:val="00B7789F"/>
    <w:rsid w:val="00B801B9"/>
    <w:rsid w:val="00B80C8B"/>
    <w:rsid w:val="00B80DF9"/>
    <w:rsid w:val="00B81DE9"/>
    <w:rsid w:val="00B81FB8"/>
    <w:rsid w:val="00B8289C"/>
    <w:rsid w:val="00B828FC"/>
    <w:rsid w:val="00B82AC6"/>
    <w:rsid w:val="00B82E3D"/>
    <w:rsid w:val="00B84C13"/>
    <w:rsid w:val="00B84CA2"/>
    <w:rsid w:val="00B854EF"/>
    <w:rsid w:val="00B85BE2"/>
    <w:rsid w:val="00B865EC"/>
    <w:rsid w:val="00B87A8D"/>
    <w:rsid w:val="00B90E40"/>
    <w:rsid w:val="00B92054"/>
    <w:rsid w:val="00B928AB"/>
    <w:rsid w:val="00B9345B"/>
    <w:rsid w:val="00B94AB4"/>
    <w:rsid w:val="00B951C3"/>
    <w:rsid w:val="00B9541E"/>
    <w:rsid w:val="00B962E7"/>
    <w:rsid w:val="00B96830"/>
    <w:rsid w:val="00B96ADA"/>
    <w:rsid w:val="00B971FB"/>
    <w:rsid w:val="00BA0216"/>
    <w:rsid w:val="00BA0F55"/>
    <w:rsid w:val="00BA148D"/>
    <w:rsid w:val="00BA1BAB"/>
    <w:rsid w:val="00BA252D"/>
    <w:rsid w:val="00BA313A"/>
    <w:rsid w:val="00BA3396"/>
    <w:rsid w:val="00BA38A0"/>
    <w:rsid w:val="00BA3E20"/>
    <w:rsid w:val="00BA411B"/>
    <w:rsid w:val="00BA4506"/>
    <w:rsid w:val="00BA58B3"/>
    <w:rsid w:val="00BA6C21"/>
    <w:rsid w:val="00BA6D5C"/>
    <w:rsid w:val="00BB17FE"/>
    <w:rsid w:val="00BB19E5"/>
    <w:rsid w:val="00BB3589"/>
    <w:rsid w:val="00BB392D"/>
    <w:rsid w:val="00BB44B2"/>
    <w:rsid w:val="00BB5BB0"/>
    <w:rsid w:val="00BB683D"/>
    <w:rsid w:val="00BB6DE1"/>
    <w:rsid w:val="00BC0126"/>
    <w:rsid w:val="00BC0902"/>
    <w:rsid w:val="00BC17B9"/>
    <w:rsid w:val="00BC27D7"/>
    <w:rsid w:val="00BC3106"/>
    <w:rsid w:val="00BC3355"/>
    <w:rsid w:val="00BC3387"/>
    <w:rsid w:val="00BC3FE7"/>
    <w:rsid w:val="00BC4095"/>
    <w:rsid w:val="00BC6731"/>
    <w:rsid w:val="00BC7362"/>
    <w:rsid w:val="00BC7AB0"/>
    <w:rsid w:val="00BC7E5C"/>
    <w:rsid w:val="00BD0A71"/>
    <w:rsid w:val="00BD1432"/>
    <w:rsid w:val="00BD165C"/>
    <w:rsid w:val="00BD17EA"/>
    <w:rsid w:val="00BD2653"/>
    <w:rsid w:val="00BD3935"/>
    <w:rsid w:val="00BD3BCA"/>
    <w:rsid w:val="00BD3C26"/>
    <w:rsid w:val="00BD3C64"/>
    <w:rsid w:val="00BD587B"/>
    <w:rsid w:val="00BD5A92"/>
    <w:rsid w:val="00BD5E54"/>
    <w:rsid w:val="00BD5F07"/>
    <w:rsid w:val="00BD69B9"/>
    <w:rsid w:val="00BD69BE"/>
    <w:rsid w:val="00BE005D"/>
    <w:rsid w:val="00BE0259"/>
    <w:rsid w:val="00BE2207"/>
    <w:rsid w:val="00BE23DB"/>
    <w:rsid w:val="00BE3367"/>
    <w:rsid w:val="00BE39A7"/>
    <w:rsid w:val="00BE3E86"/>
    <w:rsid w:val="00BE4274"/>
    <w:rsid w:val="00BE5122"/>
    <w:rsid w:val="00BE670A"/>
    <w:rsid w:val="00BE7599"/>
    <w:rsid w:val="00BE75E3"/>
    <w:rsid w:val="00BE79A5"/>
    <w:rsid w:val="00BF0D1E"/>
    <w:rsid w:val="00BF16B1"/>
    <w:rsid w:val="00BF1FAE"/>
    <w:rsid w:val="00BF215E"/>
    <w:rsid w:val="00BF440F"/>
    <w:rsid w:val="00BF5034"/>
    <w:rsid w:val="00BF5E2D"/>
    <w:rsid w:val="00BF6083"/>
    <w:rsid w:val="00BF660B"/>
    <w:rsid w:val="00BF670B"/>
    <w:rsid w:val="00BF6C60"/>
    <w:rsid w:val="00BF756E"/>
    <w:rsid w:val="00BF7989"/>
    <w:rsid w:val="00C0052C"/>
    <w:rsid w:val="00C01A08"/>
    <w:rsid w:val="00C01E5F"/>
    <w:rsid w:val="00C02706"/>
    <w:rsid w:val="00C02C85"/>
    <w:rsid w:val="00C056E9"/>
    <w:rsid w:val="00C05A3A"/>
    <w:rsid w:val="00C06837"/>
    <w:rsid w:val="00C10E45"/>
    <w:rsid w:val="00C11D14"/>
    <w:rsid w:val="00C13546"/>
    <w:rsid w:val="00C13994"/>
    <w:rsid w:val="00C13EB7"/>
    <w:rsid w:val="00C160CA"/>
    <w:rsid w:val="00C16FB6"/>
    <w:rsid w:val="00C17078"/>
    <w:rsid w:val="00C179CE"/>
    <w:rsid w:val="00C20171"/>
    <w:rsid w:val="00C20536"/>
    <w:rsid w:val="00C2097B"/>
    <w:rsid w:val="00C22AA4"/>
    <w:rsid w:val="00C22BAF"/>
    <w:rsid w:val="00C239D2"/>
    <w:rsid w:val="00C23C9A"/>
    <w:rsid w:val="00C27894"/>
    <w:rsid w:val="00C302E3"/>
    <w:rsid w:val="00C30479"/>
    <w:rsid w:val="00C3072D"/>
    <w:rsid w:val="00C3369B"/>
    <w:rsid w:val="00C346D8"/>
    <w:rsid w:val="00C348A8"/>
    <w:rsid w:val="00C348B9"/>
    <w:rsid w:val="00C35FAC"/>
    <w:rsid w:val="00C4031F"/>
    <w:rsid w:val="00C405C7"/>
    <w:rsid w:val="00C4098E"/>
    <w:rsid w:val="00C40D36"/>
    <w:rsid w:val="00C4203B"/>
    <w:rsid w:val="00C420C0"/>
    <w:rsid w:val="00C42B32"/>
    <w:rsid w:val="00C42CA6"/>
    <w:rsid w:val="00C4344E"/>
    <w:rsid w:val="00C4366F"/>
    <w:rsid w:val="00C4371E"/>
    <w:rsid w:val="00C43B2D"/>
    <w:rsid w:val="00C443C9"/>
    <w:rsid w:val="00C447B6"/>
    <w:rsid w:val="00C44BD7"/>
    <w:rsid w:val="00C45A47"/>
    <w:rsid w:val="00C469F2"/>
    <w:rsid w:val="00C475A2"/>
    <w:rsid w:val="00C47648"/>
    <w:rsid w:val="00C47A14"/>
    <w:rsid w:val="00C51977"/>
    <w:rsid w:val="00C51D86"/>
    <w:rsid w:val="00C526AC"/>
    <w:rsid w:val="00C52912"/>
    <w:rsid w:val="00C53501"/>
    <w:rsid w:val="00C53602"/>
    <w:rsid w:val="00C5383A"/>
    <w:rsid w:val="00C546DD"/>
    <w:rsid w:val="00C554B0"/>
    <w:rsid w:val="00C55DFF"/>
    <w:rsid w:val="00C60A6D"/>
    <w:rsid w:val="00C61297"/>
    <w:rsid w:val="00C61B4F"/>
    <w:rsid w:val="00C630FA"/>
    <w:rsid w:val="00C636BE"/>
    <w:rsid w:val="00C63AE0"/>
    <w:rsid w:val="00C63F04"/>
    <w:rsid w:val="00C645EA"/>
    <w:rsid w:val="00C64EBD"/>
    <w:rsid w:val="00C64F25"/>
    <w:rsid w:val="00C65DA5"/>
    <w:rsid w:val="00C66320"/>
    <w:rsid w:val="00C66A4D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441"/>
    <w:rsid w:val="00C7563C"/>
    <w:rsid w:val="00C762B1"/>
    <w:rsid w:val="00C7659B"/>
    <w:rsid w:val="00C77B33"/>
    <w:rsid w:val="00C813CE"/>
    <w:rsid w:val="00C81515"/>
    <w:rsid w:val="00C815E1"/>
    <w:rsid w:val="00C81AF3"/>
    <w:rsid w:val="00C81AF6"/>
    <w:rsid w:val="00C8229C"/>
    <w:rsid w:val="00C83088"/>
    <w:rsid w:val="00C83E10"/>
    <w:rsid w:val="00C8629D"/>
    <w:rsid w:val="00C87019"/>
    <w:rsid w:val="00C87F63"/>
    <w:rsid w:val="00C902A8"/>
    <w:rsid w:val="00C90972"/>
    <w:rsid w:val="00C9158F"/>
    <w:rsid w:val="00C91BDF"/>
    <w:rsid w:val="00C91FC5"/>
    <w:rsid w:val="00C920B9"/>
    <w:rsid w:val="00C922F0"/>
    <w:rsid w:val="00C93074"/>
    <w:rsid w:val="00C945B7"/>
    <w:rsid w:val="00C947EF"/>
    <w:rsid w:val="00C94A46"/>
    <w:rsid w:val="00C94D9F"/>
    <w:rsid w:val="00C9536C"/>
    <w:rsid w:val="00C97185"/>
    <w:rsid w:val="00CA0309"/>
    <w:rsid w:val="00CA0885"/>
    <w:rsid w:val="00CA1FF9"/>
    <w:rsid w:val="00CA3875"/>
    <w:rsid w:val="00CA3BD8"/>
    <w:rsid w:val="00CA4657"/>
    <w:rsid w:val="00CA6982"/>
    <w:rsid w:val="00CA6C17"/>
    <w:rsid w:val="00CA7769"/>
    <w:rsid w:val="00CB1473"/>
    <w:rsid w:val="00CB2485"/>
    <w:rsid w:val="00CB2924"/>
    <w:rsid w:val="00CB4EC9"/>
    <w:rsid w:val="00CB5507"/>
    <w:rsid w:val="00CB5F08"/>
    <w:rsid w:val="00CB6DD4"/>
    <w:rsid w:val="00CC064F"/>
    <w:rsid w:val="00CC078C"/>
    <w:rsid w:val="00CC0E03"/>
    <w:rsid w:val="00CC20A7"/>
    <w:rsid w:val="00CC2CE1"/>
    <w:rsid w:val="00CC3A54"/>
    <w:rsid w:val="00CC3E9F"/>
    <w:rsid w:val="00CC4016"/>
    <w:rsid w:val="00CC669D"/>
    <w:rsid w:val="00CC6D98"/>
    <w:rsid w:val="00CC7910"/>
    <w:rsid w:val="00CC7AB6"/>
    <w:rsid w:val="00CC7D34"/>
    <w:rsid w:val="00CD07D2"/>
    <w:rsid w:val="00CD0A0D"/>
    <w:rsid w:val="00CD10B4"/>
    <w:rsid w:val="00CD1DDD"/>
    <w:rsid w:val="00CD2CD6"/>
    <w:rsid w:val="00CD42F1"/>
    <w:rsid w:val="00CD4B2C"/>
    <w:rsid w:val="00CD4FFB"/>
    <w:rsid w:val="00CD517C"/>
    <w:rsid w:val="00CD5921"/>
    <w:rsid w:val="00CD5AF5"/>
    <w:rsid w:val="00CD62F1"/>
    <w:rsid w:val="00CD6596"/>
    <w:rsid w:val="00CE02E7"/>
    <w:rsid w:val="00CE0F3E"/>
    <w:rsid w:val="00CE1FA2"/>
    <w:rsid w:val="00CE251D"/>
    <w:rsid w:val="00CE27E1"/>
    <w:rsid w:val="00CE34A3"/>
    <w:rsid w:val="00CE35A1"/>
    <w:rsid w:val="00CE39A8"/>
    <w:rsid w:val="00CE410D"/>
    <w:rsid w:val="00CE5182"/>
    <w:rsid w:val="00CF168A"/>
    <w:rsid w:val="00CF1D07"/>
    <w:rsid w:val="00CF1F21"/>
    <w:rsid w:val="00CF2A1C"/>
    <w:rsid w:val="00CF2DED"/>
    <w:rsid w:val="00CF2FA1"/>
    <w:rsid w:val="00CF3539"/>
    <w:rsid w:val="00CF364F"/>
    <w:rsid w:val="00CF5CF2"/>
    <w:rsid w:val="00CF5E3C"/>
    <w:rsid w:val="00CF6BEE"/>
    <w:rsid w:val="00CF6E60"/>
    <w:rsid w:val="00CF7044"/>
    <w:rsid w:val="00CF796D"/>
    <w:rsid w:val="00CF7CF2"/>
    <w:rsid w:val="00D00E26"/>
    <w:rsid w:val="00D00E5D"/>
    <w:rsid w:val="00D01E0F"/>
    <w:rsid w:val="00D03DA2"/>
    <w:rsid w:val="00D03FC8"/>
    <w:rsid w:val="00D04A84"/>
    <w:rsid w:val="00D05043"/>
    <w:rsid w:val="00D05503"/>
    <w:rsid w:val="00D055FB"/>
    <w:rsid w:val="00D05FE9"/>
    <w:rsid w:val="00D07AC4"/>
    <w:rsid w:val="00D100C2"/>
    <w:rsid w:val="00D10DA2"/>
    <w:rsid w:val="00D12523"/>
    <w:rsid w:val="00D12ECC"/>
    <w:rsid w:val="00D13780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3985"/>
    <w:rsid w:val="00D2434E"/>
    <w:rsid w:val="00D24471"/>
    <w:rsid w:val="00D24EE5"/>
    <w:rsid w:val="00D2571F"/>
    <w:rsid w:val="00D262AD"/>
    <w:rsid w:val="00D270CF"/>
    <w:rsid w:val="00D27BDB"/>
    <w:rsid w:val="00D30193"/>
    <w:rsid w:val="00D303D8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769"/>
    <w:rsid w:val="00D35AC9"/>
    <w:rsid w:val="00D369BF"/>
    <w:rsid w:val="00D36C5A"/>
    <w:rsid w:val="00D415E4"/>
    <w:rsid w:val="00D41B1C"/>
    <w:rsid w:val="00D41D01"/>
    <w:rsid w:val="00D4280A"/>
    <w:rsid w:val="00D43501"/>
    <w:rsid w:val="00D438ED"/>
    <w:rsid w:val="00D44D05"/>
    <w:rsid w:val="00D452EF"/>
    <w:rsid w:val="00D4532A"/>
    <w:rsid w:val="00D46561"/>
    <w:rsid w:val="00D46962"/>
    <w:rsid w:val="00D47C0D"/>
    <w:rsid w:val="00D47DAA"/>
    <w:rsid w:val="00D47F2D"/>
    <w:rsid w:val="00D500F5"/>
    <w:rsid w:val="00D50358"/>
    <w:rsid w:val="00D50534"/>
    <w:rsid w:val="00D505D3"/>
    <w:rsid w:val="00D506CB"/>
    <w:rsid w:val="00D50842"/>
    <w:rsid w:val="00D50919"/>
    <w:rsid w:val="00D5098A"/>
    <w:rsid w:val="00D52795"/>
    <w:rsid w:val="00D52A22"/>
    <w:rsid w:val="00D53054"/>
    <w:rsid w:val="00D54A96"/>
    <w:rsid w:val="00D55B6B"/>
    <w:rsid w:val="00D55BE8"/>
    <w:rsid w:val="00D57341"/>
    <w:rsid w:val="00D57E64"/>
    <w:rsid w:val="00D61A6A"/>
    <w:rsid w:val="00D61E76"/>
    <w:rsid w:val="00D61F73"/>
    <w:rsid w:val="00D642EB"/>
    <w:rsid w:val="00D64356"/>
    <w:rsid w:val="00D64EDC"/>
    <w:rsid w:val="00D656DA"/>
    <w:rsid w:val="00D659C8"/>
    <w:rsid w:val="00D66E45"/>
    <w:rsid w:val="00D67009"/>
    <w:rsid w:val="00D6713C"/>
    <w:rsid w:val="00D678B5"/>
    <w:rsid w:val="00D67E3D"/>
    <w:rsid w:val="00D70CD1"/>
    <w:rsid w:val="00D71091"/>
    <w:rsid w:val="00D71739"/>
    <w:rsid w:val="00D71BFB"/>
    <w:rsid w:val="00D731E3"/>
    <w:rsid w:val="00D747B9"/>
    <w:rsid w:val="00D74A3E"/>
    <w:rsid w:val="00D74D76"/>
    <w:rsid w:val="00D75AAD"/>
    <w:rsid w:val="00D75D43"/>
    <w:rsid w:val="00D761B2"/>
    <w:rsid w:val="00D76E94"/>
    <w:rsid w:val="00D76F46"/>
    <w:rsid w:val="00D775C5"/>
    <w:rsid w:val="00D80247"/>
    <w:rsid w:val="00D828A4"/>
    <w:rsid w:val="00D82FC7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4D8D"/>
    <w:rsid w:val="00D95473"/>
    <w:rsid w:val="00D95C5D"/>
    <w:rsid w:val="00D962EE"/>
    <w:rsid w:val="00D976BC"/>
    <w:rsid w:val="00D97A78"/>
    <w:rsid w:val="00D97BEA"/>
    <w:rsid w:val="00DA0267"/>
    <w:rsid w:val="00DA1D87"/>
    <w:rsid w:val="00DA1E8A"/>
    <w:rsid w:val="00DA23E0"/>
    <w:rsid w:val="00DA43DD"/>
    <w:rsid w:val="00DA6210"/>
    <w:rsid w:val="00DA6329"/>
    <w:rsid w:val="00DA68FC"/>
    <w:rsid w:val="00DA6A69"/>
    <w:rsid w:val="00DA6F4E"/>
    <w:rsid w:val="00DA7D5A"/>
    <w:rsid w:val="00DB08F7"/>
    <w:rsid w:val="00DB13E8"/>
    <w:rsid w:val="00DB162D"/>
    <w:rsid w:val="00DB20B3"/>
    <w:rsid w:val="00DB2AD4"/>
    <w:rsid w:val="00DB2D25"/>
    <w:rsid w:val="00DB38ED"/>
    <w:rsid w:val="00DB44BE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48C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4266"/>
    <w:rsid w:val="00DE6EE8"/>
    <w:rsid w:val="00DE77A1"/>
    <w:rsid w:val="00DE78A2"/>
    <w:rsid w:val="00DF02C5"/>
    <w:rsid w:val="00DF1B25"/>
    <w:rsid w:val="00DF2607"/>
    <w:rsid w:val="00DF2D95"/>
    <w:rsid w:val="00DF3477"/>
    <w:rsid w:val="00DF3BC0"/>
    <w:rsid w:val="00DF40EE"/>
    <w:rsid w:val="00DF41E3"/>
    <w:rsid w:val="00DF53E3"/>
    <w:rsid w:val="00DF5A9E"/>
    <w:rsid w:val="00DF5EB3"/>
    <w:rsid w:val="00DF6590"/>
    <w:rsid w:val="00DF7B42"/>
    <w:rsid w:val="00E0045F"/>
    <w:rsid w:val="00E00D78"/>
    <w:rsid w:val="00E011F4"/>
    <w:rsid w:val="00E0251C"/>
    <w:rsid w:val="00E030EC"/>
    <w:rsid w:val="00E03CAD"/>
    <w:rsid w:val="00E04C55"/>
    <w:rsid w:val="00E04EC1"/>
    <w:rsid w:val="00E0542D"/>
    <w:rsid w:val="00E05C26"/>
    <w:rsid w:val="00E0681E"/>
    <w:rsid w:val="00E0782E"/>
    <w:rsid w:val="00E11D8C"/>
    <w:rsid w:val="00E123E7"/>
    <w:rsid w:val="00E124D4"/>
    <w:rsid w:val="00E12DA1"/>
    <w:rsid w:val="00E13206"/>
    <w:rsid w:val="00E134EE"/>
    <w:rsid w:val="00E13585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39F9"/>
    <w:rsid w:val="00E23B74"/>
    <w:rsid w:val="00E23CA3"/>
    <w:rsid w:val="00E23E36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5A32"/>
    <w:rsid w:val="00E366C2"/>
    <w:rsid w:val="00E367B5"/>
    <w:rsid w:val="00E368A6"/>
    <w:rsid w:val="00E3737C"/>
    <w:rsid w:val="00E374E3"/>
    <w:rsid w:val="00E400B0"/>
    <w:rsid w:val="00E4021F"/>
    <w:rsid w:val="00E41756"/>
    <w:rsid w:val="00E41AC5"/>
    <w:rsid w:val="00E427DD"/>
    <w:rsid w:val="00E42BBD"/>
    <w:rsid w:val="00E43241"/>
    <w:rsid w:val="00E434BD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02B"/>
    <w:rsid w:val="00E51262"/>
    <w:rsid w:val="00E523B3"/>
    <w:rsid w:val="00E526D5"/>
    <w:rsid w:val="00E52C21"/>
    <w:rsid w:val="00E52F15"/>
    <w:rsid w:val="00E52F82"/>
    <w:rsid w:val="00E53979"/>
    <w:rsid w:val="00E54D77"/>
    <w:rsid w:val="00E55C11"/>
    <w:rsid w:val="00E56CDB"/>
    <w:rsid w:val="00E56F4A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3CA5"/>
    <w:rsid w:val="00E65815"/>
    <w:rsid w:val="00E66B1D"/>
    <w:rsid w:val="00E66B79"/>
    <w:rsid w:val="00E67284"/>
    <w:rsid w:val="00E67BED"/>
    <w:rsid w:val="00E71272"/>
    <w:rsid w:val="00E71662"/>
    <w:rsid w:val="00E719FB"/>
    <w:rsid w:val="00E72CAD"/>
    <w:rsid w:val="00E73989"/>
    <w:rsid w:val="00E73CD8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7FF"/>
    <w:rsid w:val="00E87E86"/>
    <w:rsid w:val="00E908CE"/>
    <w:rsid w:val="00E92686"/>
    <w:rsid w:val="00E929FD"/>
    <w:rsid w:val="00E92B61"/>
    <w:rsid w:val="00E94368"/>
    <w:rsid w:val="00E943A7"/>
    <w:rsid w:val="00E94DB5"/>
    <w:rsid w:val="00E95197"/>
    <w:rsid w:val="00E95C2E"/>
    <w:rsid w:val="00E961A5"/>
    <w:rsid w:val="00E96921"/>
    <w:rsid w:val="00E96B81"/>
    <w:rsid w:val="00E975FA"/>
    <w:rsid w:val="00E97CC1"/>
    <w:rsid w:val="00E97E50"/>
    <w:rsid w:val="00EA07FB"/>
    <w:rsid w:val="00EA0CCD"/>
    <w:rsid w:val="00EA1CF0"/>
    <w:rsid w:val="00EA20E3"/>
    <w:rsid w:val="00EA32A8"/>
    <w:rsid w:val="00EA3335"/>
    <w:rsid w:val="00EA38E0"/>
    <w:rsid w:val="00EA39BF"/>
    <w:rsid w:val="00EA4815"/>
    <w:rsid w:val="00EA51D5"/>
    <w:rsid w:val="00EA5696"/>
    <w:rsid w:val="00EA5697"/>
    <w:rsid w:val="00EA6410"/>
    <w:rsid w:val="00EA6607"/>
    <w:rsid w:val="00EA68F0"/>
    <w:rsid w:val="00EA6D6A"/>
    <w:rsid w:val="00EA71AA"/>
    <w:rsid w:val="00EA722F"/>
    <w:rsid w:val="00EA744F"/>
    <w:rsid w:val="00EB0B8A"/>
    <w:rsid w:val="00EB0DFA"/>
    <w:rsid w:val="00EB0FE3"/>
    <w:rsid w:val="00EB10C0"/>
    <w:rsid w:val="00EB2F5A"/>
    <w:rsid w:val="00EB305D"/>
    <w:rsid w:val="00EB3DE7"/>
    <w:rsid w:val="00EB4F0F"/>
    <w:rsid w:val="00EB5639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6DE"/>
    <w:rsid w:val="00EC6B58"/>
    <w:rsid w:val="00EC7163"/>
    <w:rsid w:val="00EC75E8"/>
    <w:rsid w:val="00EC76B4"/>
    <w:rsid w:val="00ED1AF9"/>
    <w:rsid w:val="00ED2779"/>
    <w:rsid w:val="00ED27CB"/>
    <w:rsid w:val="00ED4248"/>
    <w:rsid w:val="00ED44C6"/>
    <w:rsid w:val="00ED4D96"/>
    <w:rsid w:val="00ED6712"/>
    <w:rsid w:val="00ED67FD"/>
    <w:rsid w:val="00EE0AB5"/>
    <w:rsid w:val="00EE21F6"/>
    <w:rsid w:val="00EE2382"/>
    <w:rsid w:val="00EE2AC6"/>
    <w:rsid w:val="00EE33E6"/>
    <w:rsid w:val="00EE3B6C"/>
    <w:rsid w:val="00EE4C6D"/>
    <w:rsid w:val="00EE4CFA"/>
    <w:rsid w:val="00EE5B11"/>
    <w:rsid w:val="00EE7AA3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1D8"/>
    <w:rsid w:val="00F0257C"/>
    <w:rsid w:val="00F026CE"/>
    <w:rsid w:val="00F02C5D"/>
    <w:rsid w:val="00F0311B"/>
    <w:rsid w:val="00F036B2"/>
    <w:rsid w:val="00F03FF7"/>
    <w:rsid w:val="00F04B96"/>
    <w:rsid w:val="00F05094"/>
    <w:rsid w:val="00F05F81"/>
    <w:rsid w:val="00F06BF8"/>
    <w:rsid w:val="00F07B28"/>
    <w:rsid w:val="00F10388"/>
    <w:rsid w:val="00F10CC6"/>
    <w:rsid w:val="00F10E1D"/>
    <w:rsid w:val="00F10F0C"/>
    <w:rsid w:val="00F110AC"/>
    <w:rsid w:val="00F11949"/>
    <w:rsid w:val="00F11F3C"/>
    <w:rsid w:val="00F121B1"/>
    <w:rsid w:val="00F1239E"/>
    <w:rsid w:val="00F127B9"/>
    <w:rsid w:val="00F1372A"/>
    <w:rsid w:val="00F13B10"/>
    <w:rsid w:val="00F14151"/>
    <w:rsid w:val="00F1426F"/>
    <w:rsid w:val="00F147FD"/>
    <w:rsid w:val="00F148FD"/>
    <w:rsid w:val="00F14AEE"/>
    <w:rsid w:val="00F150AC"/>
    <w:rsid w:val="00F155B8"/>
    <w:rsid w:val="00F1718F"/>
    <w:rsid w:val="00F17618"/>
    <w:rsid w:val="00F17AAC"/>
    <w:rsid w:val="00F17F51"/>
    <w:rsid w:val="00F204C6"/>
    <w:rsid w:val="00F20713"/>
    <w:rsid w:val="00F2144D"/>
    <w:rsid w:val="00F21B65"/>
    <w:rsid w:val="00F22FB0"/>
    <w:rsid w:val="00F23CDC"/>
    <w:rsid w:val="00F246C1"/>
    <w:rsid w:val="00F25C07"/>
    <w:rsid w:val="00F27F07"/>
    <w:rsid w:val="00F30046"/>
    <w:rsid w:val="00F322AB"/>
    <w:rsid w:val="00F32B21"/>
    <w:rsid w:val="00F33590"/>
    <w:rsid w:val="00F33CF9"/>
    <w:rsid w:val="00F3539A"/>
    <w:rsid w:val="00F357D1"/>
    <w:rsid w:val="00F3756D"/>
    <w:rsid w:val="00F37B4C"/>
    <w:rsid w:val="00F37E57"/>
    <w:rsid w:val="00F40A91"/>
    <w:rsid w:val="00F40F0C"/>
    <w:rsid w:val="00F41432"/>
    <w:rsid w:val="00F44242"/>
    <w:rsid w:val="00F44BAE"/>
    <w:rsid w:val="00F454BA"/>
    <w:rsid w:val="00F462AA"/>
    <w:rsid w:val="00F4651D"/>
    <w:rsid w:val="00F47109"/>
    <w:rsid w:val="00F50429"/>
    <w:rsid w:val="00F50B5E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6D7"/>
    <w:rsid w:val="00F56846"/>
    <w:rsid w:val="00F573AC"/>
    <w:rsid w:val="00F57DC3"/>
    <w:rsid w:val="00F57EED"/>
    <w:rsid w:val="00F60FB8"/>
    <w:rsid w:val="00F615FF"/>
    <w:rsid w:val="00F6197E"/>
    <w:rsid w:val="00F61EA2"/>
    <w:rsid w:val="00F621E5"/>
    <w:rsid w:val="00F62B2F"/>
    <w:rsid w:val="00F63342"/>
    <w:rsid w:val="00F63D9B"/>
    <w:rsid w:val="00F64227"/>
    <w:rsid w:val="00F65315"/>
    <w:rsid w:val="00F65A8A"/>
    <w:rsid w:val="00F66599"/>
    <w:rsid w:val="00F6661D"/>
    <w:rsid w:val="00F66A42"/>
    <w:rsid w:val="00F66AF1"/>
    <w:rsid w:val="00F67334"/>
    <w:rsid w:val="00F6747E"/>
    <w:rsid w:val="00F67896"/>
    <w:rsid w:val="00F70777"/>
    <w:rsid w:val="00F72087"/>
    <w:rsid w:val="00F722AE"/>
    <w:rsid w:val="00F72457"/>
    <w:rsid w:val="00F72856"/>
    <w:rsid w:val="00F72978"/>
    <w:rsid w:val="00F72FDB"/>
    <w:rsid w:val="00F73BEB"/>
    <w:rsid w:val="00F73C2F"/>
    <w:rsid w:val="00F74531"/>
    <w:rsid w:val="00F74EDC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70"/>
    <w:rsid w:val="00F83D9B"/>
    <w:rsid w:val="00F859A3"/>
    <w:rsid w:val="00F87267"/>
    <w:rsid w:val="00F8772B"/>
    <w:rsid w:val="00F87F9A"/>
    <w:rsid w:val="00F90F16"/>
    <w:rsid w:val="00F91137"/>
    <w:rsid w:val="00F9176C"/>
    <w:rsid w:val="00F927D3"/>
    <w:rsid w:val="00F935B0"/>
    <w:rsid w:val="00F93CF7"/>
    <w:rsid w:val="00F9413F"/>
    <w:rsid w:val="00F947D3"/>
    <w:rsid w:val="00F95161"/>
    <w:rsid w:val="00F957BB"/>
    <w:rsid w:val="00F96179"/>
    <w:rsid w:val="00F96526"/>
    <w:rsid w:val="00F96BBE"/>
    <w:rsid w:val="00F976F5"/>
    <w:rsid w:val="00F97E1C"/>
    <w:rsid w:val="00FA0FF6"/>
    <w:rsid w:val="00FA10DA"/>
    <w:rsid w:val="00FA1974"/>
    <w:rsid w:val="00FA1CD8"/>
    <w:rsid w:val="00FA1ECD"/>
    <w:rsid w:val="00FA22D7"/>
    <w:rsid w:val="00FA2436"/>
    <w:rsid w:val="00FA279B"/>
    <w:rsid w:val="00FA290B"/>
    <w:rsid w:val="00FA2A64"/>
    <w:rsid w:val="00FA455D"/>
    <w:rsid w:val="00FA591E"/>
    <w:rsid w:val="00FA6DD2"/>
    <w:rsid w:val="00FA74A4"/>
    <w:rsid w:val="00FA7F15"/>
    <w:rsid w:val="00FB004C"/>
    <w:rsid w:val="00FB10F2"/>
    <w:rsid w:val="00FB1592"/>
    <w:rsid w:val="00FB2C66"/>
    <w:rsid w:val="00FB3EC6"/>
    <w:rsid w:val="00FB3ED4"/>
    <w:rsid w:val="00FB477A"/>
    <w:rsid w:val="00FB4B8D"/>
    <w:rsid w:val="00FB4D5E"/>
    <w:rsid w:val="00FB5A73"/>
    <w:rsid w:val="00FB6349"/>
    <w:rsid w:val="00FB656C"/>
    <w:rsid w:val="00FC09E6"/>
    <w:rsid w:val="00FC0D3D"/>
    <w:rsid w:val="00FC16D7"/>
    <w:rsid w:val="00FC1A47"/>
    <w:rsid w:val="00FC2457"/>
    <w:rsid w:val="00FC2F27"/>
    <w:rsid w:val="00FC3B0B"/>
    <w:rsid w:val="00FC3F47"/>
    <w:rsid w:val="00FC3F57"/>
    <w:rsid w:val="00FC4C3D"/>
    <w:rsid w:val="00FC4EF4"/>
    <w:rsid w:val="00FC532E"/>
    <w:rsid w:val="00FC5384"/>
    <w:rsid w:val="00FC7B6F"/>
    <w:rsid w:val="00FD0631"/>
    <w:rsid w:val="00FD0FF7"/>
    <w:rsid w:val="00FD11A4"/>
    <w:rsid w:val="00FD2EF1"/>
    <w:rsid w:val="00FD3A6D"/>
    <w:rsid w:val="00FD4345"/>
    <w:rsid w:val="00FD4462"/>
    <w:rsid w:val="00FD47C7"/>
    <w:rsid w:val="00FD5BE2"/>
    <w:rsid w:val="00FD5C42"/>
    <w:rsid w:val="00FD67A0"/>
    <w:rsid w:val="00FD68E6"/>
    <w:rsid w:val="00FD6A37"/>
    <w:rsid w:val="00FD6B07"/>
    <w:rsid w:val="00FD7206"/>
    <w:rsid w:val="00FD7F28"/>
    <w:rsid w:val="00FE0312"/>
    <w:rsid w:val="00FE35C0"/>
    <w:rsid w:val="00FE36F2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3FC"/>
    <w:rsid w:val="00FF34A3"/>
    <w:rsid w:val="00FF3888"/>
    <w:rsid w:val="00FF3B71"/>
    <w:rsid w:val="00FF64A2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86176D92-CC7D-48B0-B112-87C992891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CD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rsid w:val="00767E3B"/>
    <w:pPr>
      <w:widowControl w:val="0"/>
      <w:autoSpaceDE w:val="0"/>
      <w:autoSpaceDN w:val="0"/>
      <w:spacing w:after="0" w:line="240" w:lineRule="auto"/>
      <w:ind w:left="107"/>
      <w:jc w:val="center"/>
    </w:pPr>
    <w:rPr>
      <w:rFonts w:ascii="Times New Roman" w:eastAsia="Times New Roman" w:hAnsi="Times New Roman"/>
    </w:rPr>
  </w:style>
  <w:style w:type="character" w:styleId="af9">
    <w:name w:val="Subtle Emphasis"/>
    <w:uiPriority w:val="19"/>
    <w:qFormat/>
    <w:rsid w:val="00767E3B"/>
    <w:rPr>
      <w:i/>
      <w:iCs/>
      <w:color w:val="4040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5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lend.ru/holidays/0/0/682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203C4A-DBF8-4EA3-A58C-E3FDFE7DF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3545</TotalTime>
  <Pages>19</Pages>
  <Words>3691</Words>
  <Characters>21041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Admin</cp:lastModifiedBy>
  <cp:revision>21</cp:revision>
  <cp:lastPrinted>2025-03-28T04:45:00Z</cp:lastPrinted>
  <dcterms:created xsi:type="dcterms:W3CDTF">2023-11-15T04:05:00Z</dcterms:created>
  <dcterms:modified xsi:type="dcterms:W3CDTF">2025-03-28T04:45:00Z</dcterms:modified>
</cp:coreProperties>
</file>